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EA067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AC2BE6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7F2A29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165F26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2E2EF2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BB0101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2D60D3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C602DC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5260E4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56FBBA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CDDC79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318D06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3E4B8B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A8BEBD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88A95E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987E89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314DDD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2695B7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65CACC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39A0D4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D06BC7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A2F467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78F5FD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5140CE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023F74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3EDD94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EA3A05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E408624">
      <w:pPr>
        <w:shd w:val="clear" w:color="auto" w:fill="FFFFFF"/>
        <w:spacing w:line="240" w:lineRule="auto"/>
        <w:jc w:val="center"/>
        <w:rPr>
          <w:rFonts w:hint="default" w:ascii="Times New Roman" w:hAnsi="Times New Roman" w:eastAsia="Calibri" w:cs="Times New Roman"/>
          <w:b/>
          <w:bCs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eastAsia="Calibri" w:cs="Times New Roman"/>
          <w:b/>
          <w:bCs/>
          <w:color w:val="000000"/>
          <w:sz w:val="28"/>
          <w:szCs w:val="28"/>
          <w:lang w:val="ru-RU"/>
        </w:rPr>
        <w:t>УПРАВЛЕНИЕ ОБРАЗОВАНИЯ АДМИНИСТРАЦИИ</w:t>
      </w:r>
      <w:r>
        <w:rPr>
          <w:rFonts w:hint="default" w:ascii="Times New Roman" w:hAnsi="Times New Roman" w:eastAsia="Calibri" w:cs="Times New Roman"/>
          <w:b/>
          <w:bCs/>
          <w:color w:val="000000"/>
          <w:sz w:val="28"/>
          <w:szCs w:val="28"/>
          <w:lang w:val="ru-RU"/>
        </w:rPr>
        <w:br w:type="textWrapping"/>
      </w:r>
      <w:r>
        <w:rPr>
          <w:rFonts w:hint="default" w:ascii="Times New Roman" w:hAnsi="Times New Roman" w:eastAsia="Calibri" w:cs="Times New Roman"/>
          <w:b/>
          <w:bCs/>
          <w:color w:val="000000"/>
          <w:sz w:val="28"/>
          <w:szCs w:val="28"/>
          <w:lang w:val="ru-RU"/>
        </w:rPr>
        <w:t>МУНИЦИПАЛЬНОГО ОБРАЗОВАНИЯ КУРГАНИНСКИЙ РАЙОН</w:t>
      </w:r>
    </w:p>
    <w:p w14:paraId="6327014E">
      <w:pPr>
        <w:shd w:val="clear" w:color="auto" w:fill="FFFFFF"/>
        <w:spacing w:line="240" w:lineRule="auto"/>
        <w:jc w:val="center"/>
        <w:rPr>
          <w:rFonts w:hint="default" w:ascii="Times New Roman" w:hAnsi="Times New Roman" w:eastAsia="Calibri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Calibri" w:cs="Times New Roman"/>
          <w:color w:val="000000"/>
          <w:sz w:val="28"/>
          <w:szCs w:val="28"/>
          <w:lang w:val="ru-RU"/>
        </w:rPr>
        <w:t xml:space="preserve">           </w:t>
      </w:r>
      <w:r>
        <w:rPr>
          <w:rFonts w:hint="default" w:ascii="Times New Roman" w:hAnsi="Times New Roman" w:eastAsia="Calibri" w:cs="Times New Roman"/>
          <w:color w:val="000000"/>
          <w:sz w:val="28"/>
          <w:szCs w:val="28"/>
        </w:rPr>
        <w:t xml:space="preserve">Муниципальное бюджетное общеобразовательное учреждение </w:t>
      </w:r>
    </w:p>
    <w:p w14:paraId="1B4251BA">
      <w:pPr>
        <w:shd w:val="clear" w:color="auto" w:fill="FFFFFF"/>
        <w:spacing w:line="240" w:lineRule="auto"/>
        <w:jc w:val="center"/>
        <w:rPr>
          <w:rFonts w:hint="default" w:ascii="Times New Roman" w:hAnsi="Times New Roman" w:eastAsia="Calibri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Calibri" w:cs="Times New Roman"/>
          <w:color w:val="000000"/>
          <w:sz w:val="28"/>
          <w:szCs w:val="28"/>
          <w:lang w:val="ru-RU"/>
        </w:rPr>
        <w:t xml:space="preserve">         </w:t>
      </w:r>
      <w:r>
        <w:rPr>
          <w:rFonts w:hint="default" w:ascii="Times New Roman" w:hAnsi="Times New Roman" w:eastAsia="Calibri" w:cs="Times New Roman"/>
          <w:color w:val="000000"/>
          <w:sz w:val="28"/>
          <w:szCs w:val="28"/>
        </w:rPr>
        <w:t>основная общеобразовательная школа № 25 п. Северного им. Е.Н.Сисева</w:t>
      </w:r>
    </w:p>
    <w:p w14:paraId="6EDE12A7">
      <w:pPr>
        <w:shd w:val="clear" w:color="auto" w:fill="FFFFFF"/>
        <w:spacing w:line="240" w:lineRule="auto"/>
        <w:jc w:val="center"/>
        <w:rPr>
          <w:rFonts w:hint="default" w:ascii="Times New Roman" w:hAnsi="Times New Roman" w:eastAsia="Calibri" w:cs="Times New Roman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8"/>
          <w:szCs w:val="28"/>
          <w:lang w:val="ru-RU"/>
        </w:rPr>
        <w:t>Муниципального района Курганинский район</w:t>
      </w:r>
    </w:p>
    <w:tbl>
      <w:tblPr>
        <w:tblStyle w:val="6"/>
        <w:tblpPr w:leftFromText="180" w:rightFromText="180" w:vertAnchor="text" w:horzAnchor="page" w:tblpX="103" w:tblpY="165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4"/>
        <w:gridCol w:w="2535"/>
        <w:gridCol w:w="3532"/>
        <w:gridCol w:w="2535"/>
      </w:tblGrid>
      <w:tr w14:paraId="351D13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3" w:hRule="atLeast"/>
        </w:trPr>
        <w:tc>
          <w:tcPr>
            <w:tcW w:w="3541" w:type="dxa"/>
            <w:noWrap w:val="0"/>
            <w:vAlign w:val="top"/>
          </w:tcPr>
          <w:p w14:paraId="099D7120">
            <w:pPr>
              <w:widowControl/>
              <w:autoSpaceDE/>
              <w:autoSpaceDN/>
              <w:spacing w:line="240" w:lineRule="auto"/>
              <w:ind w:right="80" w:firstLine="1400" w:firstLineChars="50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  <w:t>Рассмотрена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 w:eastAsia="ru-RU"/>
              </w:rPr>
              <w:t xml:space="preserve"> на заседании</w:t>
            </w:r>
          </w:p>
          <w:p w14:paraId="41CC1074">
            <w:pPr>
              <w:widowControl/>
              <w:autoSpaceDE/>
              <w:autoSpaceDN/>
              <w:spacing w:line="240" w:lineRule="auto"/>
              <w:ind w:right="8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 w:eastAsia="ru-RU"/>
              </w:rPr>
              <w:t>Педагогического совета</w:t>
            </w:r>
          </w:p>
          <w:p w14:paraId="15499458">
            <w:pPr>
              <w:widowControl/>
              <w:autoSpaceDE/>
              <w:autoSpaceDN/>
              <w:spacing w:line="240" w:lineRule="auto"/>
              <w:ind w:right="8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 w:eastAsia="ru-RU"/>
              </w:rPr>
              <w:t>Протокол №_1_________</w:t>
            </w:r>
          </w:p>
          <w:p w14:paraId="6988DC30">
            <w:pPr>
              <w:widowControl/>
              <w:autoSpaceDE/>
              <w:autoSpaceDN/>
              <w:spacing w:line="240" w:lineRule="auto"/>
              <w:ind w:right="8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 w:eastAsia="ru-RU"/>
              </w:rPr>
              <w:t>От»_29_»августа2024г.</w:t>
            </w:r>
          </w:p>
        </w:tc>
        <w:tc>
          <w:tcPr>
            <w:tcW w:w="2678" w:type="dxa"/>
            <w:noWrap w:val="0"/>
            <w:vAlign w:val="top"/>
          </w:tcPr>
          <w:p w14:paraId="0B2FC196">
            <w:pPr>
              <w:widowControl/>
              <w:autoSpaceDE/>
              <w:autoSpaceDN/>
              <w:spacing w:line="240" w:lineRule="auto"/>
              <w:ind w:right="80"/>
              <w:jc w:val="both"/>
              <w:rPr>
                <w:rFonts w:hint="default"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59" w:type="dxa"/>
            <w:noWrap w:val="0"/>
            <w:vAlign w:val="top"/>
          </w:tcPr>
          <w:p w14:paraId="77C0B9B0">
            <w:pPr>
              <w:widowControl/>
              <w:autoSpaceDE/>
              <w:autoSpaceDN/>
              <w:spacing w:line="240" w:lineRule="auto"/>
              <w:ind w:right="80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  <w:t>Утверждаю</w:t>
            </w:r>
          </w:p>
          <w:p w14:paraId="10B8AC5A">
            <w:pPr>
              <w:widowControl/>
              <w:autoSpaceDE/>
              <w:autoSpaceDN/>
              <w:spacing w:line="240" w:lineRule="auto"/>
              <w:ind w:right="80"/>
              <w:jc w:val="both"/>
              <w:rPr>
                <w:rFonts w:hint="default" w:ascii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bCs/>
                <w:sz w:val="28"/>
                <w:szCs w:val="28"/>
                <w:lang w:eastAsia="ru-RU"/>
              </w:rPr>
              <w:t>Директор</w:t>
            </w:r>
            <w:r>
              <w:rPr>
                <w:rFonts w:hint="default" w:ascii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МБОУ ООШ №25 им. Е.Н. Сисева</w:t>
            </w:r>
          </w:p>
          <w:p w14:paraId="6611F571">
            <w:pPr>
              <w:widowControl/>
              <w:autoSpaceDE/>
              <w:autoSpaceDN/>
              <w:spacing w:line="240" w:lineRule="auto"/>
              <w:ind w:right="80"/>
              <w:jc w:val="both"/>
              <w:rPr>
                <w:rFonts w:hint="default"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cs="Times New Roman"/>
                <w:bCs/>
                <w:sz w:val="28"/>
                <w:szCs w:val="28"/>
                <w:lang w:eastAsia="ru-RU"/>
              </w:rPr>
              <w:t>____________________ /М</w:t>
            </w:r>
            <w:r>
              <w:rPr>
                <w:rFonts w:hint="default" w:ascii="Times New Roman" w:hAnsi="Times New Roman" w:cs="Times New Roman"/>
                <w:bCs/>
                <w:sz w:val="28"/>
                <w:szCs w:val="28"/>
                <w:lang w:val="en-US" w:eastAsia="ru-RU"/>
              </w:rPr>
              <w:t>.Т.Корнилович</w:t>
            </w:r>
            <w:r>
              <w:rPr>
                <w:rFonts w:hint="default" w:ascii="Times New Roman" w:hAnsi="Times New Roman" w:cs="Times New Roman"/>
                <w:bCs/>
                <w:sz w:val="28"/>
                <w:szCs w:val="28"/>
                <w:lang w:eastAsia="ru-RU"/>
              </w:rPr>
              <w:t>/</w:t>
            </w:r>
          </w:p>
          <w:p w14:paraId="78A7606F">
            <w:pPr>
              <w:widowControl/>
              <w:autoSpaceDE/>
              <w:autoSpaceDN/>
              <w:spacing w:line="240" w:lineRule="auto"/>
              <w:ind w:right="80"/>
              <w:jc w:val="both"/>
              <w:rPr>
                <w:rFonts w:hint="default"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>
              <w:rPr>
                <w:rFonts w:hint="default" w:ascii="Times New Roman" w:hAnsi="Times New Roman" w:cs="Times New Roman"/>
                <w:bCs/>
                <w:sz w:val="28"/>
                <w:szCs w:val="28"/>
                <w:lang w:val="en-US" w:eastAsia="ru-RU"/>
              </w:rPr>
              <w:t>29</w:t>
            </w:r>
            <w:r>
              <w:rPr>
                <w:rFonts w:hint="default" w:ascii="Times New Roman" w:hAnsi="Times New Roman" w:cs="Times New Roman"/>
                <w:bCs/>
                <w:sz w:val="28"/>
                <w:szCs w:val="28"/>
                <w:lang w:eastAsia="ru-RU"/>
              </w:rPr>
              <w:t>»  августа 202</w:t>
            </w:r>
            <w:r>
              <w:rPr>
                <w:rFonts w:hint="default" w:ascii="Times New Roman" w:hAnsi="Times New Roman" w:cs="Times New Roman"/>
                <w:bCs/>
                <w:sz w:val="28"/>
                <w:szCs w:val="28"/>
                <w:lang w:val="en-US" w:eastAsia="ru-RU"/>
              </w:rPr>
              <w:t>4</w:t>
            </w:r>
            <w:r>
              <w:rPr>
                <w:rFonts w:hint="default" w:ascii="Times New Roman" w:hAnsi="Times New Roman" w:cs="Times New Roman"/>
                <w:bCs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678" w:type="dxa"/>
            <w:noWrap w:val="0"/>
            <w:vAlign w:val="top"/>
          </w:tcPr>
          <w:p w14:paraId="1B1B2ABD">
            <w:pPr>
              <w:widowControl/>
              <w:autoSpaceDE/>
              <w:autoSpaceDN/>
              <w:spacing w:line="240" w:lineRule="auto"/>
              <w:ind w:right="80"/>
              <w:jc w:val="both"/>
              <w:rPr>
                <w:rFonts w:hint="default"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14:paraId="1D47D62D">
      <w:pPr>
        <w:widowControl/>
        <w:shd w:val="clear" w:color="auto" w:fill="FFFFFF"/>
        <w:autoSpaceDE/>
        <w:autoSpaceDN/>
        <w:spacing w:line="240" w:lineRule="auto"/>
        <w:ind w:firstLine="2241" w:firstLineChars="800"/>
        <w:jc w:val="both"/>
        <w:rPr>
          <w:rFonts w:hint="default" w:ascii="Times New Roman" w:hAnsi="Times New Roman" w:eastAsia="Calibri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eastAsia="Calibri" w:cs="Times New Roman"/>
          <w:b/>
          <w:bCs/>
          <w:sz w:val="28"/>
          <w:szCs w:val="28"/>
          <w:lang w:val="ru-RU"/>
        </w:rPr>
        <w:t>Дополнительная общеобразовательная</w:t>
      </w:r>
      <w:r>
        <w:rPr>
          <w:rFonts w:hint="default" w:ascii="Times New Roman" w:hAnsi="Times New Roman" w:eastAsia="Calibri" w:cs="Times New Roman"/>
          <w:b/>
          <w:bCs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eastAsia="Calibri" w:cs="Times New Roman"/>
          <w:b/>
          <w:bCs/>
          <w:sz w:val="28"/>
          <w:szCs w:val="28"/>
          <w:lang w:val="ru-RU"/>
        </w:rPr>
        <w:t xml:space="preserve">общеразвивающая  программа </w:t>
      </w:r>
    </w:p>
    <w:p w14:paraId="750B5634">
      <w:pPr>
        <w:widowControl/>
        <w:shd w:val="clear" w:color="auto" w:fill="FFFFFF"/>
        <w:autoSpaceDE/>
        <w:autoSpaceDN/>
        <w:spacing w:line="240" w:lineRule="auto"/>
        <w:ind w:firstLine="4062" w:firstLineChars="1450"/>
        <w:jc w:val="both"/>
        <w:rPr>
          <w:rFonts w:hint="default" w:ascii="Times New Roman" w:hAnsi="Times New Roman" w:eastAsia="Calibri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eastAsia="Calibri" w:cs="Times New Roman"/>
          <w:b/>
          <w:bCs/>
          <w:sz w:val="28"/>
          <w:szCs w:val="28"/>
          <w:lang w:val="ru-RU"/>
        </w:rPr>
        <w:t>естественно-научного направления</w:t>
      </w:r>
    </w:p>
    <w:p w14:paraId="73C4F83B">
      <w:pPr>
        <w:widowControl/>
        <w:shd w:val="clear" w:color="auto" w:fill="FFFFFF"/>
        <w:autoSpaceDE/>
        <w:autoSpaceDN/>
        <w:spacing w:line="240" w:lineRule="auto"/>
        <w:ind w:firstLine="4919" w:firstLineChars="1750"/>
        <w:jc w:val="both"/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«Физика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в экспериментах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55405F17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62" w:firstLine="843" w:firstLineChars="300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Уровень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программы: 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ru-RU"/>
        </w:rPr>
        <w:t>базовый</w:t>
      </w:r>
    </w:p>
    <w:p w14:paraId="17E81777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62" w:firstLine="843" w:firstLineChars="300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Срок реализации программы: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ru-RU"/>
        </w:rPr>
        <w:t>3 года</w:t>
      </w:r>
    </w:p>
    <w:p w14:paraId="219E474F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7" w:leftChars="126" w:right="62" w:firstLine="540" w:firstLineChars="192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Возрастная категория: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ru-RU"/>
        </w:rPr>
        <w:t>12-16</w:t>
      </w:r>
    </w:p>
    <w:p w14:paraId="74B2450E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62" w:firstLine="843" w:firstLineChars="300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Состав группы: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ru-RU"/>
        </w:rPr>
        <w:t>18</w:t>
      </w:r>
    </w:p>
    <w:p w14:paraId="5B4FF64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7" w:leftChars="126" w:right="62" w:firstLine="540" w:firstLineChars="192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Форма обучения: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ru-RU"/>
        </w:rPr>
        <w:t>очная</w:t>
      </w:r>
    </w:p>
    <w:p w14:paraId="58071B19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7" w:leftChars="126" w:right="62" w:firstLine="540" w:firstLineChars="192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Вид программы: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ru-RU"/>
        </w:rPr>
        <w:t>модифицированная</w:t>
      </w:r>
    </w:p>
    <w:p w14:paraId="44E45AB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7" w:leftChars="126" w:right="62" w:firstLine="540" w:firstLineChars="192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Условия реализации: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ru-RU"/>
        </w:rPr>
        <w:t xml:space="preserve"> на бюджетной основе</w:t>
      </w:r>
    </w:p>
    <w:p w14:paraId="3EAB67B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7" w:leftChars="126" w:right="62" w:firstLine="540" w:firstLineChars="192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ID-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номер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Программы в Навигаторе: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ru-RU"/>
        </w:rPr>
        <w:t>54559</w:t>
      </w:r>
    </w:p>
    <w:p w14:paraId="4C9A55B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1" w:right="62" w:hanging="11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ru-RU"/>
        </w:rPr>
      </w:pPr>
    </w:p>
    <w:p w14:paraId="22BEAB2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1" w:right="62" w:hanging="11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ru-RU"/>
        </w:rPr>
      </w:pPr>
    </w:p>
    <w:p w14:paraId="36F93659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62" w:firstLine="8854" w:firstLineChars="3150"/>
        <w:jc w:val="both"/>
        <w:textAlignment w:val="auto"/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Автор: Петренко Е.Н.</w:t>
      </w:r>
    </w:p>
    <w:p w14:paraId="203BA506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62" w:firstLine="8995" w:firstLineChars="3200"/>
        <w:jc w:val="both"/>
        <w:textAlignment w:val="auto"/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учитель физики</w:t>
      </w:r>
    </w:p>
    <w:p w14:paraId="3A58567C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1" w:right="62" w:hanging="11"/>
        <w:jc w:val="both"/>
        <w:textAlignment w:val="auto"/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14:paraId="2274D311">
      <w:pPr>
        <w:widowControl/>
        <w:shd w:val="clear" w:color="auto" w:fill="FFFFFF"/>
        <w:autoSpaceDE/>
        <w:autoSpaceDN/>
        <w:jc w:val="center"/>
        <w:rPr>
          <w:rFonts w:hint="default" w:ascii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en-US" w:eastAsia="ru-RU"/>
        </w:rPr>
        <w:t>.Северный, 2024</w:t>
      </w:r>
      <w:bookmarkStart w:id="0" w:name="_GoBack"/>
      <w:bookmarkEnd w:id="0"/>
    </w:p>
    <w:p w14:paraId="5899A54A">
      <w:pPr>
        <w:widowControl/>
        <w:shd w:val="clear" w:color="auto" w:fill="FFFFFF"/>
        <w:autoSpaceDE/>
        <w:autoSpaceDN/>
        <w:jc w:val="center"/>
        <w:rPr>
          <w:rFonts w:hint="default" w:ascii="Times New Roman" w:hAnsi="Times New Roman" w:cs="Times New Roman"/>
          <w:color w:val="000000"/>
          <w:sz w:val="28"/>
          <w:szCs w:val="28"/>
          <w:lang w:eastAsia="ru-RU"/>
        </w:rPr>
      </w:pPr>
    </w:p>
    <w:p w14:paraId="151978B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7973D0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hint="default" w:ascii="Arial"/>
          <w:color w:val="FF0000"/>
          <w:spacing w:val="0"/>
          <w:sz w:val="2"/>
          <w:lang w:val="ru-RU"/>
        </w:rPr>
        <w:t xml:space="preserve">                                                                           </w:t>
      </w:r>
    </w:p>
    <w:p w14:paraId="0B7F093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6809048">
      <w:pPr>
        <w:framePr w:w="2852" w:wrap="auto" w:vAnchor="margin" w:hAnchor="text" w:x="5072" w:y="12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Пояснительная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записка</w:t>
      </w:r>
    </w:p>
    <w:p w14:paraId="0B9C03F7">
      <w:pPr>
        <w:framePr w:w="9595" w:wrap="auto" w:vAnchor="margin" w:hAnchor="text" w:x="1702" w:y="1530"/>
        <w:widowControl w:val="0"/>
        <w:autoSpaceDE w:val="0"/>
        <w:autoSpaceDN w:val="0"/>
        <w:spacing w:before="0" w:after="0" w:line="266" w:lineRule="exact"/>
        <w:ind w:left="48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Рабочая</w:t>
      </w:r>
      <w:r>
        <w:rPr>
          <w:rFonts w:ascii="NGOABI+Times New Roman"/>
          <w:color w:val="000000"/>
          <w:spacing w:val="1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программа</w:t>
      </w:r>
      <w:r>
        <w:rPr>
          <w:rFonts w:ascii="NGOABI+Times New Roman"/>
          <w:color w:val="000000"/>
          <w:spacing w:val="1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внеурочной</w:t>
      </w:r>
      <w:r>
        <w:rPr>
          <w:rFonts w:ascii="NGOABI+Times New Roman"/>
          <w:color w:val="000000"/>
          <w:spacing w:val="1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деятельности</w:t>
      </w:r>
      <w:r>
        <w:rPr>
          <w:rFonts w:ascii="NGOABI+Times New Roman"/>
          <w:color w:val="000000"/>
          <w:spacing w:val="1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физике</w:t>
      </w:r>
      <w:r>
        <w:rPr>
          <w:rFonts w:ascii="NGOABI+Times New Roman"/>
          <w:color w:val="000000"/>
          <w:spacing w:val="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  <w:r>
        <w:rPr>
          <w:rFonts w:ascii="NGOABI+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классов</w:t>
      </w:r>
      <w:r>
        <w:rPr>
          <w:rFonts w:ascii="NGOABI+Times New Roman"/>
          <w:color w:val="000000"/>
          <w:spacing w:val="1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составлена</w:t>
      </w:r>
    </w:p>
    <w:p w14:paraId="7828F88D">
      <w:pPr>
        <w:framePr w:w="9595" w:wrap="auto" w:vAnchor="margin" w:hAnchor="text" w:x="1702" w:y="15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основе</w:t>
      </w:r>
      <w:r>
        <w:rPr>
          <w:rFonts w:ascii="NGOABI+Times New Roman"/>
          <w:color w:val="000000"/>
          <w:spacing w:val="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примерной</w:t>
      </w:r>
      <w:r>
        <w:rPr>
          <w:rFonts w:ascii="NGOABI+Times New Roman"/>
          <w:color w:val="000000"/>
          <w:spacing w:val="2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программы</w:t>
      </w:r>
      <w:r>
        <w:rPr>
          <w:rFonts w:ascii="NGOABI+Times New Roman"/>
          <w:color w:val="000000"/>
          <w:spacing w:val="2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физике</w:t>
      </w:r>
      <w:r>
        <w:rPr>
          <w:rFonts w:ascii="NGOABI+Times New Roman"/>
          <w:color w:val="000000"/>
          <w:spacing w:val="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для</w:t>
      </w:r>
      <w:r>
        <w:rPr>
          <w:rFonts w:ascii="NGOABI+Times New Roman"/>
          <w:color w:val="000000"/>
          <w:spacing w:val="23"/>
          <w:sz w:val="24"/>
        </w:rPr>
        <w:t xml:space="preserve"> </w:t>
      </w:r>
      <w:r>
        <w:rPr>
          <w:rFonts w:ascii="NGOABI+Times New Roman"/>
          <w:color w:val="000000"/>
          <w:spacing w:val="0"/>
          <w:sz w:val="24"/>
        </w:rPr>
        <w:t>7</w:t>
      </w:r>
      <w:r>
        <w:rPr>
          <w:rFonts w:ascii="NGOABI+Times New Roman"/>
          <w:color w:val="000000"/>
          <w:spacing w:val="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–</w:t>
      </w:r>
      <w:r>
        <w:rPr>
          <w:rFonts w:ascii="NGOABI+Times New Roman"/>
          <w:color w:val="000000"/>
          <w:spacing w:val="22"/>
          <w:sz w:val="24"/>
        </w:rPr>
        <w:t xml:space="preserve"> </w:t>
      </w:r>
      <w:r>
        <w:rPr>
          <w:rFonts w:ascii="NGOABI+Times New Roman"/>
          <w:color w:val="000000"/>
          <w:spacing w:val="0"/>
          <w:sz w:val="24"/>
        </w:rPr>
        <w:t>9</w:t>
      </w:r>
      <w:r>
        <w:rPr>
          <w:rFonts w:ascii="NGOABI+Times New Roman"/>
          <w:color w:val="000000"/>
          <w:spacing w:val="2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классов</w:t>
      </w:r>
      <w:r>
        <w:rPr>
          <w:rFonts w:ascii="NGOABI+Times New Roman"/>
          <w:color w:val="000000"/>
          <w:spacing w:val="2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(под</w:t>
      </w:r>
      <w:r>
        <w:rPr>
          <w:rFonts w:ascii="NGOABI+Times New Roman"/>
          <w:color w:val="000000"/>
          <w:spacing w:val="2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редакцией</w:t>
      </w:r>
      <w:r>
        <w:rPr>
          <w:rFonts w:ascii="NGOABI+Times New Roman"/>
          <w:color w:val="000000"/>
          <w:spacing w:val="2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  <w:lang w:val="ru-RU"/>
        </w:rPr>
        <w:t>Перышкин</w:t>
      </w:r>
      <w:r>
        <w:rPr>
          <w:rFonts w:hint="default" w:ascii="NGOABI+Times New Roman" w:hAnsi="NGOABI+Times New Roman" w:cs="NGOABI+Times New Roman"/>
          <w:color w:val="000000"/>
          <w:spacing w:val="0"/>
          <w:sz w:val="24"/>
          <w:lang w:val="ru-RU"/>
        </w:rPr>
        <w:t xml:space="preserve"> А.В.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),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М.:</w:t>
      </w:r>
      <w:r>
        <w:rPr>
          <w:rFonts w:ascii="NGOABI+Times New Roman"/>
          <w:color w:val="000000"/>
          <w:spacing w:val="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«Просвещение»,</w:t>
      </w:r>
      <w:r>
        <w:rPr>
          <w:rFonts w:ascii="NGOABI+Times New Roman"/>
          <w:color w:val="000000"/>
          <w:spacing w:val="0"/>
          <w:sz w:val="24"/>
        </w:rPr>
        <w:t xml:space="preserve"> 2017</w:t>
      </w:r>
      <w:r>
        <w:rPr>
          <w:rFonts w:ascii="NGOABI+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соответствует</w:t>
      </w:r>
    </w:p>
    <w:p w14:paraId="19EB841D">
      <w:pPr>
        <w:framePr w:w="320" w:wrap="auto" w:vAnchor="margin" w:hAnchor="text" w:x="1702" w:y="23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89FFB0F">
      <w:pPr>
        <w:framePr w:w="9339" w:wrap="auto" w:vAnchor="margin" w:hAnchor="text" w:x="1959" w:y="23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Федеральному</w:t>
      </w:r>
      <w:r>
        <w:rPr>
          <w:rFonts w:ascii="NGOABI+Times New Roman"/>
          <w:color w:val="000000"/>
          <w:spacing w:val="11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Закону</w:t>
      </w:r>
      <w:r>
        <w:rPr>
          <w:rFonts w:ascii="NGOABI+Times New Roman"/>
          <w:color w:val="000000"/>
          <w:spacing w:val="11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3"/>
          <w:sz w:val="24"/>
        </w:rPr>
        <w:t>«Об</w:t>
      </w:r>
      <w:r>
        <w:rPr>
          <w:rFonts w:ascii="NGOABI+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образовании</w:t>
      </w:r>
      <w:r>
        <w:rPr>
          <w:rFonts w:ascii="NGOABI+Times New Roman"/>
          <w:color w:val="000000"/>
          <w:spacing w:val="11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1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Российской</w:t>
      </w:r>
      <w:r>
        <w:rPr>
          <w:rFonts w:ascii="NGOABI+Times New Roman"/>
          <w:color w:val="000000"/>
          <w:spacing w:val="11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Федерации»</w:t>
      </w:r>
      <w:r>
        <w:rPr>
          <w:rFonts w:ascii="NGOABI+Times New Roman"/>
          <w:color w:val="000000"/>
          <w:spacing w:val="1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2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ФЗ</w:t>
      </w:r>
      <w:r>
        <w:rPr>
          <w:rFonts w:ascii="NGOABI+Times New Roman"/>
          <w:color w:val="000000"/>
          <w:spacing w:val="1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</w:t>
      </w:r>
    </w:p>
    <w:p w14:paraId="0443A9F0">
      <w:pPr>
        <w:framePr w:w="360" w:wrap="auto" w:vAnchor="margin" w:hAnchor="text" w:x="1702" w:y="26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2</w:t>
      </w:r>
    </w:p>
    <w:p w14:paraId="3ABD3FA5">
      <w:pPr>
        <w:framePr w:w="1773" w:wrap="auto" w:vAnchor="margin" w:hAnchor="text" w:x="1822" w:y="26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9.12.2012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года;</w:t>
      </w:r>
    </w:p>
    <w:p w14:paraId="779D7C93">
      <w:pPr>
        <w:framePr w:w="9590" w:wrap="auto" w:vAnchor="margin" w:hAnchor="text" w:x="1702" w:y="2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Федеральному</w:t>
      </w:r>
      <w:r>
        <w:rPr>
          <w:rFonts w:ascii="NGOABI+Times New Roman"/>
          <w:color w:val="000000"/>
          <w:spacing w:val="28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образовательному</w:t>
      </w:r>
      <w:r>
        <w:rPr>
          <w:rFonts w:ascii="NGOABI+Times New Roman"/>
          <w:color w:val="000000"/>
          <w:spacing w:val="28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стандарту</w:t>
      </w:r>
      <w:r>
        <w:rPr>
          <w:rFonts w:ascii="NGOABI+Times New Roman"/>
          <w:color w:val="000000"/>
          <w:spacing w:val="28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основного</w:t>
      </w:r>
      <w:r>
        <w:rPr>
          <w:rFonts w:ascii="NGOABI+Times New Roman"/>
          <w:color w:val="000000"/>
          <w:spacing w:val="29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общего</w:t>
      </w:r>
      <w:r>
        <w:rPr>
          <w:rFonts w:ascii="NGOABI+Times New Roman"/>
          <w:color w:val="000000"/>
          <w:spacing w:val="29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образования,</w:t>
      </w:r>
    </w:p>
    <w:p w14:paraId="3244F003">
      <w:pPr>
        <w:framePr w:w="9587" w:wrap="auto" w:vAnchor="margin" w:hAnchor="text" w:x="1702" w:y="31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утверждѐнному</w:t>
      </w:r>
      <w:r>
        <w:rPr>
          <w:rFonts w:ascii="NGOABI+Times New Roman"/>
          <w:color w:val="000000"/>
          <w:spacing w:val="4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приказом</w:t>
      </w:r>
      <w:r>
        <w:rPr>
          <w:rFonts w:ascii="NGOABI+Times New Roman"/>
          <w:color w:val="000000"/>
          <w:spacing w:val="4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Министерства</w:t>
      </w:r>
      <w:r>
        <w:rPr>
          <w:rFonts w:ascii="NGOABI+Times New Roman"/>
          <w:color w:val="000000"/>
          <w:spacing w:val="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образования</w:t>
      </w:r>
      <w:r>
        <w:rPr>
          <w:rFonts w:ascii="NGOABI+Times New Roman"/>
          <w:color w:val="000000"/>
          <w:spacing w:val="4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4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науки</w:t>
      </w:r>
      <w:r>
        <w:rPr>
          <w:rFonts w:ascii="NGOABI+Times New Roman"/>
          <w:color w:val="000000"/>
          <w:spacing w:val="5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РФ</w:t>
      </w:r>
      <w:r>
        <w:rPr>
          <w:rFonts w:ascii="NGOABI+Times New Roman"/>
          <w:color w:val="000000"/>
          <w:spacing w:val="4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№1897</w:t>
      </w:r>
      <w:r>
        <w:rPr>
          <w:rFonts w:ascii="NGOABI+Times New Roman"/>
          <w:color w:val="000000"/>
          <w:spacing w:val="4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</w:t>
      </w:r>
      <w:r>
        <w:rPr>
          <w:rFonts w:ascii="NGOABI+Times New Roman"/>
          <w:color w:val="000000"/>
          <w:spacing w:val="48"/>
          <w:sz w:val="24"/>
        </w:rPr>
        <w:t xml:space="preserve"> </w:t>
      </w:r>
      <w:r>
        <w:rPr>
          <w:rFonts w:ascii="NGOABI+Times New Roman"/>
          <w:color w:val="000000"/>
          <w:spacing w:val="0"/>
          <w:sz w:val="24"/>
        </w:rPr>
        <w:t>17.12.2010</w:t>
      </w:r>
    </w:p>
    <w:p w14:paraId="7DD35008">
      <w:pPr>
        <w:framePr w:w="9587" w:wrap="auto" w:vAnchor="margin" w:hAnchor="text" w:x="1702" w:y="31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года;</w:t>
      </w:r>
    </w:p>
    <w:p w14:paraId="28E47F76">
      <w:pPr>
        <w:framePr w:w="9588" w:wrap="auto" w:vAnchor="margin" w:hAnchor="text" w:x="1702" w:y="37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Приказу</w:t>
      </w:r>
      <w:r>
        <w:rPr>
          <w:rFonts w:ascii="NGOABI+Times New Roman"/>
          <w:color w:val="000000"/>
          <w:spacing w:val="5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Министерства</w:t>
      </w:r>
      <w:r>
        <w:rPr>
          <w:rFonts w:ascii="NGOABI+Times New Roman"/>
          <w:color w:val="000000"/>
          <w:spacing w:val="5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образования</w:t>
      </w:r>
      <w:r>
        <w:rPr>
          <w:rFonts w:ascii="NGOABI+Times New Roman"/>
          <w:color w:val="000000"/>
          <w:spacing w:val="5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5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науки</w:t>
      </w:r>
      <w:r>
        <w:rPr>
          <w:rFonts w:ascii="NGOABI+Times New Roman"/>
          <w:color w:val="000000"/>
          <w:spacing w:val="5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РФ</w:t>
      </w:r>
      <w:r>
        <w:rPr>
          <w:rFonts w:ascii="NGOABI+Times New Roman"/>
          <w:color w:val="000000"/>
          <w:spacing w:val="5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№1577</w:t>
      </w:r>
      <w:r>
        <w:rPr>
          <w:rFonts w:ascii="NGOABI+Times New Roman"/>
          <w:color w:val="000000"/>
          <w:spacing w:val="5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</w:t>
      </w:r>
      <w:r>
        <w:rPr>
          <w:rFonts w:ascii="NGOABI+Times New Roman"/>
          <w:color w:val="000000"/>
          <w:spacing w:val="56"/>
          <w:sz w:val="24"/>
        </w:rPr>
        <w:t xml:space="preserve"> </w:t>
      </w:r>
      <w:r>
        <w:rPr>
          <w:rFonts w:ascii="NGOABI+Times New Roman"/>
          <w:color w:val="000000"/>
          <w:spacing w:val="0"/>
          <w:sz w:val="24"/>
        </w:rPr>
        <w:t>31.12.2015</w:t>
      </w:r>
      <w:r>
        <w:rPr>
          <w:rFonts w:ascii="NGOABI+Times New Roman"/>
          <w:color w:val="000000"/>
          <w:spacing w:val="5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5"/>
          <w:sz w:val="24"/>
        </w:rPr>
        <w:t>г»</w:t>
      </w:r>
      <w:r>
        <w:rPr>
          <w:rFonts w:ascii="NGOABI+Times New Roman"/>
          <w:color w:val="000000"/>
          <w:spacing w:val="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</w:t>
      </w:r>
      <w:r>
        <w:rPr>
          <w:rFonts w:ascii="NGOABI+Times New Roman"/>
          <w:color w:val="000000"/>
          <w:spacing w:val="5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внесении</w:t>
      </w:r>
    </w:p>
    <w:p w14:paraId="094B7CD2">
      <w:pPr>
        <w:framePr w:w="9594" w:wrap="auto" w:vAnchor="margin" w:hAnchor="text" w:x="1702" w:y="40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изменений</w:t>
      </w:r>
      <w:r>
        <w:rPr>
          <w:rFonts w:ascii="NGOABI+Times New Roman"/>
          <w:color w:val="000000"/>
          <w:spacing w:val="8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7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федеральный</w:t>
      </w:r>
      <w:r>
        <w:rPr>
          <w:rFonts w:ascii="NGOABI+Times New Roman"/>
          <w:color w:val="000000"/>
          <w:spacing w:val="7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образовательный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стандарт</w:t>
      </w:r>
      <w:r>
        <w:rPr>
          <w:rFonts w:ascii="NGOABI+Times New Roman"/>
          <w:color w:val="000000"/>
          <w:spacing w:val="8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основного</w:t>
      </w:r>
      <w:r>
        <w:rPr>
          <w:rFonts w:ascii="NGOABI+Times New Roman"/>
          <w:color w:val="000000"/>
          <w:spacing w:val="7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общего</w:t>
      </w:r>
      <w:r>
        <w:rPr>
          <w:rFonts w:ascii="NGOABI+Times New Roman"/>
          <w:color w:val="000000"/>
          <w:spacing w:val="7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образования,</w:t>
      </w:r>
    </w:p>
    <w:p w14:paraId="60C3A702">
      <w:pPr>
        <w:framePr w:w="9594" w:wrap="auto" w:vAnchor="margin" w:hAnchor="text" w:x="1702" w:y="40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утверждѐнный</w:t>
      </w:r>
      <w:r>
        <w:rPr>
          <w:rFonts w:ascii="NGOABI+Times New Roman"/>
          <w:color w:val="000000"/>
          <w:spacing w:val="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приказом</w:t>
      </w:r>
      <w:r>
        <w:rPr>
          <w:rFonts w:ascii="NGOABI+Times New Roman"/>
          <w:color w:val="000000"/>
          <w:spacing w:val="4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Министерства</w:t>
      </w:r>
      <w:r>
        <w:rPr>
          <w:rFonts w:ascii="NGOABI+Times New Roman"/>
          <w:color w:val="000000"/>
          <w:spacing w:val="4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образования</w:t>
      </w:r>
      <w:r>
        <w:rPr>
          <w:rFonts w:ascii="NGOABI+Times New Roman"/>
          <w:color w:val="000000"/>
          <w:spacing w:val="4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науки</w:t>
      </w:r>
      <w:r>
        <w:rPr>
          <w:rFonts w:ascii="NGOABI+Times New Roman"/>
          <w:color w:val="000000"/>
          <w:spacing w:val="4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3"/>
          <w:sz w:val="24"/>
        </w:rPr>
        <w:t>РФ»</w:t>
      </w:r>
      <w:r>
        <w:rPr>
          <w:rFonts w:ascii="NGOABI+Times New Roman"/>
          <w:color w:val="000000"/>
          <w:spacing w:val="4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№1897</w:t>
      </w:r>
      <w:r>
        <w:rPr>
          <w:rFonts w:ascii="NGOABI+Times New Roman"/>
          <w:color w:val="000000"/>
          <w:spacing w:val="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</w:t>
      </w:r>
      <w:r>
        <w:rPr>
          <w:rFonts w:ascii="NGOABI+Times New Roman"/>
          <w:color w:val="000000"/>
          <w:spacing w:val="46"/>
          <w:sz w:val="24"/>
        </w:rPr>
        <w:t xml:space="preserve"> </w:t>
      </w:r>
      <w:r>
        <w:rPr>
          <w:rFonts w:ascii="NGOABI+Times New Roman"/>
          <w:color w:val="000000"/>
          <w:spacing w:val="0"/>
          <w:sz w:val="24"/>
        </w:rPr>
        <w:t>17.12.2010</w:t>
      </w:r>
    </w:p>
    <w:p w14:paraId="453100B9">
      <w:pPr>
        <w:framePr w:w="9594" w:wrap="auto" w:vAnchor="margin" w:hAnchor="text" w:x="1702" w:y="40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1"/>
          <w:sz w:val="24"/>
        </w:rPr>
        <w:t>года»</w:t>
      </w:r>
    </w:p>
    <w:p w14:paraId="5B41EA4E">
      <w:pPr>
        <w:framePr w:w="320" w:wrap="auto" w:vAnchor="margin" w:hAnchor="text" w:x="1702" w:y="48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C757A49">
      <w:pPr>
        <w:framePr w:w="320" w:wrap="auto" w:vAnchor="margin" w:hAnchor="text" w:x="1702" w:y="48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215B36B">
      <w:pPr>
        <w:framePr w:w="320" w:wrap="auto" w:vAnchor="margin" w:hAnchor="text" w:x="1702" w:y="48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70C0"/>
          <w:spacing w:val="0"/>
          <w:sz w:val="24"/>
        </w:rPr>
        <w:t>-</w:t>
      </w:r>
    </w:p>
    <w:p w14:paraId="25469119">
      <w:pPr>
        <w:framePr w:w="9515" w:wrap="auto" w:vAnchor="margin" w:hAnchor="text" w:x="1781" w:y="48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Образовательной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программе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основного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общего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образования;</w:t>
      </w:r>
    </w:p>
    <w:p w14:paraId="7141FAC0">
      <w:pPr>
        <w:framePr w:w="9515" w:wrap="auto" w:vAnchor="margin" w:hAnchor="text" w:x="1781" w:y="48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Учебному</w:t>
      </w:r>
      <w:r>
        <w:rPr>
          <w:rFonts w:ascii="NGOABI+Times New Roman"/>
          <w:color w:val="000000"/>
          <w:spacing w:val="-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плану</w:t>
      </w:r>
      <w:r>
        <w:rPr>
          <w:rFonts w:ascii="NGOABI+Times New Roman"/>
          <w:color w:val="000000"/>
          <w:spacing w:val="-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ОУ;</w:t>
      </w:r>
    </w:p>
    <w:p w14:paraId="1D5F0D6C">
      <w:pPr>
        <w:framePr w:w="9515" w:wrap="auto" w:vAnchor="margin" w:hAnchor="text" w:x="1781" w:y="4842"/>
        <w:widowControl w:val="0"/>
        <w:autoSpaceDE w:val="0"/>
        <w:autoSpaceDN w:val="0"/>
        <w:spacing w:before="10" w:after="0" w:line="266" w:lineRule="exact"/>
        <w:ind w:left="6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Примерной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программе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основного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общего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образования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физике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(базовый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уровень).</w:t>
      </w:r>
    </w:p>
    <w:p w14:paraId="6A4F4744">
      <w:pPr>
        <w:framePr w:w="9515" w:wrap="auto" w:vAnchor="margin" w:hAnchor="text" w:x="1781" w:y="4842"/>
        <w:widowControl w:val="0"/>
        <w:autoSpaceDE w:val="0"/>
        <w:autoSpaceDN w:val="0"/>
        <w:spacing w:before="10" w:after="0" w:line="266" w:lineRule="exact"/>
        <w:ind w:left="341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Программа</w:t>
      </w:r>
      <w:r>
        <w:rPr>
          <w:rFonts w:ascii="NGOABI+Times New Roman"/>
          <w:color w:val="000000"/>
          <w:spacing w:val="2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рассчитана</w:t>
      </w:r>
      <w:r>
        <w:rPr>
          <w:rFonts w:ascii="NGOABI+Times New Roman"/>
          <w:color w:val="000000"/>
          <w:spacing w:val="28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NGOABI+Times New Roman"/>
          <w:color w:val="000000"/>
          <w:spacing w:val="0"/>
          <w:sz w:val="24"/>
        </w:rPr>
        <w:t>4</w:t>
      </w:r>
      <w:r>
        <w:rPr>
          <w:rFonts w:ascii="NGOABI+Times New Roman"/>
          <w:color w:val="000000"/>
          <w:spacing w:val="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часа</w:t>
      </w:r>
      <w:r>
        <w:rPr>
          <w:rFonts w:ascii="NGOABI+Times New Roman"/>
          <w:color w:val="000000"/>
          <w:spacing w:val="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–</w:t>
      </w:r>
      <w:r>
        <w:rPr>
          <w:rFonts w:ascii="NGOABI+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час</w:t>
      </w:r>
      <w:r>
        <w:rPr>
          <w:rFonts w:ascii="NGOABI+Times New Roman"/>
          <w:color w:val="000000"/>
          <w:spacing w:val="2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неделю</w:t>
      </w:r>
      <w:r>
        <w:rPr>
          <w:rFonts w:ascii="NGOABI+Times New Roman"/>
          <w:color w:val="000000"/>
          <w:spacing w:val="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28"/>
          <w:sz w:val="24"/>
        </w:rPr>
        <w:t xml:space="preserve"> </w:t>
      </w:r>
      <w:r>
        <w:rPr>
          <w:rFonts w:ascii="NGOABI+Times New Roman"/>
          <w:color w:val="000000"/>
          <w:spacing w:val="0"/>
          <w:sz w:val="24"/>
        </w:rPr>
        <w:t>7</w:t>
      </w:r>
      <w:r>
        <w:rPr>
          <w:rFonts w:ascii="NGOABI+Times New Roman"/>
          <w:color w:val="000000"/>
          <w:spacing w:val="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классе,</w:t>
      </w:r>
      <w:r>
        <w:rPr>
          <w:rFonts w:ascii="NGOABI+Times New Roman"/>
          <w:color w:val="000000"/>
          <w:spacing w:val="26"/>
          <w:sz w:val="24"/>
        </w:rPr>
        <w:t xml:space="preserve"> </w:t>
      </w:r>
      <w:r>
        <w:rPr>
          <w:rFonts w:ascii="NGOABI+Times New Roman"/>
          <w:color w:val="000000"/>
          <w:spacing w:val="0"/>
          <w:sz w:val="24"/>
        </w:rPr>
        <w:t>34</w:t>
      </w:r>
      <w:r>
        <w:rPr>
          <w:rFonts w:ascii="NGOABI+Times New Roman"/>
          <w:color w:val="000000"/>
          <w:spacing w:val="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часов</w:t>
      </w:r>
      <w:r>
        <w:rPr>
          <w:rFonts w:ascii="NGOABI+Times New Roman"/>
          <w:color w:val="000000"/>
          <w:spacing w:val="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–</w:t>
      </w:r>
      <w:r>
        <w:rPr>
          <w:rFonts w:ascii="NGOABI+Times New Roman"/>
          <w:color w:val="000000"/>
          <w:spacing w:val="26"/>
          <w:sz w:val="24"/>
        </w:rPr>
        <w:t xml:space="preserve"> </w:t>
      </w:r>
      <w:r>
        <w:rPr>
          <w:rFonts w:ascii="NGOABI+Times New Roman"/>
          <w:color w:val="000000"/>
          <w:spacing w:val="0"/>
          <w:sz w:val="24"/>
        </w:rPr>
        <w:t>1</w:t>
      </w:r>
      <w:r>
        <w:rPr>
          <w:rFonts w:ascii="NGOABI+Times New Roman"/>
          <w:color w:val="000000"/>
          <w:spacing w:val="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час</w:t>
      </w:r>
      <w:r>
        <w:rPr>
          <w:rFonts w:ascii="NGOABI+Times New Roman"/>
          <w:color w:val="000000"/>
          <w:spacing w:val="2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</w:p>
    <w:p w14:paraId="78E412E7">
      <w:pPr>
        <w:framePr w:w="5823" w:wrap="auto" w:vAnchor="margin" w:hAnchor="text" w:x="1702" w:y="59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неделю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8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классе,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/>
          <w:color w:val="000000"/>
          <w:spacing w:val="0"/>
          <w:sz w:val="24"/>
        </w:rPr>
        <w:t xml:space="preserve">34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часа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–</w:t>
      </w:r>
      <w:r>
        <w:rPr>
          <w:rFonts w:ascii="NGOABI+Times New Roman"/>
          <w:color w:val="000000"/>
          <w:spacing w:val="0"/>
          <w:sz w:val="24"/>
        </w:rPr>
        <w:t xml:space="preserve"> 1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час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неделю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9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классе</w:t>
      </w:r>
      <w:r>
        <w:rPr>
          <w:rFonts w:ascii="Times New Roman"/>
          <w:color w:val="000000"/>
          <w:spacing w:val="0"/>
          <w:sz w:val="24"/>
        </w:rPr>
        <w:t>.</w:t>
      </w:r>
    </w:p>
    <w:p w14:paraId="5E9ABA12">
      <w:pPr>
        <w:framePr w:w="9595" w:wrap="auto" w:vAnchor="margin" w:hAnchor="text" w:x="1702" w:y="6222"/>
        <w:widowControl w:val="0"/>
        <w:autoSpaceDE w:val="0"/>
        <w:autoSpaceDN w:val="0"/>
        <w:spacing w:before="0" w:after="0" w:line="266" w:lineRule="exact"/>
        <w:ind w:left="42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Данная</w:t>
      </w:r>
      <w:r>
        <w:rPr>
          <w:rFonts w:ascii="NGOABI+Times New Roman"/>
          <w:color w:val="000000"/>
          <w:spacing w:val="5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рабочая</w:t>
      </w:r>
      <w:r>
        <w:rPr>
          <w:rFonts w:ascii="NGOABI+Times New Roman"/>
          <w:color w:val="000000"/>
          <w:spacing w:val="5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программа</w:t>
      </w:r>
      <w:r>
        <w:rPr>
          <w:rFonts w:ascii="NGOABI+Times New Roman"/>
          <w:color w:val="000000"/>
          <w:spacing w:val="5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внеурочной</w:t>
      </w:r>
      <w:r>
        <w:rPr>
          <w:rFonts w:ascii="NGOABI+Times New Roman"/>
          <w:color w:val="000000"/>
          <w:spacing w:val="5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деятельности</w:t>
      </w:r>
      <w:r>
        <w:rPr>
          <w:rFonts w:ascii="NGOABI+Times New Roman"/>
          <w:color w:val="000000"/>
          <w:spacing w:val="5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4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физике</w:t>
      </w:r>
      <w:r>
        <w:rPr>
          <w:rFonts w:ascii="NGOABI+Times New Roman"/>
          <w:color w:val="000000"/>
          <w:spacing w:val="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  <w:r>
        <w:rPr>
          <w:rFonts w:ascii="NGOABI+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–</w:t>
      </w:r>
      <w:r>
        <w:rPr>
          <w:rFonts w:ascii="NGOABI+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классов</w:t>
      </w:r>
    </w:p>
    <w:p w14:paraId="4DF36C38">
      <w:pPr>
        <w:framePr w:w="9595" w:wrap="auto" w:vAnchor="margin" w:hAnchor="text" w:x="1702" w:y="62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составлена</w:t>
      </w:r>
      <w:r>
        <w:rPr>
          <w:rFonts w:ascii="NGOABI+Times New Roman"/>
          <w:color w:val="000000"/>
          <w:spacing w:val="7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7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основе</w:t>
      </w:r>
      <w:r>
        <w:rPr>
          <w:rFonts w:ascii="NGOABI+Times New Roman"/>
          <w:color w:val="000000"/>
          <w:spacing w:val="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ООП</w:t>
      </w:r>
      <w:r>
        <w:rPr>
          <w:rFonts w:ascii="NGOABI+Times New Roman"/>
          <w:color w:val="000000"/>
          <w:spacing w:val="7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ООО</w:t>
      </w:r>
      <w:r>
        <w:rPr>
          <w:rFonts w:ascii="NGOABI+Times New Roman"/>
          <w:color w:val="000000"/>
          <w:spacing w:val="7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  <w:lang w:val="ru-RU"/>
        </w:rPr>
        <w:t>МБОУ</w:t>
      </w:r>
      <w:r>
        <w:rPr>
          <w:rFonts w:hint="default" w:ascii="NGOABI+Times New Roman" w:hAnsi="NGOABI+Times New Roman" w:cs="NGOABI+Times New Roman"/>
          <w:color w:val="000000"/>
          <w:spacing w:val="0"/>
          <w:sz w:val="24"/>
          <w:lang w:val="ru-RU"/>
        </w:rPr>
        <w:t xml:space="preserve"> ООШ 25 им. Е.Н. Сисева</w:t>
      </w:r>
      <w:r>
        <w:rPr>
          <w:rFonts w:ascii="NGOABI+Times New Roman"/>
          <w:color w:val="000000"/>
          <w:spacing w:val="7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учѐтом</w:t>
      </w:r>
    </w:p>
    <w:p w14:paraId="1AC3B8E2">
      <w:pPr>
        <w:framePr w:w="9595" w:wrap="auto" w:vAnchor="margin" w:hAnchor="text" w:x="1702" w:y="62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методических</w:t>
      </w:r>
      <w:r>
        <w:rPr>
          <w:rFonts w:ascii="NGOABI+Times New Roman"/>
          <w:color w:val="000000"/>
          <w:spacing w:val="3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рекомендаций</w:t>
      </w:r>
      <w:r>
        <w:rPr>
          <w:rFonts w:ascii="NGOABI+Times New Roman"/>
          <w:color w:val="000000"/>
          <w:spacing w:val="3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созданию</w:t>
      </w:r>
      <w:r>
        <w:rPr>
          <w:rFonts w:ascii="NGOABI+Times New Roman"/>
          <w:color w:val="000000"/>
          <w:spacing w:val="3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функционированию</w:t>
      </w:r>
      <w:r>
        <w:rPr>
          <w:rFonts w:ascii="NGOABI+Times New Roman"/>
          <w:color w:val="000000"/>
          <w:spacing w:val="3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общеобразовательных</w:t>
      </w:r>
    </w:p>
    <w:p w14:paraId="72E65C83">
      <w:pPr>
        <w:framePr w:w="9595" w:wrap="auto" w:vAnchor="margin" w:hAnchor="text" w:x="1702" w:y="62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организациях,</w:t>
      </w:r>
      <w:r>
        <w:rPr>
          <w:rFonts w:ascii="NGOABI+Times New Roman"/>
          <w:color w:val="000000"/>
          <w:spacing w:val="15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расположенных</w:t>
      </w:r>
      <w:r>
        <w:rPr>
          <w:rFonts w:ascii="NGOABI+Times New Roman"/>
          <w:color w:val="000000"/>
          <w:spacing w:val="15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15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сельской</w:t>
      </w:r>
      <w:r>
        <w:rPr>
          <w:rFonts w:ascii="NGOABI+Times New Roman"/>
          <w:color w:val="000000"/>
          <w:spacing w:val="15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местности</w:t>
      </w:r>
      <w:r>
        <w:rPr>
          <w:rFonts w:ascii="NGOABI+Times New Roman"/>
          <w:color w:val="000000"/>
          <w:spacing w:val="15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5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малых</w:t>
      </w:r>
      <w:r>
        <w:rPr>
          <w:rFonts w:ascii="NGOABI+Times New Roman"/>
          <w:color w:val="000000"/>
          <w:spacing w:val="15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городах,</w:t>
      </w:r>
      <w:r>
        <w:rPr>
          <w:rFonts w:ascii="NGOABI+Times New Roman"/>
          <w:color w:val="000000"/>
          <w:spacing w:val="15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центров</w:t>
      </w:r>
    </w:p>
    <w:p w14:paraId="4942E3E6">
      <w:pPr>
        <w:framePr w:w="9595" w:wrap="auto" w:vAnchor="margin" w:hAnchor="text" w:x="1702" w:y="62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образования</w:t>
      </w:r>
      <w:r>
        <w:rPr>
          <w:rFonts w:ascii="NGOABI+Times New Roman"/>
          <w:color w:val="000000"/>
          <w:spacing w:val="9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естественно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научной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9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технологичной</w:t>
      </w:r>
      <w:r>
        <w:rPr>
          <w:rFonts w:ascii="NGOABI+Times New Roman"/>
          <w:color w:val="000000"/>
          <w:spacing w:val="9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направленностей</w:t>
      </w:r>
      <w:r>
        <w:rPr>
          <w:rFonts w:ascii="NGOABI+Times New Roman"/>
          <w:color w:val="000000"/>
          <w:spacing w:val="9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(«Точка</w:t>
      </w:r>
      <w:r>
        <w:rPr>
          <w:rFonts w:ascii="NGOABI+Times New Roman"/>
          <w:color w:val="000000"/>
          <w:spacing w:val="9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роста»)</w:t>
      </w:r>
    </w:p>
    <w:p w14:paraId="1C0F5A8A">
      <w:pPr>
        <w:framePr w:w="9595" w:wrap="auto" w:vAnchor="margin" w:hAnchor="text" w:x="1702" w:y="62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(утверждены</w:t>
      </w:r>
      <w:r>
        <w:rPr>
          <w:rFonts w:ascii="NGOABI+Times New Roman"/>
          <w:color w:val="000000"/>
          <w:spacing w:val="11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распоряжением</w:t>
      </w:r>
      <w:r>
        <w:rPr>
          <w:rFonts w:ascii="NGOABI+Times New Roman"/>
          <w:color w:val="000000"/>
          <w:spacing w:val="11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Министерства</w:t>
      </w:r>
      <w:r>
        <w:rPr>
          <w:rFonts w:ascii="NGOABI+Times New Roman"/>
          <w:color w:val="000000"/>
          <w:spacing w:val="1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просвещения</w:t>
      </w:r>
      <w:r>
        <w:rPr>
          <w:rFonts w:ascii="NGOABI+Times New Roman"/>
          <w:color w:val="000000"/>
          <w:spacing w:val="11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Российской</w:t>
      </w:r>
      <w:r>
        <w:rPr>
          <w:rFonts w:ascii="NGOABI+Times New Roman"/>
          <w:color w:val="000000"/>
          <w:spacing w:val="11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Федерации</w:t>
      </w:r>
      <w:r>
        <w:rPr>
          <w:rFonts w:ascii="NGOABI+Times New Roman"/>
          <w:color w:val="000000"/>
          <w:spacing w:val="11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2"/>
          <w:sz w:val="24"/>
        </w:rPr>
        <w:t>от</w:t>
      </w:r>
    </w:p>
    <w:p w14:paraId="77B1A75E">
      <w:pPr>
        <w:framePr w:w="360" w:wrap="auto" w:vAnchor="margin" w:hAnchor="text" w:x="1702" w:y="78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1</w:t>
      </w:r>
    </w:p>
    <w:p w14:paraId="296A9993">
      <w:pPr>
        <w:framePr w:w="9478" w:wrap="auto" w:vAnchor="margin" w:hAnchor="text" w:x="1822" w:y="78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2.01.2021</w:t>
      </w:r>
      <w:r>
        <w:rPr>
          <w:rFonts w:ascii="NGOABI+Times New Roman"/>
          <w:color w:val="000000"/>
          <w:spacing w:val="1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г.</w:t>
      </w:r>
      <w:r>
        <w:rPr>
          <w:rFonts w:ascii="NGOABI+Times New Roman"/>
          <w:color w:val="000000"/>
          <w:spacing w:val="1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№</w:t>
      </w:r>
      <w:r>
        <w:rPr>
          <w:rFonts w:ascii="NGOABI+Times New Roman"/>
          <w:color w:val="000000"/>
          <w:spacing w:val="14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2"/>
          <w:sz w:val="24"/>
        </w:rPr>
        <w:t>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NGOABI+Times New Roman"/>
          <w:color w:val="000000"/>
          <w:spacing w:val="-2"/>
          <w:sz w:val="24"/>
        </w:rPr>
        <w:t>6)</w:t>
      </w:r>
      <w:r>
        <w:rPr>
          <w:rFonts w:ascii="NGOABI+Times New Roman"/>
          <w:color w:val="000000"/>
          <w:spacing w:val="14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4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предусматривает</w:t>
      </w:r>
      <w:r>
        <w:rPr>
          <w:rFonts w:ascii="NGOABI+Times New Roman"/>
          <w:color w:val="000000"/>
          <w:spacing w:val="14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проведение</w:t>
      </w:r>
      <w:r>
        <w:rPr>
          <w:rFonts w:ascii="NGOABI+Times New Roman"/>
          <w:color w:val="000000"/>
          <w:spacing w:val="14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занятий</w:t>
      </w:r>
      <w:r>
        <w:rPr>
          <w:rFonts w:ascii="NGOABI+Times New Roman"/>
          <w:color w:val="000000"/>
          <w:spacing w:val="1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14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использованием</w:t>
      </w:r>
    </w:p>
    <w:p w14:paraId="66F5382E">
      <w:pPr>
        <w:framePr w:w="3958" w:wrap="auto" w:vAnchor="margin" w:hAnchor="text" w:x="1702" w:y="81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центра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«Точка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роста»</w:t>
      </w:r>
    </w:p>
    <w:p w14:paraId="2C1E979F">
      <w:pPr>
        <w:framePr w:w="9592" w:wrap="auto" w:vAnchor="margin" w:hAnchor="text" w:x="1702" w:y="87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Планируемые</w:t>
      </w:r>
      <w:r>
        <w:rPr>
          <w:rFonts w:ascii="Times New Roman"/>
          <w:b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результаты</w:t>
      </w:r>
      <w:r>
        <w:rPr>
          <w:rFonts w:ascii="Times New Roman"/>
          <w:b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освоения</w:t>
      </w:r>
      <w:r>
        <w:rPr>
          <w:rFonts w:ascii="Times New Roman"/>
          <w:b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программы</w:t>
      </w:r>
      <w:r>
        <w:rPr>
          <w:rFonts w:ascii="Times New Roman"/>
          <w:b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внеурочной</w:t>
      </w:r>
      <w:r>
        <w:rPr>
          <w:rFonts w:ascii="Times New Roman"/>
          <w:b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деятельности</w:t>
      </w:r>
    </w:p>
    <w:p w14:paraId="15F511B5">
      <w:pPr>
        <w:framePr w:w="360" w:wrap="auto" w:vAnchor="margin" w:hAnchor="text" w:x="1702" w:y="9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«</w:t>
      </w:r>
    </w:p>
    <w:p w14:paraId="28382322">
      <w:pPr>
        <w:framePr w:w="9480" w:wrap="auto" w:vAnchor="margin" w:hAnchor="text" w:x="1822" w:y="9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  <w:lang w:val="ru-RU"/>
        </w:rPr>
        <w:t>Физика</w:t>
      </w:r>
      <w:r>
        <w:rPr>
          <w:rFonts w:hint="default" w:ascii="Times New Roman" w:hAnsi="Times New Roman" w:cs="Times New Roman"/>
          <w:b/>
          <w:color w:val="000000"/>
          <w:spacing w:val="0"/>
          <w:sz w:val="24"/>
          <w:lang w:val="ru-RU"/>
        </w:rPr>
        <w:t xml:space="preserve"> в экспериментах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»</w:t>
      </w:r>
      <w:r>
        <w:rPr>
          <w:rFonts w:ascii="Times New Roman"/>
          <w:b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(с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использованием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оборудования</w:t>
      </w:r>
      <w:r>
        <w:rPr>
          <w:rFonts w:ascii="Times New Roman"/>
          <w:b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«Точка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роста»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в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7</w:t>
      </w:r>
      <w:r>
        <w:rPr>
          <w:rFonts w:ascii="Times New Roman"/>
          <w:b/>
          <w:color w:val="000000"/>
          <w:spacing w:val="-1"/>
          <w:sz w:val="24"/>
        </w:rPr>
        <w:t>-9</w:t>
      </w:r>
    </w:p>
    <w:p w14:paraId="693A376D">
      <w:pPr>
        <w:framePr w:w="1146" w:wrap="auto" w:vAnchor="margin" w:hAnchor="text" w:x="1702" w:y="93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классах.</w:t>
      </w:r>
    </w:p>
    <w:p w14:paraId="3E472F38">
      <w:pPr>
        <w:framePr w:w="8104" w:wrap="auto" w:vAnchor="margin" w:hAnchor="text" w:x="1702" w:y="96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Реализация</w:t>
      </w:r>
      <w:r>
        <w:rPr>
          <w:rFonts w:ascii="NGOABI+Times New Roman"/>
          <w:color w:val="000000"/>
          <w:spacing w:val="-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программы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способствует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достижению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следующих</w:t>
      </w:r>
      <w:r>
        <w:rPr>
          <w:rFonts w:ascii="NGOABI+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результатов:</w:t>
      </w:r>
    </w:p>
    <w:p w14:paraId="1E52F9DF">
      <w:pPr>
        <w:framePr w:w="8104" w:wrap="auto" w:vAnchor="margin" w:hAnchor="text" w:x="1702" w:y="9600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Личностные:</w:t>
      </w:r>
    </w:p>
    <w:p w14:paraId="27FFEB49">
      <w:pPr>
        <w:framePr w:w="7141" w:wrap="auto" w:vAnchor="margin" w:hAnchor="text" w:x="1702" w:y="104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сфере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личностных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универсальных</w:t>
      </w:r>
      <w:r>
        <w:rPr>
          <w:rFonts w:ascii="NGOABI+Times New Roman"/>
          <w:color w:val="000000"/>
          <w:spacing w:val="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учебных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действий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учащихся:</w:t>
      </w:r>
    </w:p>
    <w:p w14:paraId="6631CF3F">
      <w:pPr>
        <w:framePr w:w="324" w:wrap="auto" w:vAnchor="margin" w:hAnchor="text" w:x="1702" w:y="10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4716A5E9">
      <w:pPr>
        <w:framePr w:w="9591" w:wrap="auto" w:vAnchor="margin" w:hAnchor="text" w:x="1702" w:y="10704"/>
        <w:widowControl w:val="0"/>
        <w:autoSpaceDE w:val="0"/>
        <w:autoSpaceDN w:val="0"/>
        <w:spacing w:before="0" w:after="0" w:line="266" w:lineRule="exact"/>
        <w:ind w:left="211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познавательный</w:t>
      </w:r>
      <w:r>
        <w:rPr>
          <w:rFonts w:ascii="NGOABI+Times New Roman"/>
          <w:color w:val="000000"/>
          <w:spacing w:val="6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интерес</w:t>
      </w:r>
      <w:r>
        <w:rPr>
          <w:rFonts w:ascii="NGOABI+Times New Roman"/>
          <w:color w:val="000000"/>
          <w:spacing w:val="6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</w:t>
      </w:r>
      <w:r>
        <w:rPr>
          <w:rFonts w:ascii="NGOABI+Times New Roman"/>
          <w:color w:val="000000"/>
          <w:spacing w:val="6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новому</w:t>
      </w:r>
      <w:r>
        <w:rPr>
          <w:rFonts w:ascii="NGOABI+Times New Roman"/>
          <w:color w:val="000000"/>
          <w:spacing w:val="6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учебному</w:t>
      </w:r>
      <w:r>
        <w:rPr>
          <w:rFonts w:ascii="NGOABI+Times New Roman"/>
          <w:color w:val="000000"/>
          <w:spacing w:val="6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материалу</w:t>
      </w:r>
      <w:r>
        <w:rPr>
          <w:rFonts w:ascii="NGOABI+Times New Roman"/>
          <w:color w:val="000000"/>
          <w:spacing w:val="6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6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способам</w:t>
      </w:r>
      <w:r>
        <w:rPr>
          <w:rFonts w:ascii="NGOABI+Times New Roman"/>
          <w:color w:val="000000"/>
          <w:spacing w:val="6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решения</w:t>
      </w:r>
    </w:p>
    <w:p w14:paraId="65FFB1B5">
      <w:pPr>
        <w:framePr w:w="9591" w:wrap="auto" w:vAnchor="margin" w:hAnchor="text" w:x="1702" w:y="107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новой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задачи;</w:t>
      </w:r>
    </w:p>
    <w:p w14:paraId="7F56FF3C">
      <w:pPr>
        <w:framePr w:w="9591" w:wrap="auto" w:vAnchor="margin" w:hAnchor="text" w:x="1702" w:y="10704"/>
        <w:widowControl w:val="0"/>
        <w:autoSpaceDE w:val="0"/>
        <w:autoSpaceDN w:val="0"/>
        <w:spacing w:before="10" w:after="0" w:line="266" w:lineRule="exact"/>
        <w:ind w:left="177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ориентация</w:t>
      </w:r>
      <w:r>
        <w:rPr>
          <w:rFonts w:ascii="NGOABI+Times New Roman"/>
          <w:color w:val="000000"/>
          <w:spacing w:val="3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3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понимание</w:t>
      </w:r>
      <w:r>
        <w:rPr>
          <w:rFonts w:ascii="NGOABI+Times New Roman"/>
          <w:color w:val="000000"/>
          <w:spacing w:val="3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причин</w:t>
      </w:r>
      <w:r>
        <w:rPr>
          <w:rFonts w:ascii="NGOABI+Times New Roman"/>
          <w:color w:val="000000"/>
          <w:spacing w:val="3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успеха</w:t>
      </w:r>
      <w:r>
        <w:rPr>
          <w:rFonts w:ascii="NGOABI+Times New Roman"/>
          <w:color w:val="000000"/>
          <w:spacing w:val="3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</w:t>
      </w:r>
      <w:r>
        <w:rPr>
          <w:rFonts w:ascii="NGOABI+Times New Roman"/>
          <w:color w:val="000000"/>
          <w:spacing w:val="3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внеучебной</w:t>
      </w:r>
      <w:r>
        <w:rPr>
          <w:rFonts w:ascii="NGOABI+Times New Roman"/>
          <w:color w:val="000000"/>
          <w:spacing w:val="3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деятельности,</w:t>
      </w:r>
      <w:r>
        <w:rPr>
          <w:rFonts w:ascii="NGOABI+Times New Roman"/>
          <w:color w:val="000000"/>
          <w:spacing w:val="3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3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том</w:t>
      </w:r>
      <w:r>
        <w:rPr>
          <w:rFonts w:ascii="NGOABI+Times New Roman"/>
          <w:color w:val="000000"/>
          <w:spacing w:val="3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числе</w:t>
      </w:r>
      <w:r>
        <w:rPr>
          <w:rFonts w:ascii="NGOABI+Times New Roman"/>
          <w:color w:val="000000"/>
          <w:spacing w:val="3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</w:p>
    <w:p w14:paraId="4787A860">
      <w:pPr>
        <w:framePr w:w="324" w:wrap="auto" w:vAnchor="margin" w:hAnchor="text" w:x="1702" w:y="112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4319839F">
      <w:pPr>
        <w:framePr w:w="9592" w:wrap="auto" w:vAnchor="margin" w:hAnchor="text" w:x="1702" w:y="11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самоанализ</w:t>
      </w:r>
      <w:r>
        <w:rPr>
          <w:rFonts w:ascii="NGOABI+Times New Roman"/>
          <w:color w:val="000000"/>
          <w:spacing w:val="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самоконтроль</w:t>
      </w:r>
      <w:r>
        <w:rPr>
          <w:rFonts w:ascii="NGOABI+Times New Roman"/>
          <w:color w:val="000000"/>
          <w:spacing w:val="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результата,</w:t>
      </w:r>
      <w:r>
        <w:rPr>
          <w:rFonts w:ascii="NGOABI+Times New Roman"/>
          <w:color w:val="000000"/>
          <w:spacing w:val="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6"/>
          <w:sz w:val="24"/>
        </w:rPr>
        <w:t>на</w:t>
      </w:r>
      <w:r>
        <w:rPr>
          <w:rFonts w:ascii="NGOABI+Times New Roman"/>
          <w:color w:val="000000"/>
          <w:spacing w:val="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анализ</w:t>
      </w:r>
      <w:r>
        <w:rPr>
          <w:rFonts w:ascii="NGOABI+Times New Roman"/>
          <w:color w:val="000000"/>
          <w:spacing w:val="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соответствия</w:t>
      </w:r>
      <w:r>
        <w:rPr>
          <w:rFonts w:ascii="NGOABI+Times New Roman"/>
          <w:color w:val="000000"/>
          <w:spacing w:val="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результатов</w:t>
      </w:r>
      <w:r>
        <w:rPr>
          <w:rFonts w:ascii="NGOABI+Times New Roman"/>
          <w:color w:val="000000"/>
          <w:spacing w:val="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требованиям</w:t>
      </w:r>
    </w:p>
    <w:p w14:paraId="392B1EB7">
      <w:pPr>
        <w:framePr w:w="9592" w:wrap="auto" w:vAnchor="margin" w:hAnchor="text" w:x="1702" w:y="115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конкретной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задачи;</w:t>
      </w:r>
    </w:p>
    <w:p w14:paraId="35625820">
      <w:pPr>
        <w:framePr w:w="324" w:wrap="auto" w:vAnchor="margin" w:hAnchor="text" w:x="1702" w:y="120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305FE732">
      <w:pPr>
        <w:framePr w:w="9595" w:wrap="auto" w:vAnchor="margin" w:hAnchor="text" w:x="1702" w:y="12084"/>
        <w:widowControl w:val="0"/>
        <w:autoSpaceDE w:val="0"/>
        <w:autoSpaceDN w:val="0"/>
        <w:spacing w:before="0" w:after="0" w:line="266" w:lineRule="exact"/>
        <w:ind w:left="144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способность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самооценке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основе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критериев</w:t>
      </w:r>
      <w:r>
        <w:rPr>
          <w:rFonts w:ascii="NGOABI+Times New Roman"/>
          <w:color w:val="000000"/>
          <w:spacing w:val="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успешности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внеучебной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деятельности;</w:t>
      </w:r>
    </w:p>
    <w:p w14:paraId="25914C21">
      <w:pPr>
        <w:framePr w:w="9595" w:wrap="auto" w:vAnchor="margin" w:hAnchor="text" w:x="1702" w:y="120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Обучающийся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получит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возможность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для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формирования:</w:t>
      </w:r>
    </w:p>
    <w:p w14:paraId="786AC13C">
      <w:pPr>
        <w:framePr w:w="9595" w:wrap="auto" w:vAnchor="margin" w:hAnchor="text" w:x="1702" w:y="12084"/>
        <w:widowControl w:val="0"/>
        <w:autoSpaceDE w:val="0"/>
        <w:autoSpaceDN w:val="0"/>
        <w:spacing w:before="10" w:after="0" w:line="266" w:lineRule="exact"/>
        <w:ind w:left="252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внутренней</w:t>
      </w:r>
      <w:r>
        <w:rPr>
          <w:rFonts w:ascii="NGOABI+Times New Roman"/>
          <w:color w:val="000000"/>
          <w:spacing w:val="10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позиции</w:t>
      </w:r>
      <w:r>
        <w:rPr>
          <w:rFonts w:ascii="NGOABI+Times New Roman"/>
          <w:color w:val="000000"/>
          <w:spacing w:val="10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школьника</w:t>
      </w:r>
      <w:r>
        <w:rPr>
          <w:rFonts w:ascii="NGOABI+Times New Roman"/>
          <w:color w:val="000000"/>
          <w:spacing w:val="10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10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уровне</w:t>
      </w:r>
      <w:r>
        <w:rPr>
          <w:rFonts w:ascii="NGOABI+Times New Roman"/>
          <w:color w:val="000000"/>
          <w:spacing w:val="10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положительного</w:t>
      </w:r>
      <w:r>
        <w:rPr>
          <w:rFonts w:ascii="NGOABI+Times New Roman"/>
          <w:color w:val="000000"/>
          <w:spacing w:val="10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отношения</w:t>
      </w:r>
      <w:r>
        <w:rPr>
          <w:rFonts w:ascii="NGOABI+Times New Roman"/>
          <w:color w:val="000000"/>
          <w:spacing w:val="10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</w:t>
      </w:r>
      <w:r>
        <w:rPr>
          <w:rFonts w:ascii="NGOABI+Times New Roman"/>
          <w:color w:val="000000"/>
          <w:spacing w:val="10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школе,</w:t>
      </w:r>
    </w:p>
    <w:p w14:paraId="74D3A87D">
      <w:pPr>
        <w:framePr w:w="324" w:wrap="auto" w:vAnchor="margin" w:hAnchor="text" w:x="1702" w:y="126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57EEC2A1">
      <w:pPr>
        <w:framePr w:w="9596" w:wrap="auto" w:vAnchor="margin" w:hAnchor="text" w:x="1702" w:y="129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понимания</w:t>
      </w:r>
      <w:r>
        <w:rPr>
          <w:rFonts w:ascii="NGOABI+Times New Roman"/>
          <w:color w:val="000000"/>
          <w:spacing w:val="2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необходимости</w:t>
      </w:r>
      <w:r>
        <w:rPr>
          <w:rFonts w:ascii="NGOABI+Times New Roman"/>
          <w:color w:val="000000"/>
          <w:spacing w:val="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учения,</w:t>
      </w:r>
      <w:r>
        <w:rPr>
          <w:rFonts w:ascii="NGOABI+Times New Roman"/>
          <w:color w:val="000000"/>
          <w:spacing w:val="2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выраженного</w:t>
      </w:r>
      <w:r>
        <w:rPr>
          <w:rFonts w:ascii="NGOABI+Times New Roman"/>
          <w:color w:val="000000"/>
          <w:spacing w:val="2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2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преобладании</w:t>
      </w:r>
      <w:r>
        <w:rPr>
          <w:rFonts w:ascii="NGOABI+Times New Roman"/>
          <w:color w:val="000000"/>
          <w:spacing w:val="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познавательных</w:t>
      </w:r>
    </w:p>
    <w:p w14:paraId="2E135F21">
      <w:pPr>
        <w:framePr w:w="9596" w:wrap="auto" w:vAnchor="margin" w:hAnchor="text" w:x="1702" w:y="129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мотивов;</w:t>
      </w:r>
    </w:p>
    <w:p w14:paraId="7CCCDCD1">
      <w:pPr>
        <w:framePr w:w="324" w:wrap="auto" w:vAnchor="margin" w:hAnchor="text" w:x="1702" w:y="134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3734DA0D">
      <w:pPr>
        <w:framePr w:w="324" w:wrap="auto" w:vAnchor="margin" w:hAnchor="text" w:x="1702" w:y="134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4869B725">
      <w:pPr>
        <w:framePr w:w="9364" w:wrap="auto" w:vAnchor="margin" w:hAnchor="text" w:x="1846" w:y="134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выраженной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устойчивой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познавательной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мотивации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учения;</w:t>
      </w:r>
    </w:p>
    <w:p w14:paraId="5E0D5A09">
      <w:pPr>
        <w:framePr w:w="9364" w:wrap="auto" w:vAnchor="margin" w:hAnchor="text" w:x="1846" w:y="134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устойчивого</w:t>
      </w:r>
      <w:r>
        <w:rPr>
          <w:rFonts w:ascii="NGOABI+Times New Roman"/>
          <w:color w:val="000000"/>
          <w:spacing w:val="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познавательного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интереса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новым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общим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способам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задач.</w:t>
      </w:r>
    </w:p>
    <w:p w14:paraId="02E671DE">
      <w:pPr>
        <w:framePr w:w="2211" w:wrap="auto" w:vAnchor="margin" w:hAnchor="text" w:x="1702" w:y="142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Метапредметные:</w:t>
      </w:r>
    </w:p>
    <w:p w14:paraId="0C24F041">
      <w:pPr>
        <w:framePr w:w="7369" w:wrap="auto" w:vAnchor="margin" w:hAnchor="text" w:x="1702" w:y="148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сфере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регулятивных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универсальных</w:t>
      </w:r>
      <w:r>
        <w:rPr>
          <w:rFonts w:ascii="NGOABI+Times New Roman"/>
          <w:color w:val="000000"/>
          <w:spacing w:val="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учебных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действий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учащихся:</w:t>
      </w:r>
    </w:p>
    <w:p w14:paraId="4EFF8B76">
      <w:pPr>
        <w:framePr w:w="324" w:wrap="auto" w:vAnchor="margin" w:hAnchor="text" w:x="1702" w:y="151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49D8B2C2">
      <w:pPr>
        <w:framePr w:w="9585" w:wrap="auto" w:vAnchor="margin" w:hAnchor="text" w:x="1702" w:y="15121"/>
        <w:widowControl w:val="0"/>
        <w:autoSpaceDE w:val="0"/>
        <w:autoSpaceDN w:val="0"/>
        <w:spacing w:before="0" w:after="0" w:line="266" w:lineRule="exact"/>
        <w:ind w:left="209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планировать</w:t>
      </w:r>
      <w:r>
        <w:rPr>
          <w:rFonts w:ascii="NGOABI+Times New Roman"/>
          <w:color w:val="000000"/>
          <w:spacing w:val="6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свои</w:t>
      </w:r>
      <w:r>
        <w:rPr>
          <w:rFonts w:ascii="NGOABI+Times New Roman"/>
          <w:color w:val="000000"/>
          <w:spacing w:val="6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действия</w:t>
      </w:r>
      <w:r>
        <w:rPr>
          <w:rFonts w:ascii="NGOABI+Times New Roman"/>
          <w:color w:val="000000"/>
          <w:spacing w:val="6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6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соответствии</w:t>
      </w:r>
      <w:r>
        <w:rPr>
          <w:rFonts w:ascii="NGOABI+Times New Roman"/>
          <w:color w:val="000000"/>
          <w:spacing w:val="6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6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поставленной</w:t>
      </w:r>
      <w:r>
        <w:rPr>
          <w:rFonts w:ascii="NGOABI+Times New Roman"/>
          <w:color w:val="000000"/>
          <w:spacing w:val="6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задачей</w:t>
      </w:r>
      <w:r>
        <w:rPr>
          <w:rFonts w:ascii="NGOABI+Times New Roman"/>
          <w:color w:val="000000"/>
          <w:spacing w:val="6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6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условиями</w:t>
      </w:r>
      <w:r>
        <w:rPr>
          <w:rFonts w:ascii="NGOABI+Times New Roman"/>
          <w:color w:val="000000"/>
          <w:spacing w:val="6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ее</w:t>
      </w:r>
    </w:p>
    <w:p w14:paraId="7BD79CA5">
      <w:pPr>
        <w:framePr w:w="9585" w:wrap="auto" w:vAnchor="margin" w:hAnchor="text" w:x="1702" w:y="151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реализации,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том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числе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внутреннем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плане;</w:t>
      </w:r>
    </w:p>
    <w:p w14:paraId="07048A87">
      <w:pPr>
        <w:framePr w:w="9585" w:wrap="auto" w:vAnchor="margin" w:hAnchor="text" w:x="1702" w:y="15121"/>
        <w:widowControl w:val="0"/>
        <w:autoSpaceDE w:val="0"/>
        <w:autoSpaceDN w:val="0"/>
        <w:spacing w:before="10" w:after="0" w:line="266" w:lineRule="exact"/>
        <w:ind w:left="146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учитывать</w:t>
      </w:r>
      <w:r>
        <w:rPr>
          <w:rFonts w:ascii="NGOABI+Times New Roman"/>
          <w:color w:val="000000"/>
          <w:spacing w:val="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установленные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правила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планировании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контроле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решения;</w:t>
      </w:r>
    </w:p>
    <w:p w14:paraId="020C0812">
      <w:pPr>
        <w:framePr w:w="324" w:wrap="auto" w:vAnchor="margin" w:hAnchor="text" w:x="1702" w:y="156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44B03B1F">
      <w:pPr>
        <w:framePr w:w="352" w:wrap="auto" w:vAnchor="margin" w:hAnchor="text" w:x="10949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</w:p>
    <w:p w14:paraId="308C978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82.65pt;margin-top:433.75pt;height:364.5pt;width:47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169CD9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5E5B85E">
      <w:pPr>
        <w:framePr w:w="324" w:wrap="auto" w:vAnchor="margin" w:hAnchor="text" w:x="1702" w:y="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0EDC19CE">
      <w:pPr>
        <w:framePr w:w="324" w:wrap="auto" w:vAnchor="margin" w:hAnchor="text" w:x="1702" w:y="9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56867708">
      <w:pPr>
        <w:framePr w:w="9441" w:wrap="auto" w:vAnchor="margin" w:hAnchor="text" w:x="1846" w:y="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осуществлять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итоговый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пошаговый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контроль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результату;</w:t>
      </w:r>
    </w:p>
    <w:p w14:paraId="73F11096">
      <w:pPr>
        <w:framePr w:w="9441" w:wrap="auto" w:vAnchor="margin" w:hAnchor="text" w:x="1846" w:y="977"/>
        <w:widowControl w:val="0"/>
        <w:autoSpaceDE w:val="0"/>
        <w:autoSpaceDN w:val="0"/>
        <w:spacing w:before="10" w:after="0" w:line="266" w:lineRule="exact"/>
        <w:ind w:left="41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оценивать</w:t>
      </w:r>
      <w:r>
        <w:rPr>
          <w:rFonts w:ascii="NGOABI+Times New Roman"/>
          <w:color w:val="000000"/>
          <w:spacing w:val="4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правильность</w:t>
      </w:r>
      <w:r>
        <w:rPr>
          <w:rFonts w:ascii="NGOABI+Times New Roman"/>
          <w:color w:val="000000"/>
          <w:spacing w:val="4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выполнения</w:t>
      </w:r>
      <w:r>
        <w:rPr>
          <w:rFonts w:ascii="NGOABI+Times New Roman"/>
          <w:color w:val="000000"/>
          <w:spacing w:val="4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действия</w:t>
      </w:r>
      <w:r>
        <w:rPr>
          <w:rFonts w:ascii="NGOABI+Times New Roman"/>
          <w:color w:val="000000"/>
          <w:spacing w:val="4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4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уровне</w:t>
      </w:r>
      <w:r>
        <w:rPr>
          <w:rFonts w:ascii="NGOABI+Times New Roman"/>
          <w:color w:val="000000"/>
          <w:spacing w:val="4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адекватной</w:t>
      </w:r>
      <w:r>
        <w:rPr>
          <w:rFonts w:ascii="NGOABI+Times New Roman"/>
          <w:color w:val="000000"/>
          <w:spacing w:val="4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ретроспективной</w:t>
      </w:r>
    </w:p>
    <w:p w14:paraId="2D442BDE">
      <w:pPr>
        <w:framePr w:w="9589" w:wrap="auto" w:vAnchor="margin" w:hAnchor="text" w:x="1702" w:y="15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оценки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соответствия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результатов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требованиям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данной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задачной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области;</w:t>
      </w:r>
    </w:p>
    <w:p w14:paraId="188C85B1">
      <w:pPr>
        <w:framePr w:w="9589" w:wrap="auto" w:vAnchor="margin" w:hAnchor="text" w:x="1702" w:y="1530"/>
        <w:widowControl w:val="0"/>
        <w:autoSpaceDE w:val="0"/>
        <w:autoSpaceDN w:val="0"/>
        <w:spacing w:before="10" w:after="0" w:line="266" w:lineRule="exact"/>
        <w:ind w:left="221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адекватно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воспринимать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предложения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оценку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учителей,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товарищей,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родителей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546C7B2C">
      <w:pPr>
        <w:framePr w:w="9589" w:wrap="auto" w:vAnchor="margin" w:hAnchor="text" w:x="1702" w:y="15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других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людей;</w:t>
      </w:r>
    </w:p>
    <w:p w14:paraId="148D7B84">
      <w:pPr>
        <w:framePr w:w="9589" w:wrap="auto" w:vAnchor="margin" w:hAnchor="text" w:x="1702" w:y="1530"/>
        <w:widowControl w:val="0"/>
        <w:autoSpaceDE w:val="0"/>
        <w:autoSpaceDN w:val="0"/>
        <w:spacing w:before="10" w:after="0" w:line="266" w:lineRule="exact"/>
        <w:ind w:left="144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различать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результат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действия.</w:t>
      </w:r>
    </w:p>
    <w:p w14:paraId="40B3FC40">
      <w:pPr>
        <w:framePr w:w="9589" w:wrap="auto" w:vAnchor="margin" w:hAnchor="text" w:x="1702" w:y="15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Обучающийся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получит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возможность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научится:</w:t>
      </w:r>
    </w:p>
    <w:p w14:paraId="4428DCDD">
      <w:pPr>
        <w:framePr w:w="324" w:wrap="auto" w:vAnchor="margin" w:hAnchor="text" w:x="1702" w:y="18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1AEFD0C0">
      <w:pPr>
        <w:framePr w:w="324" w:wrap="auto" w:vAnchor="margin" w:hAnchor="text" w:x="1702" w:y="23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5F010010">
      <w:pPr>
        <w:framePr w:w="324" w:wrap="auto" w:vAnchor="margin" w:hAnchor="text" w:x="1702" w:y="2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7FDD1357">
      <w:pPr>
        <w:framePr w:w="324" w:wrap="auto" w:vAnchor="margin" w:hAnchor="text" w:x="1702" w:y="2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6599B245">
      <w:pPr>
        <w:framePr w:w="324" w:wrap="auto" w:vAnchor="margin" w:hAnchor="text" w:x="1702" w:y="2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14706AF6">
      <w:pPr>
        <w:framePr w:w="9444" w:wrap="auto" w:vAnchor="margin" w:hAnchor="text" w:x="1846" w:y="2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сотрудничестве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учителем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ставить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новые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учебные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задачи;</w:t>
      </w:r>
    </w:p>
    <w:p w14:paraId="1D63C84C">
      <w:pPr>
        <w:framePr w:w="9444" w:wrap="auto" w:vAnchor="margin" w:hAnchor="text" w:x="1846" w:y="2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проявлять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познавательную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инициативу</w:t>
      </w:r>
      <w:r>
        <w:rPr>
          <w:rFonts w:ascii="NGOABI+Times New Roman"/>
          <w:color w:val="000000"/>
          <w:spacing w:val="-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учебном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сотрудничестве;</w:t>
      </w:r>
    </w:p>
    <w:p w14:paraId="2167DFB3">
      <w:pPr>
        <w:framePr w:w="9444" w:wrap="auto" w:vAnchor="margin" w:hAnchor="text" w:x="1846" w:y="2910"/>
        <w:widowControl w:val="0"/>
        <w:autoSpaceDE w:val="0"/>
        <w:autoSpaceDN w:val="0"/>
        <w:spacing w:before="10" w:after="0" w:line="266" w:lineRule="exact"/>
        <w:ind w:left="74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самостоятельно</w:t>
      </w:r>
      <w:r>
        <w:rPr>
          <w:rFonts w:ascii="NGOABI+Times New Roman"/>
          <w:color w:val="000000"/>
          <w:spacing w:val="7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адекватно</w:t>
      </w:r>
      <w:r>
        <w:rPr>
          <w:rFonts w:ascii="NGOABI+Times New Roman"/>
          <w:color w:val="000000"/>
          <w:spacing w:val="7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оценивать</w:t>
      </w:r>
      <w:r>
        <w:rPr>
          <w:rFonts w:ascii="NGOABI+Times New Roman"/>
          <w:color w:val="000000"/>
          <w:spacing w:val="7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правильность</w:t>
      </w:r>
      <w:r>
        <w:rPr>
          <w:rFonts w:ascii="NGOABI+Times New Roman"/>
          <w:color w:val="000000"/>
          <w:spacing w:val="7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выполнения</w:t>
      </w:r>
      <w:r>
        <w:rPr>
          <w:rFonts w:ascii="NGOABI+Times New Roman"/>
          <w:color w:val="000000"/>
          <w:spacing w:val="7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действия</w:t>
      </w:r>
      <w:r>
        <w:rPr>
          <w:rFonts w:ascii="NGOABI+Times New Roman"/>
          <w:color w:val="000000"/>
          <w:spacing w:val="7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7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вносить</w:t>
      </w:r>
    </w:p>
    <w:p w14:paraId="218CFB4D">
      <w:pPr>
        <w:framePr w:w="9589" w:wrap="auto" w:vAnchor="margin" w:hAnchor="text" w:x="1702" w:y="37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необходимые</w:t>
      </w:r>
      <w:r>
        <w:rPr>
          <w:rFonts w:ascii="NGOABI+Times New Roman"/>
          <w:color w:val="000000"/>
          <w:spacing w:val="7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коррективы</w:t>
      </w:r>
      <w:r>
        <w:rPr>
          <w:rFonts w:ascii="NGOABI+Times New Roman"/>
          <w:color w:val="000000"/>
          <w:spacing w:val="7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исполнение</w:t>
      </w:r>
      <w:r>
        <w:rPr>
          <w:rFonts w:ascii="NGOABI+Times New Roman"/>
          <w:color w:val="000000"/>
          <w:spacing w:val="7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как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2"/>
          <w:sz w:val="24"/>
        </w:rPr>
        <w:t>ходу</w:t>
      </w:r>
      <w:r>
        <w:rPr>
          <w:rFonts w:ascii="NGOABI+Times New Roman"/>
          <w:color w:val="000000"/>
          <w:spacing w:val="7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его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реализации,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так</w:t>
      </w:r>
      <w:r>
        <w:rPr>
          <w:rFonts w:ascii="NGOABI+Times New Roman"/>
          <w:color w:val="000000"/>
          <w:spacing w:val="7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конце</w:t>
      </w:r>
    </w:p>
    <w:p w14:paraId="7BE14C4A">
      <w:pPr>
        <w:framePr w:w="9589" w:wrap="auto" w:vAnchor="margin" w:hAnchor="text" w:x="1702" w:y="37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действия.</w:t>
      </w:r>
    </w:p>
    <w:p w14:paraId="15EB469C">
      <w:pPr>
        <w:framePr w:w="7598" w:wrap="auto" w:vAnchor="margin" w:hAnchor="text" w:x="1702" w:y="45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сфере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познавательных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универсальных</w:t>
      </w:r>
      <w:r>
        <w:rPr>
          <w:rFonts w:ascii="NGOABI+Times New Roman"/>
          <w:color w:val="000000"/>
          <w:spacing w:val="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учебных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действий</w:t>
      </w:r>
      <w:r>
        <w:rPr>
          <w:rFonts w:ascii="NGOABI+Times New Roman"/>
          <w:color w:val="000000"/>
          <w:spacing w:val="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учащихся:</w:t>
      </w:r>
    </w:p>
    <w:p w14:paraId="52239858">
      <w:pPr>
        <w:framePr w:w="324" w:wrap="auto" w:vAnchor="margin" w:hAnchor="text" w:x="1702" w:y="48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5C50B6D5">
      <w:pPr>
        <w:framePr w:w="9411" w:wrap="auto" w:vAnchor="margin" w:hAnchor="text" w:x="1882" w:y="48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осуществлять</w:t>
      </w:r>
      <w:r>
        <w:rPr>
          <w:rFonts w:ascii="NGOABI+Times New Roman"/>
          <w:color w:val="000000"/>
          <w:spacing w:val="3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поиск</w:t>
      </w:r>
      <w:r>
        <w:rPr>
          <w:rFonts w:ascii="NGOABI+Times New Roman"/>
          <w:color w:val="000000"/>
          <w:spacing w:val="3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необходимой</w:t>
      </w:r>
      <w:r>
        <w:rPr>
          <w:rFonts w:ascii="NGOABI+Times New Roman"/>
          <w:color w:val="000000"/>
          <w:spacing w:val="3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информации</w:t>
      </w:r>
      <w:r>
        <w:rPr>
          <w:rFonts w:ascii="NGOABI+Times New Roman"/>
          <w:color w:val="000000"/>
          <w:spacing w:val="3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  <w:r>
        <w:rPr>
          <w:rFonts w:ascii="NGOABI+Times New Roman"/>
          <w:color w:val="000000"/>
          <w:spacing w:val="3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выполнения</w:t>
      </w:r>
      <w:r>
        <w:rPr>
          <w:rFonts w:ascii="NGOABI+Times New Roman"/>
          <w:color w:val="000000"/>
          <w:spacing w:val="3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внеучебных</w:t>
      </w:r>
      <w:r>
        <w:rPr>
          <w:rFonts w:ascii="NGOABI+Times New Roman"/>
          <w:color w:val="000000"/>
          <w:spacing w:val="3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заданий</w:t>
      </w:r>
      <w:r>
        <w:rPr>
          <w:rFonts w:ascii="NGOABI+Times New Roman"/>
          <w:color w:val="000000"/>
          <w:spacing w:val="3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</w:p>
    <w:p w14:paraId="2B21B40C">
      <w:pPr>
        <w:framePr w:w="9591" w:wrap="auto" w:vAnchor="margin" w:hAnchor="text" w:x="1702" w:y="5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использованием</w:t>
      </w:r>
      <w:r>
        <w:rPr>
          <w:rFonts w:ascii="NGOABI+Times New Roman"/>
          <w:color w:val="000000"/>
          <w:spacing w:val="10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учебной</w:t>
      </w:r>
      <w:r>
        <w:rPr>
          <w:rFonts w:ascii="NGOABI+Times New Roman"/>
          <w:color w:val="000000"/>
          <w:spacing w:val="10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литературы</w:t>
      </w:r>
      <w:r>
        <w:rPr>
          <w:rFonts w:ascii="NGOABI+Times New Roman"/>
          <w:color w:val="000000"/>
          <w:spacing w:val="10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0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10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открытом</w:t>
      </w:r>
      <w:r>
        <w:rPr>
          <w:rFonts w:ascii="NGOABI+Times New Roman"/>
          <w:color w:val="000000"/>
          <w:spacing w:val="10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информационном</w:t>
      </w:r>
      <w:r>
        <w:rPr>
          <w:rFonts w:ascii="NGOABI+Times New Roman"/>
          <w:color w:val="000000"/>
          <w:spacing w:val="10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пространстве,</w:t>
      </w:r>
    </w:p>
    <w:p w14:paraId="6E679213">
      <w:pPr>
        <w:framePr w:w="9591" w:wrap="auto" w:vAnchor="margin" w:hAnchor="text" w:x="1702" w:y="51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энциклопедий,</w:t>
      </w:r>
      <w:r>
        <w:rPr>
          <w:rFonts w:ascii="NGOABI+Times New Roman"/>
          <w:color w:val="000000"/>
          <w:spacing w:val="1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справочников</w:t>
      </w:r>
      <w:r>
        <w:rPr>
          <w:rFonts w:ascii="NGOABI+Times New Roman"/>
          <w:color w:val="000000"/>
          <w:spacing w:val="1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(включая</w:t>
      </w:r>
      <w:r>
        <w:rPr>
          <w:rFonts w:ascii="NGOABI+Times New Roman"/>
          <w:color w:val="000000"/>
          <w:spacing w:val="17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электронные,</w:t>
      </w:r>
      <w:r>
        <w:rPr>
          <w:rFonts w:ascii="NGOABI+Times New Roman"/>
          <w:color w:val="000000"/>
          <w:spacing w:val="1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цифровые),</w:t>
      </w:r>
      <w:r>
        <w:rPr>
          <w:rFonts w:ascii="NGOABI+Times New Roman"/>
          <w:color w:val="000000"/>
          <w:spacing w:val="1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контролируемом</w:t>
      </w:r>
    </w:p>
    <w:p w14:paraId="69027998">
      <w:pPr>
        <w:framePr w:w="9591" w:wrap="auto" w:vAnchor="margin" w:hAnchor="text" w:x="1702" w:y="51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пространстве</w:t>
      </w:r>
    </w:p>
    <w:p w14:paraId="375CBB08">
      <w:pPr>
        <w:framePr w:w="9591" w:wrap="auto" w:vAnchor="margin" w:hAnchor="text" w:x="1702" w:y="51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Интернета;</w:t>
      </w:r>
    </w:p>
    <w:p w14:paraId="3C22E04D">
      <w:pPr>
        <w:framePr w:w="324" w:wrap="auto" w:vAnchor="margin" w:hAnchor="text" w:x="1702" w:y="62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36ED224E">
      <w:pPr>
        <w:framePr w:w="9400" w:wrap="auto" w:vAnchor="margin" w:hAnchor="text" w:x="1891" w:y="62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осуществлять</w:t>
      </w:r>
      <w:r>
        <w:rPr>
          <w:rFonts w:ascii="NGOABI+Times New Roman"/>
          <w:color w:val="000000"/>
          <w:spacing w:val="4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запись</w:t>
      </w:r>
      <w:r>
        <w:rPr>
          <w:rFonts w:ascii="NGOABI+Times New Roman"/>
          <w:color w:val="000000"/>
          <w:spacing w:val="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(фиксацию)</w:t>
      </w:r>
      <w:r>
        <w:rPr>
          <w:rFonts w:ascii="NGOABI+Times New Roman"/>
          <w:color w:val="000000"/>
          <w:spacing w:val="4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выборочной</w:t>
      </w:r>
      <w:r>
        <w:rPr>
          <w:rFonts w:ascii="NGOABI+Times New Roman"/>
          <w:color w:val="000000"/>
          <w:spacing w:val="4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информации</w:t>
      </w:r>
      <w:r>
        <w:rPr>
          <w:rFonts w:ascii="NGOABI+Times New Roman"/>
          <w:color w:val="000000"/>
          <w:spacing w:val="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</w:t>
      </w:r>
      <w:r>
        <w:rPr>
          <w:rFonts w:ascii="NGOABI+Times New Roman"/>
          <w:color w:val="000000"/>
          <w:spacing w:val="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окружающем</w:t>
      </w:r>
      <w:r>
        <w:rPr>
          <w:rFonts w:ascii="NGOABI+Times New Roman"/>
          <w:color w:val="000000"/>
          <w:spacing w:val="4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мире</w:t>
      </w:r>
      <w:r>
        <w:rPr>
          <w:rFonts w:ascii="NGOABI+Times New Roman"/>
          <w:color w:val="000000"/>
          <w:spacing w:val="4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</w:t>
      </w:r>
    </w:p>
    <w:p w14:paraId="2F9EF13F">
      <w:pPr>
        <w:framePr w:w="6008" w:wrap="auto" w:vAnchor="margin" w:hAnchor="text" w:x="1702" w:y="64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себе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самом,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том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числе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помощью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инструментов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ИКТ;</w:t>
      </w:r>
    </w:p>
    <w:p w14:paraId="72224D6E">
      <w:pPr>
        <w:framePr w:w="324" w:wrap="auto" w:vAnchor="margin" w:hAnchor="text" w:x="1702" w:y="67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7B3A7DD5">
      <w:pPr>
        <w:framePr w:w="324" w:wrap="auto" w:vAnchor="margin" w:hAnchor="text" w:x="1702" w:y="67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76CEE267">
      <w:pPr>
        <w:framePr w:w="324" w:wrap="auto" w:vAnchor="margin" w:hAnchor="text" w:x="1702" w:y="67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7C473140">
      <w:pPr>
        <w:framePr w:w="324" w:wrap="auto" w:vAnchor="margin" w:hAnchor="text" w:x="1702" w:y="67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14FB82CE">
      <w:pPr>
        <w:framePr w:w="9445" w:wrap="auto" w:vAnchor="margin" w:hAnchor="text" w:x="1846" w:y="67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строить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сообщения,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проекты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устной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письменной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форме;</w:t>
      </w:r>
    </w:p>
    <w:p w14:paraId="27F78EBA">
      <w:pPr>
        <w:framePr w:w="9445" w:wrap="auto" w:vAnchor="margin" w:hAnchor="text" w:x="1846" w:y="67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проводить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сравнение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классификацию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заданным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критериям;</w:t>
      </w:r>
    </w:p>
    <w:p w14:paraId="66EC1D45">
      <w:pPr>
        <w:framePr w:w="9445" w:wrap="auto" w:vAnchor="margin" w:hAnchor="text" w:x="1846" w:y="67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устанавливать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причинно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следственные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связи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изучаемом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круге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явлений;</w:t>
      </w:r>
    </w:p>
    <w:p w14:paraId="3816ABFF">
      <w:pPr>
        <w:framePr w:w="9445" w:wrap="auto" w:vAnchor="margin" w:hAnchor="text" w:x="1846" w:y="6774"/>
        <w:widowControl w:val="0"/>
        <w:autoSpaceDE w:val="0"/>
        <w:autoSpaceDN w:val="0"/>
        <w:spacing w:before="10" w:after="0" w:line="266" w:lineRule="exact"/>
        <w:ind w:left="79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строить</w:t>
      </w:r>
      <w:r>
        <w:rPr>
          <w:rFonts w:ascii="NGOABI+Times New Roman"/>
          <w:color w:val="000000"/>
          <w:spacing w:val="8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рассуждения</w:t>
      </w:r>
      <w:r>
        <w:rPr>
          <w:rFonts w:ascii="NGOABI+Times New Roman"/>
          <w:color w:val="000000"/>
          <w:spacing w:val="7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7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форме</w:t>
      </w:r>
      <w:r>
        <w:rPr>
          <w:rFonts w:ascii="NGOABI+Times New Roman"/>
          <w:color w:val="000000"/>
          <w:spacing w:val="8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связи</w:t>
      </w:r>
      <w:r>
        <w:rPr>
          <w:rFonts w:ascii="NGOABI+Times New Roman"/>
          <w:color w:val="000000"/>
          <w:spacing w:val="8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простых</w:t>
      </w:r>
      <w:r>
        <w:rPr>
          <w:rFonts w:ascii="NGOABI+Times New Roman"/>
          <w:color w:val="000000"/>
          <w:spacing w:val="8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суждений</w:t>
      </w:r>
      <w:r>
        <w:rPr>
          <w:rFonts w:ascii="NGOABI+Times New Roman"/>
          <w:color w:val="000000"/>
          <w:spacing w:val="8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</w:t>
      </w:r>
      <w:r>
        <w:rPr>
          <w:rFonts w:ascii="NGOABI+Times New Roman"/>
          <w:color w:val="000000"/>
          <w:spacing w:val="7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объекте,</w:t>
      </w:r>
      <w:r>
        <w:rPr>
          <w:rFonts w:ascii="NGOABI+Times New Roman"/>
          <w:color w:val="000000"/>
          <w:spacing w:val="7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его</w:t>
      </w:r>
      <w:r>
        <w:rPr>
          <w:rFonts w:ascii="NGOABI+Times New Roman"/>
          <w:color w:val="000000"/>
          <w:spacing w:val="7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строении,</w:t>
      </w:r>
    </w:p>
    <w:p w14:paraId="7A3D16FB">
      <w:pPr>
        <w:framePr w:w="5319" w:wrap="auto" w:vAnchor="margin" w:hAnchor="text" w:x="1702" w:y="78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свойствах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связах;</w:t>
      </w:r>
    </w:p>
    <w:p w14:paraId="514F4E44">
      <w:pPr>
        <w:framePr w:w="5319" w:wrap="auto" w:vAnchor="margin" w:hAnchor="text" w:x="1702" w:y="7878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Обучающийся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получит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возможность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научиться:</w:t>
      </w:r>
    </w:p>
    <w:p w14:paraId="56FB424E">
      <w:pPr>
        <w:framePr w:w="324" w:wrap="auto" w:vAnchor="margin" w:hAnchor="text" w:x="1702" w:y="84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06E3A8D1">
      <w:pPr>
        <w:framePr w:w="9594" w:wrap="auto" w:vAnchor="margin" w:hAnchor="text" w:x="1702" w:y="8428"/>
        <w:widowControl w:val="0"/>
        <w:autoSpaceDE w:val="0"/>
        <w:autoSpaceDN w:val="0"/>
        <w:spacing w:before="0" w:after="0" w:line="266" w:lineRule="exact"/>
        <w:ind w:left="158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осуществлять</w:t>
      </w:r>
      <w:r>
        <w:rPr>
          <w:rFonts w:ascii="NGOABI+Times New Roman"/>
          <w:color w:val="000000"/>
          <w:spacing w:val="1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расширенный</w:t>
      </w:r>
      <w:r>
        <w:rPr>
          <w:rFonts w:ascii="NGOABI+Times New Roman"/>
          <w:color w:val="000000"/>
          <w:spacing w:val="1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поиск</w:t>
      </w:r>
      <w:r>
        <w:rPr>
          <w:rFonts w:ascii="NGOABI+Times New Roman"/>
          <w:color w:val="000000"/>
          <w:spacing w:val="1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информации</w:t>
      </w:r>
      <w:r>
        <w:rPr>
          <w:rFonts w:ascii="NGOABI+Times New Roman"/>
          <w:color w:val="000000"/>
          <w:spacing w:val="1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использованием</w:t>
      </w:r>
      <w:r>
        <w:rPr>
          <w:rFonts w:ascii="NGOABI+Times New Roman"/>
          <w:color w:val="000000"/>
          <w:spacing w:val="1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ресурсов</w:t>
      </w:r>
      <w:r>
        <w:rPr>
          <w:rFonts w:ascii="NGOABI+Times New Roman"/>
          <w:color w:val="000000"/>
          <w:spacing w:val="1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библиотек</w:t>
      </w:r>
      <w:r>
        <w:rPr>
          <w:rFonts w:ascii="NGOABI+Times New Roman"/>
          <w:color w:val="000000"/>
          <w:spacing w:val="1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17D80EB5">
      <w:pPr>
        <w:framePr w:w="9594" w:wrap="auto" w:vAnchor="margin" w:hAnchor="text" w:x="1702" w:y="84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сети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Интернет;</w:t>
      </w:r>
    </w:p>
    <w:p w14:paraId="39E31E76">
      <w:pPr>
        <w:framePr w:w="9594" w:wrap="auto" w:vAnchor="margin" w:hAnchor="text" w:x="1702" w:y="8428"/>
        <w:widowControl w:val="0"/>
        <w:autoSpaceDE w:val="0"/>
        <w:autoSpaceDN w:val="0"/>
        <w:spacing w:before="10" w:after="0" w:line="266" w:lineRule="exact"/>
        <w:ind w:left="302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записывать,</w:t>
      </w:r>
      <w:r>
        <w:rPr>
          <w:rFonts w:ascii="NGOABI+Times New Roman"/>
          <w:color w:val="000000"/>
          <w:spacing w:val="15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фиксировать</w:t>
      </w:r>
      <w:r>
        <w:rPr>
          <w:rFonts w:ascii="NGOABI+Times New Roman"/>
          <w:color w:val="000000"/>
          <w:spacing w:val="15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информацию</w:t>
      </w:r>
      <w:r>
        <w:rPr>
          <w:rFonts w:ascii="NGOABI+Times New Roman"/>
          <w:color w:val="000000"/>
          <w:spacing w:val="15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</w:t>
      </w:r>
      <w:r>
        <w:rPr>
          <w:rFonts w:ascii="NGOABI+Times New Roman"/>
          <w:color w:val="000000"/>
          <w:spacing w:val="15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окружающих</w:t>
      </w:r>
      <w:r>
        <w:rPr>
          <w:rFonts w:ascii="NGOABI+Times New Roman"/>
          <w:color w:val="000000"/>
          <w:spacing w:val="16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явлениях</w:t>
      </w:r>
      <w:r>
        <w:rPr>
          <w:rFonts w:ascii="NGOABI+Times New Roman"/>
          <w:color w:val="000000"/>
          <w:spacing w:val="16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15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помощью</w:t>
      </w:r>
    </w:p>
    <w:p w14:paraId="19716809">
      <w:pPr>
        <w:framePr w:w="9594" w:wrap="auto" w:vAnchor="margin" w:hAnchor="text" w:x="1702" w:y="84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инструментов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ИКТ;</w:t>
      </w:r>
    </w:p>
    <w:p w14:paraId="339D0EB8">
      <w:pPr>
        <w:framePr w:w="324" w:wrap="auto" w:vAnchor="margin" w:hAnchor="text" w:x="1702" w:y="89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3D1C5BC6">
      <w:pPr>
        <w:framePr w:w="324" w:wrap="auto" w:vAnchor="margin" w:hAnchor="text" w:x="1702" w:y="9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773804ED">
      <w:pPr>
        <w:framePr w:w="324" w:wrap="auto" w:vAnchor="margin" w:hAnchor="text" w:x="1702" w:y="95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7A2F277A">
      <w:pPr>
        <w:framePr w:w="9447" w:wrap="auto" w:vAnchor="margin" w:hAnchor="text" w:x="1846" w:y="9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осознанно</w:t>
      </w:r>
      <w:r>
        <w:rPr>
          <w:rFonts w:ascii="NGOABI+Times New Roman"/>
          <w:color w:val="000000"/>
          <w:spacing w:val="-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произвольно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строить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сообщения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устной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письменной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форме;</w:t>
      </w:r>
    </w:p>
    <w:p w14:paraId="04697EE0">
      <w:pPr>
        <w:framePr w:w="9447" w:wrap="auto" w:vAnchor="margin" w:hAnchor="text" w:x="1846" w:y="9532"/>
        <w:widowControl w:val="0"/>
        <w:autoSpaceDE w:val="0"/>
        <w:autoSpaceDN w:val="0"/>
        <w:spacing w:before="10" w:after="0" w:line="266" w:lineRule="exact"/>
        <w:ind w:left="29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осуществлять</w:t>
      </w:r>
      <w:r>
        <w:rPr>
          <w:rFonts w:ascii="NGOABI+Times New Roman"/>
          <w:color w:val="000000"/>
          <w:spacing w:val="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выбор</w:t>
      </w:r>
      <w:r>
        <w:rPr>
          <w:rFonts w:ascii="NGOABI+Times New Roman"/>
          <w:color w:val="000000"/>
          <w:spacing w:val="3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наиболее</w:t>
      </w:r>
      <w:r>
        <w:rPr>
          <w:rFonts w:ascii="NGOABI+Times New Roman"/>
          <w:color w:val="000000"/>
          <w:spacing w:val="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эффективных</w:t>
      </w:r>
      <w:r>
        <w:rPr>
          <w:rFonts w:ascii="NGOABI+Times New Roman"/>
          <w:color w:val="000000"/>
          <w:spacing w:val="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способов</w:t>
      </w:r>
      <w:r>
        <w:rPr>
          <w:rFonts w:ascii="NGOABI+Times New Roman"/>
          <w:color w:val="000000"/>
          <w:spacing w:val="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решения</w:t>
      </w:r>
      <w:r>
        <w:rPr>
          <w:rFonts w:ascii="NGOABI+Times New Roman"/>
          <w:color w:val="000000"/>
          <w:spacing w:val="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</w:t>
      </w:r>
      <w:r>
        <w:rPr>
          <w:rFonts w:ascii="NGOABI+Times New Roman"/>
          <w:color w:val="000000"/>
          <w:spacing w:val="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зависимости</w:t>
      </w:r>
      <w:r>
        <w:rPr>
          <w:rFonts w:ascii="NGOABI+Times New Roman"/>
          <w:color w:val="000000"/>
          <w:spacing w:val="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</w:t>
      </w:r>
    </w:p>
    <w:p w14:paraId="3BC1B874">
      <w:pPr>
        <w:framePr w:w="9596" w:wrap="auto" w:vAnchor="margin" w:hAnchor="text" w:x="1702" w:y="100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конкретных</w:t>
      </w:r>
      <w:r>
        <w:rPr>
          <w:rFonts w:ascii="NGOABI+Times New Roman"/>
          <w:color w:val="000000"/>
          <w:spacing w:val="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условий;</w:t>
      </w:r>
    </w:p>
    <w:p w14:paraId="55508EFA">
      <w:pPr>
        <w:framePr w:w="9596" w:wrap="auto" w:vAnchor="margin" w:hAnchor="text" w:x="1702" w:y="10084"/>
        <w:widowControl w:val="0"/>
        <w:autoSpaceDE w:val="0"/>
        <w:autoSpaceDN w:val="0"/>
        <w:spacing w:before="10" w:after="0" w:line="266" w:lineRule="exact"/>
        <w:ind w:left="204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строить</w:t>
      </w:r>
      <w:r>
        <w:rPr>
          <w:rFonts w:ascii="NGOABI+Times New Roman"/>
          <w:color w:val="000000"/>
          <w:spacing w:val="6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логическое</w:t>
      </w:r>
      <w:r>
        <w:rPr>
          <w:rFonts w:ascii="NGOABI+Times New Roman"/>
          <w:color w:val="000000"/>
          <w:spacing w:val="6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рассуждение,</w:t>
      </w:r>
      <w:r>
        <w:rPr>
          <w:rFonts w:ascii="NGOABI+Times New Roman"/>
          <w:color w:val="000000"/>
          <w:spacing w:val="6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включающее</w:t>
      </w:r>
      <w:r>
        <w:rPr>
          <w:rFonts w:ascii="NGOABI+Times New Roman"/>
          <w:color w:val="000000"/>
          <w:spacing w:val="6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установление</w:t>
      </w:r>
      <w:r>
        <w:rPr>
          <w:rFonts w:ascii="NGOABI+Times New Roman"/>
          <w:color w:val="000000"/>
          <w:spacing w:val="5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2"/>
          <w:sz w:val="24"/>
        </w:rPr>
        <w:t>причинно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следственных</w:t>
      </w:r>
    </w:p>
    <w:p w14:paraId="739C7E52">
      <w:pPr>
        <w:framePr w:w="9596" w:wrap="auto" w:vAnchor="margin" w:hAnchor="text" w:x="1702" w:y="100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связей;</w:t>
      </w:r>
    </w:p>
    <w:p w14:paraId="331645F2">
      <w:pPr>
        <w:framePr w:w="324" w:wrap="auto" w:vAnchor="margin" w:hAnchor="text" w:x="1702" w:y="103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33B4F327">
      <w:pPr>
        <w:framePr w:w="324" w:wrap="auto" w:vAnchor="margin" w:hAnchor="text" w:x="1702" w:y="109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1F12A218">
      <w:pPr>
        <w:framePr w:w="9378" w:wrap="auto" w:vAnchor="margin" w:hAnchor="text" w:x="1913" w:y="109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могут</w:t>
      </w:r>
      <w:r>
        <w:rPr>
          <w:rFonts w:ascii="NGOABI+Times New Roman"/>
          <w:color w:val="000000"/>
          <w:spacing w:val="7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выйти</w:t>
      </w:r>
      <w:r>
        <w:rPr>
          <w:rFonts w:ascii="NGOABI+Times New Roman"/>
          <w:color w:val="000000"/>
          <w:spacing w:val="6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6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теоретический</w:t>
      </w:r>
      <w:r>
        <w:rPr>
          <w:rFonts w:ascii="NGOABI+Times New Roman"/>
          <w:color w:val="000000"/>
          <w:spacing w:val="7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уровень</w:t>
      </w:r>
      <w:r>
        <w:rPr>
          <w:rFonts w:ascii="NGOABI+Times New Roman"/>
          <w:color w:val="000000"/>
          <w:spacing w:val="6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решения</w:t>
      </w:r>
      <w:r>
        <w:rPr>
          <w:rFonts w:ascii="NGOABI+Times New Roman"/>
          <w:color w:val="000000"/>
          <w:spacing w:val="6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задач:</w:t>
      </w:r>
      <w:r>
        <w:rPr>
          <w:rFonts w:ascii="NGOABI+Times New Roman"/>
          <w:color w:val="000000"/>
          <w:spacing w:val="6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решение</w:t>
      </w:r>
      <w:r>
        <w:rPr>
          <w:rFonts w:ascii="NGOABI+Times New Roman"/>
          <w:color w:val="000000"/>
          <w:spacing w:val="6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6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определенному</w:t>
      </w:r>
    </w:p>
    <w:p w14:paraId="50AF65FA">
      <w:pPr>
        <w:framePr w:w="9592" w:wrap="auto" w:vAnchor="margin" w:hAnchor="text" w:x="1702" w:y="111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плану,</w:t>
      </w:r>
      <w:r>
        <w:rPr>
          <w:rFonts w:ascii="NGOABI+Times New Roman"/>
          <w:color w:val="000000"/>
          <w:spacing w:val="7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владение</w:t>
      </w:r>
      <w:r>
        <w:rPr>
          <w:rFonts w:ascii="NGOABI+Times New Roman"/>
          <w:color w:val="000000"/>
          <w:spacing w:val="6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основными</w:t>
      </w:r>
      <w:r>
        <w:rPr>
          <w:rFonts w:ascii="NGOABI+Times New Roman"/>
          <w:color w:val="000000"/>
          <w:spacing w:val="7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приемами</w:t>
      </w:r>
      <w:r>
        <w:rPr>
          <w:rFonts w:ascii="NGOABI+Times New Roman"/>
          <w:color w:val="000000"/>
          <w:spacing w:val="6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решения,</w:t>
      </w:r>
      <w:r>
        <w:rPr>
          <w:rFonts w:ascii="NGOABI+Times New Roman"/>
          <w:color w:val="000000"/>
          <w:spacing w:val="6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осознания</w:t>
      </w:r>
      <w:r>
        <w:rPr>
          <w:rFonts w:ascii="NGOABI+Times New Roman"/>
          <w:color w:val="000000"/>
          <w:spacing w:val="6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деятельности</w:t>
      </w:r>
      <w:r>
        <w:rPr>
          <w:rFonts w:ascii="NGOABI+Times New Roman"/>
          <w:color w:val="000000"/>
          <w:spacing w:val="6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6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решению</w:t>
      </w:r>
    </w:p>
    <w:p w14:paraId="46B1B699">
      <w:pPr>
        <w:framePr w:w="9592" w:wrap="auto" w:vAnchor="margin" w:hAnchor="text" w:x="1702" w:y="1118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задачи.</w:t>
      </w:r>
    </w:p>
    <w:p w14:paraId="7F47BB72">
      <w:pPr>
        <w:framePr w:w="7875" w:wrap="auto" w:vAnchor="margin" w:hAnchor="text" w:x="1702" w:y="12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сфере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коммуникативных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универсальных</w:t>
      </w:r>
      <w:r>
        <w:rPr>
          <w:rFonts w:ascii="NGOABI+Times New Roman"/>
          <w:color w:val="000000"/>
          <w:spacing w:val="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учебных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действий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учащихся:</w:t>
      </w:r>
    </w:p>
    <w:p w14:paraId="50E12456">
      <w:pPr>
        <w:framePr w:w="324" w:wrap="auto" w:vAnchor="margin" w:hAnchor="text" w:x="1702" w:y="12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29BB754F">
      <w:pPr>
        <w:framePr w:w="9352" w:wrap="auto" w:vAnchor="margin" w:hAnchor="text" w:x="1944" w:y="12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адекватно</w:t>
      </w:r>
      <w:r>
        <w:rPr>
          <w:rFonts w:ascii="NGOABI+Times New Roman"/>
          <w:color w:val="000000"/>
          <w:spacing w:val="9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использовать</w:t>
      </w:r>
      <w:r>
        <w:rPr>
          <w:rFonts w:ascii="NGOABI+Times New Roman"/>
          <w:color w:val="000000"/>
          <w:spacing w:val="9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коммуникативные,</w:t>
      </w:r>
      <w:r>
        <w:rPr>
          <w:rFonts w:ascii="NGOABI+Times New Roman"/>
          <w:color w:val="000000"/>
          <w:spacing w:val="9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прежде</w:t>
      </w:r>
      <w:r>
        <w:rPr>
          <w:rFonts w:ascii="NGOABI+Times New Roman"/>
          <w:color w:val="000000"/>
          <w:spacing w:val="10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всего</w:t>
      </w:r>
      <w:r>
        <w:rPr>
          <w:rFonts w:ascii="NGOABI+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речевые,</w:t>
      </w:r>
      <w:r>
        <w:rPr>
          <w:rFonts w:ascii="NGOABI+Times New Roman"/>
          <w:color w:val="000000"/>
          <w:spacing w:val="10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средства</w:t>
      </w:r>
      <w:r>
        <w:rPr>
          <w:rFonts w:ascii="NGOABI+Times New Roman"/>
          <w:color w:val="000000"/>
          <w:spacing w:val="9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2E20F39A">
      <w:pPr>
        <w:framePr w:w="9593" w:wrap="auto" w:vAnchor="margin" w:hAnchor="text" w:x="1702" w:y="12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решения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различных</w:t>
      </w:r>
      <w:r>
        <w:rPr>
          <w:rFonts w:ascii="NGOABI+Times New Roman"/>
          <w:color w:val="000000"/>
          <w:spacing w:val="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коммуникативных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задач,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строить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монологическое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сообщение,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владеть</w:t>
      </w:r>
    </w:p>
    <w:p w14:paraId="2405907F">
      <w:pPr>
        <w:framePr w:w="9593" w:wrap="auto" w:vAnchor="margin" w:hAnchor="text" w:x="1702" w:y="12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диалогической</w:t>
      </w:r>
      <w:r>
        <w:rPr>
          <w:rFonts w:ascii="NGOABI+Times New Roman"/>
          <w:color w:val="000000"/>
          <w:spacing w:val="4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формой</w:t>
      </w:r>
      <w:r>
        <w:rPr>
          <w:rFonts w:ascii="NGOABI+Times New Roman"/>
          <w:color w:val="000000"/>
          <w:spacing w:val="3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коммуникации,</w:t>
      </w:r>
      <w:r>
        <w:rPr>
          <w:rFonts w:ascii="NGOABI+Times New Roman"/>
          <w:color w:val="000000"/>
          <w:spacing w:val="3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используя,</w:t>
      </w:r>
      <w:r>
        <w:rPr>
          <w:rFonts w:ascii="NGOABI+Times New Roman"/>
          <w:color w:val="000000"/>
          <w:spacing w:val="4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4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том</w:t>
      </w:r>
      <w:r>
        <w:rPr>
          <w:rFonts w:ascii="NGOABI+Times New Roman"/>
          <w:color w:val="000000"/>
          <w:spacing w:val="4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числе</w:t>
      </w:r>
      <w:r>
        <w:rPr>
          <w:rFonts w:ascii="NGOABI+Times New Roman"/>
          <w:color w:val="000000"/>
          <w:spacing w:val="3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средства</w:t>
      </w:r>
      <w:r>
        <w:rPr>
          <w:rFonts w:ascii="NGOABI+Times New Roman"/>
          <w:color w:val="000000"/>
          <w:spacing w:val="3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4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инструменты</w:t>
      </w:r>
    </w:p>
    <w:p w14:paraId="36B1206D">
      <w:pPr>
        <w:framePr w:w="9593" w:wrap="auto" w:vAnchor="margin" w:hAnchor="text" w:x="1702" w:y="12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ИКТ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дистанционного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общения;</w:t>
      </w:r>
    </w:p>
    <w:p w14:paraId="6DB49E16">
      <w:pPr>
        <w:framePr w:w="324" w:wrap="auto" w:vAnchor="margin" w:hAnchor="text" w:x="1702" w:y="133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6819D0A6">
      <w:pPr>
        <w:framePr w:w="9431" w:wrap="auto" w:vAnchor="margin" w:hAnchor="text" w:x="1858" w:y="133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допускать</w:t>
      </w:r>
      <w:r>
        <w:rPr>
          <w:rFonts w:ascii="NGOABI+Times New Roman"/>
          <w:color w:val="000000"/>
          <w:spacing w:val="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возможность</w:t>
      </w:r>
      <w:r>
        <w:rPr>
          <w:rFonts w:ascii="NGOABI+Times New Roman"/>
          <w:color w:val="000000"/>
          <w:spacing w:val="1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существования</w:t>
      </w:r>
      <w:r>
        <w:rPr>
          <w:rFonts w:ascii="NGOABI+Times New Roman"/>
          <w:color w:val="000000"/>
          <w:spacing w:val="1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</w:t>
      </w:r>
      <w:r>
        <w:rPr>
          <w:rFonts w:ascii="NGOABI+Times New Roman"/>
          <w:color w:val="000000"/>
          <w:spacing w:val="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людей</w:t>
      </w:r>
      <w:r>
        <w:rPr>
          <w:rFonts w:ascii="NGOABI+Times New Roman"/>
          <w:color w:val="000000"/>
          <w:spacing w:val="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различных</w:t>
      </w:r>
      <w:r>
        <w:rPr>
          <w:rFonts w:ascii="NGOABI+Times New Roman"/>
          <w:color w:val="000000"/>
          <w:spacing w:val="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точек</w:t>
      </w:r>
      <w:r>
        <w:rPr>
          <w:rFonts w:ascii="NGOABI+Times New Roman"/>
          <w:color w:val="000000"/>
          <w:spacing w:val="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зрения,</w:t>
      </w:r>
      <w:r>
        <w:rPr>
          <w:rFonts w:ascii="NGOABI+Times New Roman"/>
          <w:color w:val="000000"/>
          <w:spacing w:val="1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том</w:t>
      </w:r>
      <w:r>
        <w:rPr>
          <w:rFonts w:ascii="NGOABI+Times New Roman"/>
          <w:color w:val="000000"/>
          <w:spacing w:val="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числе</w:t>
      </w:r>
      <w:r>
        <w:rPr>
          <w:rFonts w:ascii="NGOABI+Times New Roman"/>
          <w:color w:val="000000"/>
          <w:spacing w:val="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не</w:t>
      </w:r>
    </w:p>
    <w:p w14:paraId="31C455F9">
      <w:pPr>
        <w:framePr w:w="9589" w:wrap="auto" w:vAnchor="margin" w:hAnchor="text" w:x="1702" w:y="136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совпадающих</w:t>
      </w:r>
      <w:r>
        <w:rPr>
          <w:rFonts w:ascii="NGOABI+Times New Roman"/>
          <w:color w:val="000000"/>
          <w:spacing w:val="4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3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его</w:t>
      </w:r>
      <w:r>
        <w:rPr>
          <w:rFonts w:ascii="NGOABI+Times New Roman"/>
          <w:color w:val="000000"/>
          <w:spacing w:val="3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собственной,</w:t>
      </w:r>
      <w:r>
        <w:rPr>
          <w:rFonts w:ascii="NGOABI+Times New Roman"/>
          <w:color w:val="000000"/>
          <w:spacing w:val="3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3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ориентироваться</w:t>
      </w:r>
      <w:r>
        <w:rPr>
          <w:rFonts w:ascii="NGOABI+Times New Roman"/>
          <w:color w:val="000000"/>
          <w:spacing w:val="3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3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позицию</w:t>
      </w:r>
      <w:r>
        <w:rPr>
          <w:rFonts w:ascii="NGOABI+Times New Roman"/>
          <w:color w:val="000000"/>
          <w:spacing w:val="3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партнера</w:t>
      </w:r>
      <w:r>
        <w:rPr>
          <w:rFonts w:ascii="NGOABI+Times New Roman"/>
          <w:color w:val="000000"/>
          <w:spacing w:val="3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3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общении</w:t>
      </w:r>
      <w:r>
        <w:rPr>
          <w:rFonts w:ascii="NGOABI+Times New Roman"/>
          <w:color w:val="000000"/>
          <w:spacing w:val="3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19A7EF33">
      <w:pPr>
        <w:framePr w:w="9589" w:wrap="auto" w:vAnchor="margin" w:hAnchor="text" w:x="1702" w:y="136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взаимодействии;</w:t>
      </w:r>
    </w:p>
    <w:p w14:paraId="5C6852F4">
      <w:pPr>
        <w:framePr w:w="324" w:wrap="auto" w:vAnchor="margin" w:hAnchor="text" w:x="1702" w:y="142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67FCB13E">
      <w:pPr>
        <w:framePr w:w="9311" w:wrap="auto" w:vAnchor="margin" w:hAnchor="text" w:x="1980" w:y="142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учитывать</w:t>
      </w:r>
      <w:r>
        <w:rPr>
          <w:rFonts w:ascii="NGOABI+Times New Roman"/>
          <w:color w:val="000000"/>
          <w:spacing w:val="13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разные</w:t>
      </w:r>
      <w:r>
        <w:rPr>
          <w:rFonts w:ascii="NGOABI+Times New Roman"/>
          <w:color w:val="000000"/>
          <w:spacing w:val="1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мнения</w:t>
      </w:r>
      <w:r>
        <w:rPr>
          <w:rFonts w:ascii="NGOABI+Times New Roman"/>
          <w:color w:val="000000"/>
          <w:spacing w:val="13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3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стремиться</w:t>
      </w:r>
      <w:r>
        <w:rPr>
          <w:rFonts w:ascii="NGOABI+Times New Roman"/>
          <w:color w:val="000000"/>
          <w:spacing w:val="13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</w:t>
      </w:r>
      <w:r>
        <w:rPr>
          <w:rFonts w:ascii="NGOABI+Times New Roman"/>
          <w:color w:val="000000"/>
          <w:spacing w:val="13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координации</w:t>
      </w:r>
      <w:r>
        <w:rPr>
          <w:rFonts w:ascii="NGOABI+Times New Roman"/>
          <w:color w:val="000000"/>
          <w:spacing w:val="13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различных</w:t>
      </w:r>
      <w:r>
        <w:rPr>
          <w:rFonts w:ascii="NGOABI+Times New Roman"/>
          <w:color w:val="000000"/>
          <w:spacing w:val="13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позиций</w:t>
      </w:r>
      <w:r>
        <w:rPr>
          <w:rFonts w:ascii="NGOABI+Times New Roman"/>
          <w:color w:val="000000"/>
          <w:spacing w:val="13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</w:p>
    <w:p w14:paraId="4D9EFEF3">
      <w:pPr>
        <w:framePr w:w="1916" w:wrap="auto" w:vAnchor="margin" w:hAnchor="text" w:x="1702" w:y="14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сотрудничестве;</w:t>
      </w:r>
    </w:p>
    <w:p w14:paraId="62A4BFA3">
      <w:pPr>
        <w:framePr w:w="324" w:wrap="auto" w:vAnchor="margin" w:hAnchor="text" w:x="1702" w:y="147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583A556B">
      <w:pPr>
        <w:framePr w:w="324" w:wrap="auto" w:vAnchor="margin" w:hAnchor="text" w:x="1702" w:y="147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07A4DD90">
      <w:pPr>
        <w:framePr w:w="9452" w:wrap="auto" w:vAnchor="margin" w:hAnchor="text" w:x="1846" w:y="147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формулировать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собственное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мнение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позицию;</w:t>
      </w:r>
    </w:p>
    <w:p w14:paraId="3CB0F007">
      <w:pPr>
        <w:framePr w:w="9452" w:wrap="auto" w:vAnchor="margin" w:hAnchor="text" w:x="1846" w:y="147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договариваться</w:t>
      </w:r>
      <w:r>
        <w:rPr>
          <w:rFonts w:ascii="NGOABI+Times New Roman"/>
          <w:color w:val="000000"/>
          <w:spacing w:val="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приходить</w:t>
      </w:r>
      <w:r>
        <w:rPr>
          <w:rFonts w:ascii="NGOABI+Times New Roman"/>
          <w:color w:val="000000"/>
          <w:spacing w:val="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</w:t>
      </w:r>
      <w:r>
        <w:rPr>
          <w:rFonts w:ascii="NGOABI+Times New Roman"/>
          <w:color w:val="000000"/>
          <w:spacing w:val="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общему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решению</w:t>
      </w:r>
      <w:r>
        <w:rPr>
          <w:rFonts w:ascii="NGOABI+Times New Roman"/>
          <w:color w:val="000000"/>
          <w:spacing w:val="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совместной</w:t>
      </w:r>
      <w:r>
        <w:rPr>
          <w:rFonts w:ascii="NGOABI+Times New Roman"/>
          <w:color w:val="000000"/>
          <w:spacing w:val="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деятельности,</w:t>
      </w:r>
      <w:r>
        <w:rPr>
          <w:rFonts w:ascii="NGOABI+Times New Roman"/>
          <w:color w:val="000000"/>
          <w:spacing w:val="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том</w:t>
      </w:r>
      <w:r>
        <w:rPr>
          <w:rFonts w:ascii="NGOABI+Times New Roman"/>
          <w:color w:val="000000"/>
          <w:spacing w:val="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числе</w:t>
      </w:r>
    </w:p>
    <w:p w14:paraId="574B770F">
      <w:pPr>
        <w:framePr w:w="5319" w:wrap="auto" w:vAnchor="margin" w:hAnchor="text" w:x="1702" w:y="153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ситуации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столкновения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интересов;</w:t>
      </w:r>
    </w:p>
    <w:p w14:paraId="29943497">
      <w:pPr>
        <w:framePr w:w="5319" w:wrap="auto" w:vAnchor="margin" w:hAnchor="text" w:x="1702" w:y="153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Обучающийся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получит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возможность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научиться:</w:t>
      </w:r>
    </w:p>
    <w:p w14:paraId="18655F50">
      <w:pPr>
        <w:framePr w:w="352" w:wrap="auto" w:vAnchor="margin" w:hAnchor="text" w:x="10949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</w:p>
    <w:p w14:paraId="17E20C5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82.65pt;margin-top:47.75pt;height:747.2pt;width:47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0DB5AB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A5549AF">
      <w:pPr>
        <w:framePr w:w="324" w:wrap="auto" w:vAnchor="margin" w:hAnchor="text" w:x="1702" w:y="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01B42A5A">
      <w:pPr>
        <w:framePr w:w="9435" w:wrap="auto" w:vAnchor="margin" w:hAnchor="text" w:x="1851" w:y="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учитывать</w:t>
      </w:r>
      <w:r>
        <w:rPr>
          <w:rFonts w:ascii="NGOABI+Times New Roman"/>
          <w:color w:val="000000"/>
          <w:spacing w:val="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координировать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сотрудничестве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отличные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собственной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позиции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других</w:t>
      </w:r>
    </w:p>
    <w:p w14:paraId="7ED860C0">
      <w:pPr>
        <w:framePr w:w="964" w:wrap="auto" w:vAnchor="margin" w:hAnchor="text" w:x="1702" w:y="12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людей;</w:t>
      </w:r>
    </w:p>
    <w:p w14:paraId="03856E17">
      <w:pPr>
        <w:framePr w:w="324" w:wrap="auto" w:vAnchor="margin" w:hAnchor="text" w:x="1702" w:y="15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090AC23C">
      <w:pPr>
        <w:framePr w:w="324" w:wrap="auto" w:vAnchor="margin" w:hAnchor="text" w:x="1702" w:y="15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31DFE7CD">
      <w:pPr>
        <w:framePr w:w="324" w:wrap="auto" w:vAnchor="margin" w:hAnchor="text" w:x="1702" w:y="15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7C69B92E">
      <w:pPr>
        <w:framePr w:w="9446" w:wrap="auto" w:vAnchor="margin" w:hAnchor="text" w:x="1846" w:y="15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учитывать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разные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мнения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интересы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обосновывать</w:t>
      </w:r>
      <w:r>
        <w:rPr>
          <w:rFonts w:ascii="NGOABI+Times New Roman"/>
          <w:color w:val="000000"/>
          <w:spacing w:val="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собственную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позицию;</w:t>
      </w:r>
    </w:p>
    <w:p w14:paraId="06B5FDD4">
      <w:pPr>
        <w:framePr w:w="9446" w:wrap="auto" w:vAnchor="margin" w:hAnchor="text" w:x="1846" w:y="15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понимать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относительность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мнений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подходов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решению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проблемы;</w:t>
      </w:r>
    </w:p>
    <w:p w14:paraId="1F89D4C3">
      <w:pPr>
        <w:framePr w:w="9446" w:wrap="auto" w:vAnchor="margin" w:hAnchor="text" w:x="1846" w:y="1530"/>
        <w:widowControl w:val="0"/>
        <w:autoSpaceDE w:val="0"/>
        <w:autoSpaceDN w:val="0"/>
        <w:spacing w:before="10" w:after="0" w:line="266" w:lineRule="exact"/>
        <w:ind w:left="113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аргументировать</w:t>
      </w:r>
      <w:r>
        <w:rPr>
          <w:rFonts w:ascii="NGOABI+Times New Roman"/>
          <w:color w:val="000000"/>
          <w:spacing w:val="1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свою</w:t>
      </w:r>
      <w:r>
        <w:rPr>
          <w:rFonts w:ascii="NGOABI+Times New Roman"/>
          <w:color w:val="000000"/>
          <w:spacing w:val="1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позицию</w:t>
      </w:r>
      <w:r>
        <w:rPr>
          <w:rFonts w:ascii="NGOABI+Times New Roman"/>
          <w:color w:val="000000"/>
          <w:spacing w:val="1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координировать</w:t>
      </w:r>
      <w:r>
        <w:rPr>
          <w:rFonts w:ascii="NGOABI+Times New Roman"/>
          <w:color w:val="000000"/>
          <w:spacing w:val="1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ее</w:t>
      </w:r>
      <w:r>
        <w:rPr>
          <w:rFonts w:ascii="NGOABI+Times New Roman"/>
          <w:color w:val="000000"/>
          <w:spacing w:val="1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11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позициями</w:t>
      </w:r>
      <w:r>
        <w:rPr>
          <w:rFonts w:ascii="NGOABI+Times New Roman"/>
          <w:color w:val="000000"/>
          <w:spacing w:val="1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партнеров</w:t>
      </w:r>
      <w:r>
        <w:rPr>
          <w:rFonts w:ascii="NGOABI+Times New Roman"/>
          <w:color w:val="000000"/>
          <w:spacing w:val="1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</w:p>
    <w:p w14:paraId="494F9F98">
      <w:pPr>
        <w:framePr w:w="9590" w:wrap="auto" w:vAnchor="margin" w:hAnchor="text" w:x="1702" w:y="23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сотрудничестве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выработке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общего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совместной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деятельности;</w:t>
      </w:r>
    </w:p>
    <w:p w14:paraId="3A8BBC03">
      <w:pPr>
        <w:framePr w:w="9590" w:wrap="auto" w:vAnchor="margin" w:hAnchor="text" w:x="1702" w:y="2358"/>
        <w:widowControl w:val="0"/>
        <w:autoSpaceDE w:val="0"/>
        <w:autoSpaceDN w:val="0"/>
        <w:spacing w:before="10" w:after="0" w:line="266" w:lineRule="exact"/>
        <w:ind w:left="293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задавать</w:t>
      </w:r>
      <w:r>
        <w:rPr>
          <w:rFonts w:ascii="NGOABI+Times New Roman"/>
          <w:color w:val="000000"/>
          <w:spacing w:val="14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вопросы,</w:t>
      </w:r>
      <w:r>
        <w:rPr>
          <w:rFonts w:ascii="NGOABI+Times New Roman"/>
          <w:color w:val="000000"/>
          <w:spacing w:val="15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необходимые</w:t>
      </w:r>
      <w:r>
        <w:rPr>
          <w:rFonts w:ascii="NGOABI+Times New Roman"/>
          <w:color w:val="000000"/>
          <w:spacing w:val="14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  <w:r>
        <w:rPr>
          <w:rFonts w:ascii="NGOABI+Times New Roman"/>
          <w:color w:val="000000"/>
          <w:spacing w:val="14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организации</w:t>
      </w:r>
      <w:r>
        <w:rPr>
          <w:rFonts w:ascii="NGOABI+Times New Roman"/>
          <w:color w:val="000000"/>
          <w:spacing w:val="14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собственной</w:t>
      </w:r>
      <w:r>
        <w:rPr>
          <w:rFonts w:ascii="NGOABI+Times New Roman"/>
          <w:color w:val="000000"/>
          <w:spacing w:val="15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деятельности</w:t>
      </w:r>
      <w:r>
        <w:rPr>
          <w:rFonts w:ascii="NGOABI+Times New Roman"/>
          <w:color w:val="000000"/>
          <w:spacing w:val="14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44BA9D80">
      <w:pPr>
        <w:framePr w:w="9590" w:wrap="auto" w:vAnchor="margin" w:hAnchor="text" w:x="1702" w:y="23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сотрудничества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партнером;</w:t>
      </w:r>
    </w:p>
    <w:p w14:paraId="4F2BCD70">
      <w:pPr>
        <w:framePr w:w="9590" w:wrap="auto" w:vAnchor="margin" w:hAnchor="text" w:x="1702" w:y="2358"/>
        <w:widowControl w:val="0"/>
        <w:autoSpaceDE w:val="0"/>
        <w:autoSpaceDN w:val="0"/>
        <w:spacing w:before="10" w:after="0" w:line="266" w:lineRule="exact"/>
        <w:ind w:left="285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осуществлять</w:t>
      </w:r>
      <w:r>
        <w:rPr>
          <w:rFonts w:ascii="NGOABI+Times New Roman"/>
          <w:color w:val="000000"/>
          <w:spacing w:val="14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взаимный</w:t>
      </w:r>
      <w:r>
        <w:rPr>
          <w:rFonts w:ascii="NGOABI+Times New Roman"/>
          <w:color w:val="000000"/>
          <w:spacing w:val="14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контроль</w:t>
      </w:r>
      <w:r>
        <w:rPr>
          <w:rFonts w:ascii="NGOABI+Times New Roman"/>
          <w:color w:val="000000"/>
          <w:spacing w:val="14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4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оказывать</w:t>
      </w:r>
      <w:r>
        <w:rPr>
          <w:rFonts w:ascii="NGOABI+Times New Roman"/>
          <w:color w:val="000000"/>
          <w:spacing w:val="14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14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сотрудничестве</w:t>
      </w:r>
      <w:r>
        <w:rPr>
          <w:rFonts w:ascii="NGOABI+Times New Roman"/>
          <w:color w:val="000000"/>
          <w:spacing w:val="14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необходимую</w:t>
      </w:r>
    </w:p>
    <w:p w14:paraId="15CF3E05">
      <w:pPr>
        <w:framePr w:w="324" w:wrap="auto" w:vAnchor="margin" w:hAnchor="text" w:x="1702" w:y="26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25C1A814">
      <w:pPr>
        <w:framePr w:w="324" w:wrap="auto" w:vAnchor="margin" w:hAnchor="text" w:x="1702" w:y="31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7C13679C">
      <w:pPr>
        <w:framePr w:w="1830" w:wrap="auto" w:vAnchor="margin" w:hAnchor="text" w:x="1702" w:y="34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взаимопомощь.</w:t>
      </w:r>
    </w:p>
    <w:p w14:paraId="77563EFB">
      <w:pPr>
        <w:framePr w:w="1689" w:wrap="auto" w:vAnchor="margin" w:hAnchor="text" w:x="1702" w:y="40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Предметные:</w:t>
      </w:r>
    </w:p>
    <w:p w14:paraId="73A0A2F4">
      <w:pPr>
        <w:framePr w:w="320" w:wrap="auto" w:vAnchor="margin" w:hAnchor="text" w:x="1702" w:y="45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6223DBD">
      <w:pPr>
        <w:framePr w:w="9340" w:wrap="auto" w:vAnchor="margin" w:hAnchor="text" w:x="1959" w:y="45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ориентироваться</w:t>
      </w:r>
      <w:r>
        <w:rPr>
          <w:rFonts w:ascii="NGOABI+Times New Roman"/>
          <w:color w:val="000000"/>
          <w:spacing w:val="1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1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явлениях</w:t>
      </w:r>
      <w:r>
        <w:rPr>
          <w:rFonts w:ascii="NGOABI+Times New Roman"/>
          <w:color w:val="000000"/>
          <w:spacing w:val="1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1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объектах</w:t>
      </w:r>
      <w:r>
        <w:rPr>
          <w:rFonts w:ascii="NGOABI+Times New Roman"/>
          <w:color w:val="000000"/>
          <w:spacing w:val="11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окружающего</w:t>
      </w:r>
      <w:r>
        <w:rPr>
          <w:rFonts w:ascii="NGOABI+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мира,</w:t>
      </w:r>
      <w:r>
        <w:rPr>
          <w:rFonts w:ascii="NGOABI+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знать</w:t>
      </w:r>
      <w:r>
        <w:rPr>
          <w:rFonts w:ascii="NGOABI+Times New Roman"/>
          <w:color w:val="000000"/>
          <w:spacing w:val="11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границы</w:t>
      </w:r>
      <w:r>
        <w:rPr>
          <w:rFonts w:ascii="NGOABI+Times New Roman"/>
          <w:color w:val="000000"/>
          <w:spacing w:val="12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их</w:t>
      </w:r>
    </w:p>
    <w:p w14:paraId="6088E290">
      <w:pPr>
        <w:framePr w:w="1811" w:wrap="auto" w:vAnchor="margin" w:hAnchor="text" w:x="1702" w:y="48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применимости;</w:t>
      </w:r>
    </w:p>
    <w:p w14:paraId="35DDE205">
      <w:pPr>
        <w:framePr w:w="320" w:wrap="auto" w:vAnchor="margin" w:hAnchor="text" w:x="1702" w:y="5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6C822882">
      <w:pPr>
        <w:framePr w:w="320" w:wrap="auto" w:vAnchor="margin" w:hAnchor="text" w:x="1702" w:y="51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472421E">
      <w:pPr>
        <w:framePr w:w="9445" w:wrap="auto" w:vAnchor="margin" w:hAnchor="text" w:x="1841" w:y="5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понимать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определения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физических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величин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помнить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определяющие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формулы;</w:t>
      </w:r>
    </w:p>
    <w:p w14:paraId="472F2461">
      <w:pPr>
        <w:framePr w:w="9445" w:wrap="auto" w:vAnchor="margin" w:hAnchor="text" w:x="1841" w:y="51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понимать</w:t>
      </w:r>
      <w:r>
        <w:rPr>
          <w:rFonts w:ascii="NGOABI+Times New Roman"/>
          <w:color w:val="000000"/>
          <w:spacing w:val="1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каким</w:t>
      </w:r>
      <w:r>
        <w:rPr>
          <w:rFonts w:ascii="NGOABI+Times New Roman"/>
          <w:color w:val="000000"/>
          <w:spacing w:val="1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физическим</w:t>
      </w:r>
      <w:r>
        <w:rPr>
          <w:rFonts w:ascii="NGOABI+Times New Roman"/>
          <w:color w:val="000000"/>
          <w:spacing w:val="1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принципам</w:t>
      </w:r>
      <w:r>
        <w:rPr>
          <w:rFonts w:ascii="NGOABI+Times New Roman"/>
          <w:color w:val="000000"/>
          <w:spacing w:val="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законам</w:t>
      </w:r>
      <w:r>
        <w:rPr>
          <w:rFonts w:ascii="NGOABI+Times New Roman"/>
          <w:color w:val="000000"/>
          <w:spacing w:val="1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подчиняются</w:t>
      </w:r>
      <w:r>
        <w:rPr>
          <w:rFonts w:ascii="NGOABI+Times New Roman"/>
          <w:color w:val="000000"/>
          <w:spacing w:val="1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</w:t>
      </w:r>
      <w:r>
        <w:rPr>
          <w:rFonts w:ascii="NGOABI+Times New Roman"/>
          <w:color w:val="000000"/>
          <w:spacing w:val="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или</w:t>
      </w:r>
      <w:r>
        <w:rPr>
          <w:rFonts w:ascii="NGOABI+Times New Roman"/>
          <w:color w:val="000000"/>
          <w:spacing w:val="1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иные</w:t>
      </w:r>
      <w:r>
        <w:rPr>
          <w:rFonts w:ascii="NGOABI+Times New Roman"/>
          <w:color w:val="000000"/>
          <w:spacing w:val="1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объекты</w:t>
      </w:r>
      <w:r>
        <w:rPr>
          <w:rFonts w:ascii="NGOABI+Times New Roman"/>
          <w:color w:val="000000"/>
          <w:spacing w:val="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7622F812">
      <w:pPr>
        <w:framePr w:w="2084" w:wrap="auto" w:vAnchor="margin" w:hAnchor="text" w:x="1702" w:y="5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явления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природы;</w:t>
      </w:r>
    </w:p>
    <w:p w14:paraId="295AE177">
      <w:pPr>
        <w:framePr w:w="320" w:wrap="auto" w:vAnchor="margin" w:hAnchor="text" w:x="1702" w:y="59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EB90F2B">
      <w:pPr>
        <w:framePr w:w="320" w:wrap="auto" w:vAnchor="margin" w:hAnchor="text" w:x="1702" w:y="59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07DABC1F">
      <w:pPr>
        <w:framePr w:w="320" w:wrap="auto" w:vAnchor="margin" w:hAnchor="text" w:x="1702" w:y="59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0398759F">
      <w:pPr>
        <w:framePr w:w="320" w:wrap="auto" w:vAnchor="margin" w:hAnchor="text" w:x="1702" w:y="59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0B1EC5F0">
      <w:pPr>
        <w:framePr w:w="320" w:wrap="auto" w:vAnchor="margin" w:hAnchor="text" w:x="1702" w:y="59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FAEEA3B">
      <w:pPr>
        <w:framePr w:w="320" w:wrap="auto" w:vAnchor="margin" w:hAnchor="text" w:x="1702" w:y="59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5AA3EF7">
      <w:pPr>
        <w:framePr w:w="320" w:wrap="auto" w:vAnchor="margin" w:hAnchor="text" w:x="1702" w:y="59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670B2A6C">
      <w:pPr>
        <w:framePr w:w="320" w:wrap="auto" w:vAnchor="margin" w:hAnchor="text" w:x="1702" w:y="59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31C7768">
      <w:pPr>
        <w:framePr w:w="9174" w:wrap="auto" w:vAnchor="margin" w:hAnchor="text" w:x="1841" w:y="59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1"/>
          <w:sz w:val="24"/>
        </w:rPr>
        <w:t>знание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модели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поиска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-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физике;</w:t>
      </w:r>
    </w:p>
    <w:p w14:paraId="13B48DE9">
      <w:pPr>
        <w:framePr w:w="9174" w:wrap="auto" w:vAnchor="margin" w:hAnchor="text" w:x="1841" w:y="59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знать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теоретические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основы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математики.</w:t>
      </w:r>
    </w:p>
    <w:p w14:paraId="0807F659">
      <w:pPr>
        <w:framePr w:w="9174" w:wrap="auto" w:vAnchor="margin" w:hAnchor="text" w:x="1841" w:y="59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примечать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модели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явлений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объектов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окружающего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мира;</w:t>
      </w:r>
    </w:p>
    <w:p w14:paraId="4E23D43C">
      <w:pPr>
        <w:framePr w:w="9174" w:wrap="auto" w:vAnchor="margin" w:hAnchor="text" w:x="1841" w:y="59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анализировать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условие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задачи;</w:t>
      </w:r>
    </w:p>
    <w:p w14:paraId="5C40B699">
      <w:pPr>
        <w:framePr w:w="9174" w:wrap="auto" w:vAnchor="margin" w:hAnchor="text" w:x="1841" w:y="59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переформулировать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моделировать,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заменять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исходную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задачу</w:t>
      </w:r>
      <w:r>
        <w:rPr>
          <w:rFonts w:ascii="NGOABI+Times New Roman"/>
          <w:color w:val="000000"/>
          <w:spacing w:val="-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другой;</w:t>
      </w:r>
    </w:p>
    <w:p w14:paraId="284D48AE">
      <w:pPr>
        <w:framePr w:w="9174" w:wrap="auto" w:vAnchor="margin" w:hAnchor="text" w:x="1841" w:y="59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составлять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план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решения;</w:t>
      </w:r>
    </w:p>
    <w:p w14:paraId="3DB11127">
      <w:pPr>
        <w:framePr w:w="9174" w:wrap="auto" w:vAnchor="margin" w:hAnchor="text" w:x="1841" w:y="59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выдвигать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проверять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предлагаемые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решения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гипотезы;</w:t>
      </w:r>
    </w:p>
    <w:p w14:paraId="622F265A">
      <w:pPr>
        <w:framePr w:w="9174" w:wrap="auto" w:vAnchor="margin" w:hAnchor="text" w:x="1841" w:y="59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владеть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основными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умственными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операциями,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составляющими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поиск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задачи.</w:t>
      </w:r>
    </w:p>
    <w:p w14:paraId="0D3D0B79">
      <w:pPr>
        <w:framePr w:w="5763" w:wrap="auto" w:vAnchor="margin" w:hAnchor="text" w:x="1702" w:y="84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Содержание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программы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внеурочной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деятельности</w:t>
      </w:r>
    </w:p>
    <w:p w14:paraId="0CA276E5">
      <w:pPr>
        <w:framePr w:w="5763" w:wrap="auto" w:vAnchor="margin" w:hAnchor="text" w:x="1702" w:y="8433"/>
        <w:widowControl w:val="0"/>
        <w:autoSpaceDE w:val="0"/>
        <w:autoSpaceDN w:val="0"/>
        <w:spacing w:before="286" w:after="0" w:line="266" w:lineRule="exact"/>
        <w:ind w:left="1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класс</w:t>
      </w:r>
    </w:p>
    <w:p w14:paraId="7DA8C5EA">
      <w:pPr>
        <w:framePr w:w="360" w:wrap="auto" w:vAnchor="margin" w:hAnchor="text" w:x="1702" w:y="89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</w:t>
      </w:r>
    </w:p>
    <w:p w14:paraId="141AB6DD">
      <w:pPr>
        <w:framePr w:w="9591" w:wrap="auto" w:vAnchor="margin" w:hAnchor="text" w:x="1702" w:y="9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Введение.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Вводное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занятие.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Цели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курса.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Техника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безопасности.</w:t>
      </w:r>
    </w:p>
    <w:p w14:paraId="6DD441F7">
      <w:pPr>
        <w:framePr w:w="9591" w:wrap="auto" w:vAnchor="margin" w:hAnchor="text" w:x="1702" w:y="9532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Роль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эксперимента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в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жизни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человека.</w:t>
      </w:r>
    </w:p>
    <w:p w14:paraId="108B6F14">
      <w:pPr>
        <w:framePr w:w="9591" w:wrap="auto" w:vAnchor="margin" w:hAnchor="text" w:x="1702" w:y="9532"/>
        <w:widowControl w:val="0"/>
        <w:autoSpaceDE w:val="0"/>
        <w:autoSpaceDN w:val="0"/>
        <w:spacing w:before="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Теория: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Изучить</w:t>
      </w:r>
      <w:r>
        <w:rPr>
          <w:rFonts w:ascii="NGOABI+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основы</w:t>
      </w:r>
      <w:r>
        <w:rPr>
          <w:rFonts w:ascii="NGOABI+Times New Roman"/>
          <w:color w:val="000000"/>
          <w:spacing w:val="11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теории</w:t>
      </w:r>
      <w:r>
        <w:rPr>
          <w:rFonts w:ascii="NGOABI+Times New Roman"/>
          <w:color w:val="000000"/>
          <w:spacing w:val="12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погрешностей.</w:t>
      </w:r>
      <w:r>
        <w:rPr>
          <w:rFonts w:ascii="NGOABI+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Погрешности</w:t>
      </w:r>
      <w:r>
        <w:rPr>
          <w:rFonts w:ascii="NGOABI+Times New Roman"/>
          <w:color w:val="000000"/>
          <w:spacing w:val="12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прямых</w:t>
      </w:r>
      <w:r>
        <w:rPr>
          <w:rFonts w:ascii="NGOABI+Times New Roman"/>
          <w:color w:val="000000"/>
          <w:spacing w:val="12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2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косвенных</w:t>
      </w:r>
    </w:p>
    <w:p w14:paraId="73E0AF42">
      <w:pPr>
        <w:framePr w:w="9591" w:wrap="auto" w:vAnchor="margin" w:hAnchor="text" w:x="1702" w:y="95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измерений,</w:t>
      </w:r>
      <w:r>
        <w:rPr>
          <w:rFonts w:ascii="NGOABI+Times New Roman"/>
          <w:color w:val="000000"/>
          <w:spacing w:val="15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максимальная</w:t>
      </w:r>
      <w:r>
        <w:rPr>
          <w:rFonts w:ascii="NGOABI+Times New Roman"/>
          <w:color w:val="000000"/>
          <w:spacing w:val="15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погрешность</w:t>
      </w:r>
      <w:r>
        <w:rPr>
          <w:rFonts w:ascii="NGOABI+Times New Roman"/>
          <w:color w:val="000000"/>
          <w:spacing w:val="15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косвенных</w:t>
      </w:r>
      <w:r>
        <w:rPr>
          <w:rFonts w:ascii="NGOABI+Times New Roman"/>
          <w:color w:val="000000"/>
          <w:spacing w:val="15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измерений,</w:t>
      </w:r>
      <w:r>
        <w:rPr>
          <w:rFonts w:ascii="NGOABI+Times New Roman"/>
          <w:color w:val="000000"/>
          <w:spacing w:val="14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учет</w:t>
      </w:r>
      <w:r>
        <w:rPr>
          <w:rFonts w:ascii="NGOABI+Times New Roman"/>
          <w:color w:val="000000"/>
          <w:spacing w:val="15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погрешностей</w:t>
      </w:r>
    </w:p>
    <w:p w14:paraId="2DA4F4D4">
      <w:pPr>
        <w:framePr w:w="9591" w:wrap="auto" w:vAnchor="margin" w:hAnchor="text" w:x="1702" w:y="95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измерений</w:t>
      </w:r>
      <w:r>
        <w:rPr>
          <w:rFonts w:ascii="NGOABI+Times New Roman"/>
          <w:color w:val="000000"/>
          <w:spacing w:val="7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при</w:t>
      </w:r>
      <w:r>
        <w:rPr>
          <w:rFonts w:ascii="NGOABI+Times New Roman"/>
          <w:color w:val="000000"/>
          <w:spacing w:val="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построении</w:t>
      </w:r>
      <w:r>
        <w:rPr>
          <w:rFonts w:ascii="NGOABI+Times New Roman"/>
          <w:color w:val="000000"/>
          <w:spacing w:val="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графиков.</w:t>
      </w:r>
      <w:r>
        <w:rPr>
          <w:rFonts w:ascii="NGOABI+Times New Roman"/>
          <w:color w:val="000000"/>
          <w:spacing w:val="7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Представление</w:t>
      </w:r>
      <w:r>
        <w:rPr>
          <w:rFonts w:ascii="NGOABI+Times New Roman"/>
          <w:color w:val="000000"/>
          <w:spacing w:val="7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результатов</w:t>
      </w:r>
      <w:r>
        <w:rPr>
          <w:rFonts w:ascii="NGOABI+Times New Roman"/>
          <w:color w:val="000000"/>
          <w:spacing w:val="7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измерений</w:t>
      </w:r>
      <w:r>
        <w:rPr>
          <w:rFonts w:ascii="NGOABI+Times New Roman"/>
          <w:color w:val="000000"/>
          <w:spacing w:val="7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7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форме</w:t>
      </w:r>
    </w:p>
    <w:p w14:paraId="3E723D17">
      <w:pPr>
        <w:framePr w:w="9591" w:wrap="auto" w:vAnchor="margin" w:hAnchor="text" w:x="1702" w:y="95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таблиц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графиков.</w:t>
      </w:r>
    </w:p>
    <w:p w14:paraId="1B0F5938">
      <w:pPr>
        <w:framePr w:w="9591" w:wrap="auto" w:vAnchor="margin" w:hAnchor="text" w:x="1702" w:y="95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Практика: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Основы</w:t>
      </w:r>
      <w:r>
        <w:rPr>
          <w:rFonts w:ascii="NGOABI+Times New Roman"/>
          <w:color w:val="000000"/>
          <w:spacing w:val="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теории</w:t>
      </w:r>
      <w:r>
        <w:rPr>
          <w:rFonts w:ascii="NGOABI+Times New Roman"/>
          <w:color w:val="000000"/>
          <w:spacing w:val="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погрешностей</w:t>
      </w:r>
      <w:r>
        <w:rPr>
          <w:rFonts w:ascii="NGOABI+Times New Roman"/>
          <w:color w:val="000000"/>
          <w:spacing w:val="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применять</w:t>
      </w:r>
      <w:r>
        <w:rPr>
          <w:rFonts w:ascii="NGOABI+Times New Roman"/>
          <w:color w:val="000000"/>
          <w:spacing w:val="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</w:t>
      </w:r>
      <w:r>
        <w:rPr>
          <w:rFonts w:ascii="NGOABI+Times New Roman"/>
          <w:color w:val="000000"/>
          <w:spacing w:val="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выполнении</w:t>
      </w:r>
      <w:r>
        <w:rPr>
          <w:rFonts w:ascii="NGOABI+Times New Roman"/>
          <w:color w:val="000000"/>
          <w:spacing w:val="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экспериментальных</w:t>
      </w:r>
    </w:p>
    <w:p w14:paraId="1185B8AF">
      <w:pPr>
        <w:framePr w:w="9591" w:wrap="auto" w:vAnchor="margin" w:hAnchor="text" w:x="1702" w:y="953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задач,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практических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работ.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(с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использованием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оборудования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«Точка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роста»</w:t>
      </w:r>
      <w:r>
        <w:rPr>
          <w:rFonts w:ascii="Times New Roman"/>
          <w:color w:val="000000"/>
          <w:spacing w:val="0"/>
          <w:sz w:val="24"/>
        </w:rPr>
        <w:t>)</w:t>
      </w:r>
    </w:p>
    <w:p w14:paraId="399A457F">
      <w:pPr>
        <w:framePr w:w="9591" w:wrap="auto" w:vAnchor="margin" w:hAnchor="text" w:x="1702" w:y="95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Характеристика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основных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видов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деятельности:</w:t>
      </w:r>
    </w:p>
    <w:p w14:paraId="0C5601B6">
      <w:pPr>
        <w:framePr w:w="9596" w:wrap="auto" w:vAnchor="margin" w:hAnchor="text" w:x="1702" w:y="12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Приводить</w:t>
      </w:r>
      <w:r>
        <w:rPr>
          <w:rFonts w:ascii="NGOABI+Times New Roman"/>
          <w:color w:val="000000"/>
          <w:spacing w:val="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примеры</w:t>
      </w:r>
      <w:r>
        <w:rPr>
          <w:rFonts w:ascii="NGOABI+Times New Roman"/>
          <w:color w:val="000000"/>
          <w:spacing w:val="4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объектов</w:t>
      </w:r>
      <w:r>
        <w:rPr>
          <w:rFonts w:ascii="NGOABI+Times New Roman"/>
          <w:color w:val="000000"/>
          <w:spacing w:val="4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изучения</w:t>
      </w:r>
      <w:r>
        <w:rPr>
          <w:rFonts w:ascii="NGOABI+Times New Roman"/>
          <w:color w:val="000000"/>
          <w:spacing w:val="4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физики</w:t>
      </w:r>
      <w:r>
        <w:rPr>
          <w:rFonts w:ascii="NGOABI+Times New Roman"/>
          <w:color w:val="000000"/>
          <w:spacing w:val="4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(физические</w:t>
      </w:r>
      <w:r>
        <w:rPr>
          <w:rFonts w:ascii="NGOABI+Times New Roman"/>
          <w:color w:val="000000"/>
          <w:spacing w:val="4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явления,</w:t>
      </w:r>
      <w:r>
        <w:rPr>
          <w:rFonts w:ascii="NGOABI+Times New Roman"/>
          <w:color w:val="000000"/>
          <w:spacing w:val="4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физическое</w:t>
      </w:r>
      <w:r>
        <w:rPr>
          <w:rFonts w:ascii="NGOABI+Times New Roman"/>
          <w:color w:val="000000"/>
          <w:spacing w:val="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тело,</w:t>
      </w:r>
    </w:p>
    <w:p w14:paraId="0A4922C0">
      <w:pPr>
        <w:framePr w:w="4954" w:wrap="auto" w:vAnchor="margin" w:hAnchor="text" w:x="1702" w:y="12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вещество,</w:t>
      </w:r>
      <w:r>
        <w:rPr>
          <w:rFonts w:ascii="NGOABI+Times New Roman"/>
          <w:color w:val="000000"/>
          <w:spacing w:val="19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физическое</w:t>
      </w:r>
      <w:r>
        <w:rPr>
          <w:rFonts w:ascii="NGOABI+Times New Roman"/>
          <w:color w:val="000000"/>
          <w:spacing w:val="19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поле).</w:t>
      </w:r>
      <w:r>
        <w:rPr>
          <w:rFonts w:ascii="NGOABI+Times New Roman"/>
          <w:color w:val="000000"/>
          <w:spacing w:val="19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Наблюдать</w:t>
      </w:r>
    </w:p>
    <w:p w14:paraId="581E39B7">
      <w:pPr>
        <w:framePr w:w="368" w:wrap="auto" w:vAnchor="margin" w:hAnchor="text" w:x="6669" w:y="12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2168FDB9">
      <w:pPr>
        <w:framePr w:w="4240" w:wrap="auto" w:vAnchor="margin" w:hAnchor="text" w:x="7050" w:y="12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анализировать</w:t>
      </w:r>
      <w:r>
        <w:rPr>
          <w:rFonts w:ascii="NGOABI+Times New Roman"/>
          <w:color w:val="000000"/>
          <w:spacing w:val="19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физические</w:t>
      </w:r>
      <w:r>
        <w:rPr>
          <w:rFonts w:ascii="NGOABI+Times New Roman"/>
          <w:color w:val="000000"/>
          <w:spacing w:val="19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явления</w:t>
      </w:r>
    </w:p>
    <w:p w14:paraId="4378EEE3">
      <w:pPr>
        <w:framePr w:w="9591" w:wrap="auto" w:vAnchor="margin" w:hAnchor="text" w:x="1702" w:y="12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(фиксировать</w:t>
      </w:r>
      <w:r>
        <w:rPr>
          <w:rFonts w:ascii="NGOABI+Times New Roman"/>
          <w:color w:val="000000"/>
          <w:spacing w:val="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изменения</w:t>
      </w:r>
      <w:r>
        <w:rPr>
          <w:rFonts w:ascii="NGOABI+Times New Roman"/>
          <w:color w:val="000000"/>
          <w:spacing w:val="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свойств</w:t>
      </w:r>
      <w:r>
        <w:rPr>
          <w:rFonts w:ascii="NGOABI+Times New Roman"/>
          <w:color w:val="000000"/>
          <w:spacing w:val="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объектов,</w:t>
      </w:r>
      <w:r>
        <w:rPr>
          <w:rFonts w:ascii="NGOABI+Times New Roman"/>
          <w:color w:val="000000"/>
          <w:spacing w:val="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сравнивать</w:t>
      </w:r>
      <w:r>
        <w:rPr>
          <w:rFonts w:ascii="NGOABI+Times New Roman"/>
          <w:color w:val="000000"/>
          <w:spacing w:val="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их</w:t>
      </w:r>
      <w:r>
        <w:rPr>
          <w:rFonts w:ascii="NGOABI+Times New Roman"/>
          <w:color w:val="000000"/>
          <w:spacing w:val="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обобщать).</w:t>
      </w:r>
      <w:r>
        <w:rPr>
          <w:rFonts w:ascii="NGOABI+Times New Roman"/>
          <w:color w:val="000000"/>
          <w:spacing w:val="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Познакомиться</w:t>
      </w:r>
      <w:r>
        <w:rPr>
          <w:rFonts w:ascii="NGOABI+Times New Roman"/>
          <w:color w:val="000000"/>
          <w:spacing w:val="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</w:p>
    <w:p w14:paraId="16F7AA03">
      <w:pPr>
        <w:framePr w:w="9591" w:wrap="auto" w:vAnchor="margin" w:hAnchor="text" w:x="1702" w:y="12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экспериментальным</w:t>
      </w:r>
      <w:r>
        <w:rPr>
          <w:rFonts w:ascii="NGOABI+Times New Roman"/>
          <w:color w:val="000000"/>
          <w:spacing w:val="5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методом</w:t>
      </w:r>
      <w:r>
        <w:rPr>
          <w:rFonts w:ascii="NGOABI+Times New Roman"/>
          <w:color w:val="000000"/>
          <w:spacing w:val="5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исследования</w:t>
      </w:r>
      <w:r>
        <w:rPr>
          <w:rFonts w:ascii="NGOABI+Times New Roman"/>
          <w:color w:val="000000"/>
          <w:spacing w:val="5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природы.</w:t>
      </w:r>
      <w:r>
        <w:rPr>
          <w:rFonts w:ascii="NGOABI+Times New Roman"/>
          <w:color w:val="000000"/>
          <w:spacing w:val="5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Сборка</w:t>
      </w:r>
      <w:r>
        <w:rPr>
          <w:rFonts w:ascii="NGOABI+Times New Roman"/>
          <w:color w:val="000000"/>
          <w:spacing w:val="5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приборов</w:t>
      </w:r>
      <w:r>
        <w:rPr>
          <w:rFonts w:ascii="NGOABI+Times New Roman"/>
          <w:color w:val="000000"/>
          <w:spacing w:val="5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5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конструкций.</w:t>
      </w:r>
    </w:p>
    <w:p w14:paraId="35F1102E">
      <w:pPr>
        <w:framePr w:w="9591" w:wrap="auto" w:vAnchor="margin" w:hAnchor="text" w:x="1702" w:y="12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Использование</w:t>
      </w:r>
      <w:r>
        <w:rPr>
          <w:rFonts w:ascii="NGOABI+Times New Roman"/>
          <w:color w:val="000000"/>
          <w:spacing w:val="9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измерительных</w:t>
      </w:r>
      <w:r>
        <w:rPr>
          <w:rFonts w:ascii="NGOABI+Times New Roman"/>
          <w:color w:val="000000"/>
          <w:spacing w:val="9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приборов.</w:t>
      </w:r>
      <w:r>
        <w:rPr>
          <w:rFonts w:ascii="NGOABI+Times New Roman"/>
          <w:color w:val="000000"/>
          <w:spacing w:val="9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Выполнение</w:t>
      </w:r>
      <w:r>
        <w:rPr>
          <w:rFonts w:ascii="NGOABI+Times New Roman"/>
          <w:color w:val="000000"/>
          <w:spacing w:val="9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лабораторных</w:t>
      </w:r>
      <w:r>
        <w:rPr>
          <w:rFonts w:ascii="NGOABI+Times New Roman"/>
          <w:color w:val="000000"/>
          <w:spacing w:val="9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9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практических</w:t>
      </w:r>
    </w:p>
    <w:p w14:paraId="4CBFDF7A">
      <w:pPr>
        <w:framePr w:w="9591" w:wrap="auto" w:vAnchor="margin" w:hAnchor="text" w:x="1702" w:y="12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работ.</w:t>
      </w:r>
      <w:r>
        <w:rPr>
          <w:rFonts w:ascii="NGOABI+Times New Roman"/>
          <w:color w:val="000000"/>
          <w:spacing w:val="7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Диагностика</w:t>
      </w:r>
      <w:r>
        <w:rPr>
          <w:rFonts w:ascii="NGOABI+Times New Roman"/>
          <w:color w:val="000000"/>
          <w:spacing w:val="7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8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устранение</w:t>
      </w:r>
      <w:r>
        <w:rPr>
          <w:rFonts w:ascii="NGOABI+Times New Roman"/>
          <w:color w:val="000000"/>
          <w:spacing w:val="7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неисправностейприборов.</w:t>
      </w:r>
      <w:r>
        <w:rPr>
          <w:rFonts w:ascii="NGOABI+Times New Roman"/>
          <w:color w:val="000000"/>
          <w:spacing w:val="7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Выстраивание</w:t>
      </w:r>
      <w:r>
        <w:rPr>
          <w:rFonts w:ascii="NGOABI+Times New Roman"/>
          <w:color w:val="000000"/>
          <w:spacing w:val="7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гипотез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</w:p>
    <w:p w14:paraId="77292A6A">
      <w:pPr>
        <w:framePr w:w="9591" w:wrap="auto" w:vAnchor="margin" w:hAnchor="text" w:x="1702" w:y="12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основании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имеющихся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данных.</w:t>
      </w:r>
    </w:p>
    <w:p w14:paraId="35D38574">
      <w:pPr>
        <w:framePr w:w="1408" w:wrap="auto" w:vAnchor="margin" w:hAnchor="text" w:x="1702" w:y="139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Механика.</w:t>
      </w:r>
    </w:p>
    <w:p w14:paraId="3054926F">
      <w:pPr>
        <w:framePr w:w="9594" w:wrap="auto" w:vAnchor="margin" w:hAnchor="text" w:x="1702" w:y="142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Теория: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Равномерное</w:t>
      </w:r>
      <w:r>
        <w:rPr>
          <w:rFonts w:ascii="NGOABI+Times New Roman"/>
          <w:color w:val="000000"/>
          <w:spacing w:val="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3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неравномерное</w:t>
      </w:r>
      <w:r>
        <w:rPr>
          <w:rFonts w:ascii="NGOABI+Times New Roman"/>
          <w:color w:val="000000"/>
          <w:spacing w:val="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движение.</w:t>
      </w:r>
      <w:r>
        <w:rPr>
          <w:rFonts w:ascii="NGOABI+Times New Roman"/>
          <w:color w:val="000000"/>
          <w:spacing w:val="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Графическое</w:t>
      </w:r>
      <w:r>
        <w:rPr>
          <w:rFonts w:ascii="NGOABI+Times New Roman"/>
          <w:color w:val="000000"/>
          <w:spacing w:val="3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представление</w:t>
      </w:r>
      <w:r>
        <w:rPr>
          <w:rFonts w:ascii="NGOABI+Times New Roman"/>
          <w:color w:val="000000"/>
          <w:spacing w:val="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движения.</w:t>
      </w:r>
    </w:p>
    <w:p w14:paraId="56ABEA1A">
      <w:pPr>
        <w:framePr w:w="9594" w:wrap="auto" w:vAnchor="margin" w:hAnchor="text" w:x="1702" w:y="142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Решение</w:t>
      </w:r>
      <w:r>
        <w:rPr>
          <w:rFonts w:ascii="NGOABI+Times New Roman"/>
          <w:color w:val="000000"/>
          <w:spacing w:val="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графических</w:t>
      </w:r>
      <w:r>
        <w:rPr>
          <w:rFonts w:ascii="NGOABI+Times New Roman"/>
          <w:color w:val="000000"/>
          <w:spacing w:val="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задач,</w:t>
      </w:r>
      <w:r>
        <w:rPr>
          <w:rFonts w:ascii="NGOABI+Times New Roman"/>
          <w:color w:val="000000"/>
          <w:spacing w:val="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расчет</w:t>
      </w:r>
      <w:r>
        <w:rPr>
          <w:rFonts w:ascii="NGOABI+Times New Roman"/>
          <w:color w:val="000000"/>
          <w:spacing w:val="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пути</w:t>
      </w:r>
      <w:r>
        <w:rPr>
          <w:rFonts w:ascii="NGOABI+Times New Roman"/>
          <w:color w:val="000000"/>
          <w:spacing w:val="3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средней</w:t>
      </w:r>
      <w:r>
        <w:rPr>
          <w:rFonts w:ascii="NGOABI+Times New Roman"/>
          <w:color w:val="000000"/>
          <w:spacing w:val="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скорости</w:t>
      </w:r>
      <w:r>
        <w:rPr>
          <w:rFonts w:ascii="NGOABI+Times New Roman"/>
          <w:color w:val="000000"/>
          <w:spacing w:val="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неравномерного</w:t>
      </w:r>
      <w:r>
        <w:rPr>
          <w:rFonts w:ascii="NGOABI+Times New Roman"/>
          <w:color w:val="000000"/>
          <w:spacing w:val="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движения.</w:t>
      </w:r>
    </w:p>
    <w:p w14:paraId="0CBCC4BE">
      <w:pPr>
        <w:framePr w:w="9594" w:wrap="auto" w:vAnchor="margin" w:hAnchor="text" w:x="1702" w:y="1422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Понятие</w:t>
      </w:r>
      <w:r>
        <w:rPr>
          <w:rFonts w:ascii="NGOABI+Times New Roman"/>
          <w:color w:val="000000"/>
          <w:spacing w:val="6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инерции</w:t>
      </w:r>
      <w:r>
        <w:rPr>
          <w:rFonts w:ascii="NGOABI+Times New Roman"/>
          <w:color w:val="000000"/>
          <w:spacing w:val="6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6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инертности.</w:t>
      </w:r>
      <w:r>
        <w:rPr>
          <w:rFonts w:ascii="NGOABI+Times New Roman"/>
          <w:color w:val="000000"/>
          <w:spacing w:val="6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Центробежная</w:t>
      </w:r>
      <w:r>
        <w:rPr>
          <w:rFonts w:ascii="NGOABI+Times New Roman"/>
          <w:color w:val="000000"/>
          <w:spacing w:val="6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сила.</w:t>
      </w:r>
      <w:r>
        <w:rPr>
          <w:rFonts w:ascii="NGOABI+Times New Roman"/>
          <w:color w:val="000000"/>
          <w:spacing w:val="6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Применение</w:t>
      </w:r>
      <w:r>
        <w:rPr>
          <w:rFonts w:ascii="NGOABI+Times New Roman"/>
          <w:color w:val="000000"/>
          <w:spacing w:val="6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данных</w:t>
      </w:r>
      <w:r>
        <w:rPr>
          <w:rFonts w:ascii="NGOABI+Times New Roman"/>
          <w:color w:val="000000"/>
          <w:spacing w:val="6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физических</w:t>
      </w:r>
    </w:p>
    <w:p w14:paraId="46FCC958">
      <w:pPr>
        <w:framePr w:w="9594" w:wrap="auto" w:vAnchor="margin" w:hAnchor="text" w:x="1702" w:y="142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понятий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жизнедеятельности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человека.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Сила</w:t>
      </w:r>
      <w:r>
        <w:rPr>
          <w:rFonts w:ascii="NGOABI+Times New Roman"/>
          <w:color w:val="000000"/>
          <w:spacing w:val="-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упругости,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трения.</w:t>
      </w:r>
    </w:p>
    <w:p w14:paraId="48CE6E68">
      <w:pPr>
        <w:framePr w:w="352" w:wrap="auto" w:vAnchor="margin" w:hAnchor="text" w:x="10949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</w:p>
    <w:p w14:paraId="75F924B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82.65pt;margin-top:47.75pt;height:719.55pt;width:47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6D9BA0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C7A7099">
      <w:pPr>
        <w:framePr w:w="9599" w:wrap="auto" w:vAnchor="margin" w:hAnchor="text" w:x="1702" w:y="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Практика: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Исследование</w:t>
      </w:r>
      <w:r>
        <w:rPr>
          <w:rFonts w:ascii="NGOABI+Times New Roman"/>
          <w:color w:val="000000"/>
          <w:spacing w:val="9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зависимости</w:t>
      </w:r>
      <w:r>
        <w:rPr>
          <w:rFonts w:ascii="NGOABI+Times New Roman"/>
          <w:color w:val="000000"/>
          <w:spacing w:val="9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силы</w:t>
      </w:r>
      <w:r>
        <w:rPr>
          <w:rFonts w:ascii="NGOABI+Times New Roman"/>
          <w:color w:val="000000"/>
          <w:spacing w:val="10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упругости,</w:t>
      </w:r>
      <w:r>
        <w:rPr>
          <w:rFonts w:ascii="NGOABI+Times New Roman"/>
          <w:color w:val="000000"/>
          <w:spacing w:val="9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возникающей</w:t>
      </w:r>
      <w:r>
        <w:rPr>
          <w:rFonts w:ascii="NGOABI+Times New Roman"/>
          <w:color w:val="000000"/>
          <w:spacing w:val="9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9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пружине,</w:t>
      </w:r>
      <w:r>
        <w:rPr>
          <w:rFonts w:ascii="NGOABI+Times New Roman"/>
          <w:color w:val="000000"/>
          <w:spacing w:val="9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</w:t>
      </w:r>
    </w:p>
    <w:p w14:paraId="46D98FF8">
      <w:pPr>
        <w:framePr w:w="9599" w:wrap="auto" w:vAnchor="margin" w:hAnchor="text" w:x="1702" w:y="9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степени</w:t>
      </w:r>
      <w:r>
        <w:rPr>
          <w:rFonts w:ascii="NGOABI+Times New Roman"/>
          <w:color w:val="000000"/>
          <w:spacing w:val="8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деформации</w:t>
      </w:r>
      <w:r>
        <w:rPr>
          <w:rFonts w:ascii="NGOABI+Times New Roman"/>
          <w:color w:val="000000"/>
          <w:spacing w:val="8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пружины.</w:t>
      </w:r>
      <w:r>
        <w:rPr>
          <w:rFonts w:ascii="NGOABI+Times New Roman"/>
          <w:color w:val="000000"/>
          <w:spacing w:val="8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Определение</w:t>
      </w:r>
      <w:r>
        <w:rPr>
          <w:rFonts w:ascii="NGOABI+Times New Roman"/>
          <w:color w:val="000000"/>
          <w:spacing w:val="8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коэффициента</w:t>
      </w:r>
      <w:r>
        <w:rPr>
          <w:rFonts w:ascii="NGOABI+Times New Roman"/>
          <w:color w:val="000000"/>
          <w:spacing w:val="8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трения</w:t>
      </w:r>
      <w:r>
        <w:rPr>
          <w:rFonts w:ascii="NGOABI+Times New Roman"/>
          <w:color w:val="000000"/>
          <w:spacing w:val="8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8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трибометре.</w:t>
      </w:r>
      <w:r>
        <w:rPr>
          <w:rFonts w:ascii="NGOABI+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(с</w:t>
      </w:r>
    </w:p>
    <w:p w14:paraId="31C3F194">
      <w:pPr>
        <w:framePr w:w="9599" w:wrap="auto" w:vAnchor="margin" w:hAnchor="text" w:x="1702" w:y="97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использованием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оборудования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«Точка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роста»</w:t>
      </w:r>
      <w:r>
        <w:rPr>
          <w:rFonts w:ascii="Times New Roman"/>
          <w:color w:val="000000"/>
          <w:spacing w:val="0"/>
          <w:sz w:val="24"/>
        </w:rPr>
        <w:t>)</w:t>
      </w:r>
    </w:p>
    <w:p w14:paraId="60DB8B99">
      <w:pPr>
        <w:framePr w:w="9599" w:wrap="auto" w:vAnchor="margin" w:hAnchor="text" w:x="1702" w:y="9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Исследование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зависимости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трения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2"/>
          <w:sz w:val="24"/>
        </w:rPr>
        <w:t>от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силы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нормального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давления.</w:t>
      </w:r>
    </w:p>
    <w:p w14:paraId="17ED0473">
      <w:pPr>
        <w:framePr w:w="9599" w:wrap="auto" w:vAnchor="margin" w:hAnchor="text" w:x="1702" w:y="9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Характеристика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основных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видов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деятельности:</w:t>
      </w:r>
    </w:p>
    <w:p w14:paraId="355B2AE7">
      <w:pPr>
        <w:framePr w:w="9599" w:wrap="auto" w:vAnchor="margin" w:hAnchor="text" w:x="1702" w:y="9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Анализ</w:t>
      </w:r>
      <w:r>
        <w:rPr>
          <w:rFonts w:ascii="NGOABI+Times New Roman"/>
          <w:color w:val="000000"/>
          <w:spacing w:val="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таблиц,</w:t>
      </w:r>
      <w:r>
        <w:rPr>
          <w:rFonts w:ascii="NGOABI+Times New Roman"/>
          <w:color w:val="000000"/>
          <w:spacing w:val="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графиков,</w:t>
      </w:r>
      <w:r>
        <w:rPr>
          <w:rFonts w:ascii="NGOABI+Times New Roman"/>
          <w:color w:val="000000"/>
          <w:spacing w:val="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схем.</w:t>
      </w:r>
      <w:r>
        <w:rPr>
          <w:rFonts w:ascii="NGOABI+Times New Roman"/>
          <w:color w:val="000000"/>
          <w:spacing w:val="1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Поиск</w:t>
      </w:r>
      <w:r>
        <w:rPr>
          <w:rFonts w:ascii="NGOABI+Times New Roman"/>
          <w:color w:val="000000"/>
          <w:spacing w:val="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объяснения</w:t>
      </w:r>
      <w:r>
        <w:rPr>
          <w:rFonts w:ascii="NGOABI+Times New Roman"/>
          <w:color w:val="000000"/>
          <w:spacing w:val="1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наблюдаемым</w:t>
      </w:r>
      <w:r>
        <w:rPr>
          <w:rFonts w:ascii="NGOABI+Times New Roman"/>
          <w:color w:val="000000"/>
          <w:spacing w:val="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событиям.</w:t>
      </w:r>
      <w:r>
        <w:rPr>
          <w:rFonts w:ascii="NGOABI+Times New Roman"/>
          <w:color w:val="000000"/>
          <w:spacing w:val="1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Определение</w:t>
      </w:r>
    </w:p>
    <w:p w14:paraId="1EFF05B4">
      <w:pPr>
        <w:framePr w:w="9599" w:wrap="auto" w:vAnchor="margin" w:hAnchor="text" w:x="1702" w:y="9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свойств</w:t>
      </w:r>
      <w:r>
        <w:rPr>
          <w:rFonts w:ascii="NGOABI+Times New Roman"/>
          <w:color w:val="000000"/>
          <w:spacing w:val="3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приборов</w:t>
      </w:r>
      <w:r>
        <w:rPr>
          <w:rFonts w:ascii="NGOABI+Times New Roman"/>
          <w:color w:val="000000"/>
          <w:spacing w:val="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чертежам</w:t>
      </w:r>
      <w:r>
        <w:rPr>
          <w:rFonts w:ascii="NGOABI+Times New Roman"/>
          <w:color w:val="000000"/>
          <w:spacing w:val="3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3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моделям.</w:t>
      </w:r>
      <w:r>
        <w:rPr>
          <w:rFonts w:ascii="NGOABI+Times New Roman"/>
          <w:color w:val="000000"/>
          <w:spacing w:val="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Анализ</w:t>
      </w:r>
      <w:r>
        <w:rPr>
          <w:rFonts w:ascii="NGOABI+Times New Roman"/>
          <w:color w:val="000000"/>
          <w:spacing w:val="3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возникающих</w:t>
      </w:r>
      <w:r>
        <w:rPr>
          <w:rFonts w:ascii="NGOABI+Times New Roman"/>
          <w:color w:val="000000"/>
          <w:spacing w:val="3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проблемных</w:t>
      </w:r>
      <w:r>
        <w:rPr>
          <w:rFonts w:ascii="NGOABI+Times New Roman"/>
          <w:color w:val="000000"/>
          <w:spacing w:val="3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ситуаций.</w:t>
      </w:r>
    </w:p>
    <w:p w14:paraId="684AA2AD">
      <w:pPr>
        <w:framePr w:w="9599" w:wrap="auto" w:vAnchor="margin" w:hAnchor="text" w:x="1702" w:y="9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Изображать</w:t>
      </w:r>
      <w:r>
        <w:rPr>
          <w:rFonts w:ascii="NGOABI+Times New Roman"/>
          <w:color w:val="000000"/>
          <w:spacing w:val="8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систему</w:t>
      </w:r>
      <w:r>
        <w:rPr>
          <w:rFonts w:ascii="NGOABI+Times New Roman"/>
          <w:color w:val="000000"/>
          <w:spacing w:val="8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координат,</w:t>
      </w:r>
      <w:r>
        <w:rPr>
          <w:rFonts w:ascii="NGOABI+Times New Roman"/>
          <w:color w:val="000000"/>
          <w:spacing w:val="8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выбирать</w:t>
      </w:r>
      <w:r>
        <w:rPr>
          <w:rFonts w:ascii="NGOABI+Times New Roman"/>
          <w:color w:val="000000"/>
          <w:spacing w:val="8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2"/>
          <w:sz w:val="24"/>
        </w:rPr>
        <w:t>тело</w:t>
      </w:r>
      <w:r>
        <w:rPr>
          <w:rFonts w:ascii="NGOABI+Times New Roman"/>
          <w:color w:val="000000"/>
          <w:spacing w:val="8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отсчѐта</w:t>
      </w:r>
      <w:r>
        <w:rPr>
          <w:rFonts w:ascii="NGOABI+Times New Roman"/>
          <w:color w:val="000000"/>
          <w:spacing w:val="8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8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связывать</w:t>
      </w:r>
      <w:r>
        <w:rPr>
          <w:rFonts w:ascii="NGOABI+Times New Roman"/>
          <w:color w:val="000000"/>
          <w:spacing w:val="8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его</w:t>
      </w:r>
      <w:r>
        <w:rPr>
          <w:rFonts w:ascii="NGOABI+Times New Roman"/>
          <w:color w:val="000000"/>
          <w:spacing w:val="8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8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системой</w:t>
      </w:r>
    </w:p>
    <w:p w14:paraId="2DB0F470">
      <w:pPr>
        <w:framePr w:w="9599" w:wrap="auto" w:vAnchor="margin" w:hAnchor="text" w:x="1702" w:y="9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координат.</w:t>
      </w:r>
      <w:r>
        <w:rPr>
          <w:rFonts w:ascii="NGOABI+Times New Roman"/>
          <w:color w:val="000000"/>
          <w:spacing w:val="7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Использовать</w:t>
      </w:r>
      <w:r>
        <w:rPr>
          <w:rFonts w:ascii="NGOABI+Times New Roman"/>
          <w:color w:val="000000"/>
          <w:spacing w:val="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систему</w:t>
      </w:r>
      <w:r>
        <w:rPr>
          <w:rFonts w:ascii="NGOABI+Times New Roman"/>
          <w:color w:val="000000"/>
          <w:spacing w:val="6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координат</w:t>
      </w:r>
      <w:r>
        <w:rPr>
          <w:rFonts w:ascii="NGOABI+Times New Roman"/>
          <w:color w:val="000000"/>
          <w:spacing w:val="7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  <w:r>
        <w:rPr>
          <w:rFonts w:ascii="NGOABI+Times New Roman"/>
          <w:color w:val="000000"/>
          <w:spacing w:val="7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изучения</w:t>
      </w:r>
      <w:r>
        <w:rPr>
          <w:rFonts w:ascii="NGOABI+Times New Roman"/>
          <w:color w:val="000000"/>
          <w:spacing w:val="7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прямолинейного</w:t>
      </w:r>
      <w:r>
        <w:rPr>
          <w:rFonts w:ascii="NGOABI+Times New Roman"/>
          <w:color w:val="000000"/>
          <w:spacing w:val="7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движения</w:t>
      </w:r>
    </w:p>
    <w:p w14:paraId="67F2E4E8">
      <w:pPr>
        <w:framePr w:w="9599" w:wrap="auto" w:vAnchor="margin" w:hAnchor="text" w:x="1702" w:y="9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тела.</w:t>
      </w:r>
      <w:r>
        <w:rPr>
          <w:rFonts w:ascii="NGOABI+Times New Roman"/>
          <w:color w:val="000000"/>
          <w:spacing w:val="14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Сборка</w:t>
      </w:r>
      <w:r>
        <w:rPr>
          <w:rFonts w:ascii="NGOABI+Times New Roman"/>
          <w:color w:val="000000"/>
          <w:spacing w:val="14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приборов</w:t>
      </w:r>
      <w:r>
        <w:rPr>
          <w:rFonts w:ascii="NGOABI+Times New Roman"/>
          <w:color w:val="000000"/>
          <w:spacing w:val="14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4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конструкций.</w:t>
      </w:r>
      <w:r>
        <w:rPr>
          <w:rFonts w:ascii="NGOABI+Times New Roman"/>
          <w:color w:val="000000"/>
          <w:spacing w:val="14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Использование</w:t>
      </w:r>
      <w:r>
        <w:rPr>
          <w:rFonts w:ascii="NGOABI+Times New Roman"/>
          <w:color w:val="000000"/>
          <w:spacing w:val="14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измерительных</w:t>
      </w:r>
      <w:r>
        <w:rPr>
          <w:rFonts w:ascii="NGOABI+Times New Roman"/>
          <w:color w:val="000000"/>
          <w:spacing w:val="15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приборов.</w:t>
      </w:r>
    </w:p>
    <w:p w14:paraId="5A654DBE">
      <w:pPr>
        <w:framePr w:w="9599" w:wrap="auto" w:vAnchor="margin" w:hAnchor="text" w:x="1702" w:y="9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Выполнение</w:t>
      </w:r>
      <w:r>
        <w:rPr>
          <w:rFonts w:ascii="NGOABI+Times New Roman"/>
          <w:color w:val="000000"/>
          <w:spacing w:val="10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лабораторных</w:t>
      </w:r>
      <w:r>
        <w:rPr>
          <w:rFonts w:ascii="NGOABI+Times New Roman"/>
          <w:color w:val="000000"/>
          <w:spacing w:val="10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0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практических</w:t>
      </w:r>
      <w:r>
        <w:rPr>
          <w:rFonts w:ascii="NGOABI+Times New Roman"/>
          <w:color w:val="000000"/>
          <w:spacing w:val="10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</w:t>
      </w:r>
      <w:r>
        <w:rPr>
          <w:rFonts w:ascii="NGOABI+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(с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использованием</w:t>
      </w:r>
      <w:r>
        <w:rPr>
          <w:rFonts w:ascii="Times New Roman"/>
          <w:b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оборудования</w:t>
      </w:r>
    </w:p>
    <w:p w14:paraId="162CE0F5">
      <w:pPr>
        <w:framePr w:w="360" w:wrap="auto" w:vAnchor="margin" w:hAnchor="text" w:x="1702" w:y="40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«</w:t>
      </w:r>
    </w:p>
    <w:p w14:paraId="76407F6D">
      <w:pPr>
        <w:framePr w:w="9467" w:wrap="auto" w:vAnchor="margin" w:hAnchor="text" w:x="1822" w:y="40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Точка</w:t>
      </w:r>
      <w:r>
        <w:rPr>
          <w:rFonts w:ascii="Times New Roman"/>
          <w:b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роста»</w:t>
      </w:r>
      <w:r>
        <w:rPr>
          <w:rFonts w:ascii="NGOABI+Times New Roman"/>
          <w:color w:val="000000"/>
          <w:spacing w:val="0"/>
          <w:sz w:val="24"/>
        </w:rPr>
        <w:t>).</w:t>
      </w:r>
      <w:r>
        <w:rPr>
          <w:rFonts w:ascii="NGOABI+Times New Roman"/>
          <w:color w:val="000000"/>
          <w:spacing w:val="7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Диагностика</w:t>
      </w:r>
      <w:r>
        <w:rPr>
          <w:rFonts w:ascii="NGOABI+Times New Roman"/>
          <w:color w:val="000000"/>
          <w:spacing w:val="7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8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устранение</w:t>
      </w:r>
      <w:r>
        <w:rPr>
          <w:rFonts w:ascii="NGOABI+Times New Roman"/>
          <w:color w:val="000000"/>
          <w:spacing w:val="7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неисправностей</w:t>
      </w:r>
      <w:r>
        <w:rPr>
          <w:rFonts w:ascii="NGOABI+Times New Roman"/>
          <w:color w:val="000000"/>
          <w:spacing w:val="8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приборов.</w:t>
      </w:r>
      <w:r>
        <w:rPr>
          <w:rFonts w:ascii="NGOABI+Times New Roman"/>
          <w:color w:val="000000"/>
          <w:spacing w:val="7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Выстраивание</w:t>
      </w:r>
    </w:p>
    <w:p w14:paraId="4DCED961">
      <w:pPr>
        <w:framePr w:w="9591" w:wrap="auto" w:vAnchor="margin" w:hAnchor="text" w:x="1702" w:y="42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гипотез</w:t>
      </w:r>
      <w:r>
        <w:rPr>
          <w:rFonts w:ascii="NGOABI+Times New Roman"/>
          <w:color w:val="000000"/>
          <w:spacing w:val="1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1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основании</w:t>
      </w:r>
      <w:r>
        <w:rPr>
          <w:rFonts w:ascii="NGOABI+Times New Roman"/>
          <w:color w:val="000000"/>
          <w:spacing w:val="1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имеющихся</w:t>
      </w:r>
      <w:r>
        <w:rPr>
          <w:rFonts w:ascii="NGOABI+Times New Roman"/>
          <w:color w:val="000000"/>
          <w:spacing w:val="17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данных.</w:t>
      </w:r>
      <w:r>
        <w:rPr>
          <w:rFonts w:ascii="NGOABI+Times New Roman"/>
          <w:color w:val="000000"/>
          <w:spacing w:val="17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Конструирование</w:t>
      </w:r>
      <w:r>
        <w:rPr>
          <w:rFonts w:ascii="NGOABI+Times New Roman"/>
          <w:color w:val="000000"/>
          <w:spacing w:val="1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моделирование.</w:t>
      </w:r>
    </w:p>
    <w:p w14:paraId="428D372E">
      <w:pPr>
        <w:framePr w:w="9591" w:wrap="auto" w:vAnchor="margin" w:hAnchor="text" w:x="1702" w:y="42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Выполнение</w:t>
      </w:r>
      <w:r>
        <w:rPr>
          <w:rFonts w:ascii="NGOABI+Times New Roman"/>
          <w:color w:val="000000"/>
          <w:spacing w:val="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заданий</w:t>
      </w:r>
      <w:r>
        <w:rPr>
          <w:rFonts w:ascii="NGOABI+Times New Roman"/>
          <w:color w:val="000000"/>
          <w:spacing w:val="7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усовершенствованию</w:t>
      </w:r>
      <w:r>
        <w:rPr>
          <w:rFonts w:ascii="NGOABI+Times New Roman"/>
          <w:color w:val="000000"/>
          <w:spacing w:val="7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приборов.</w:t>
      </w:r>
      <w:r>
        <w:rPr>
          <w:rFonts w:ascii="NGOABI+Times New Roman"/>
          <w:color w:val="000000"/>
          <w:spacing w:val="7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Разработка</w:t>
      </w:r>
      <w:r>
        <w:rPr>
          <w:rFonts w:ascii="NGOABI+Times New Roman"/>
          <w:color w:val="000000"/>
          <w:spacing w:val="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новых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вариантов</w:t>
      </w:r>
    </w:p>
    <w:p w14:paraId="08224574">
      <w:pPr>
        <w:framePr w:w="9591" w:wrap="auto" w:vAnchor="margin" w:hAnchor="text" w:x="1702" w:y="42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опытов.</w:t>
      </w:r>
      <w:r>
        <w:rPr>
          <w:rFonts w:ascii="NGOABI+Times New Roman"/>
          <w:color w:val="000000"/>
          <w:spacing w:val="6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Разработка</w:t>
      </w:r>
      <w:r>
        <w:rPr>
          <w:rFonts w:ascii="NGOABI+Times New Roman"/>
          <w:color w:val="000000"/>
          <w:spacing w:val="6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6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проверка</w:t>
      </w:r>
      <w:r>
        <w:rPr>
          <w:rFonts w:ascii="NGOABI+Times New Roman"/>
          <w:color w:val="000000"/>
          <w:spacing w:val="6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методики</w:t>
      </w:r>
      <w:r>
        <w:rPr>
          <w:rFonts w:ascii="NGOABI+Times New Roman"/>
          <w:color w:val="000000"/>
          <w:spacing w:val="6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экспериментальной</w:t>
      </w:r>
      <w:r>
        <w:rPr>
          <w:rFonts w:ascii="NGOABI+Times New Roman"/>
          <w:color w:val="000000"/>
          <w:spacing w:val="6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работы.</w:t>
      </w:r>
      <w:r>
        <w:rPr>
          <w:rFonts w:ascii="NGOABI+Times New Roman"/>
          <w:color w:val="000000"/>
          <w:spacing w:val="6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</w:t>
      </w:r>
      <w:r>
        <w:rPr>
          <w:rFonts w:ascii="NGOABI+Times New Roman"/>
          <w:color w:val="000000"/>
          <w:spacing w:val="6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6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малых</w:t>
      </w:r>
    </w:p>
    <w:p w14:paraId="7C55DFC0">
      <w:pPr>
        <w:framePr w:w="4186" w:wrap="auto" w:vAnchor="margin" w:hAnchor="text" w:x="1702" w:y="5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группах.</w:t>
      </w:r>
      <w:r>
        <w:rPr>
          <w:rFonts w:ascii="NGOABI+Times New Roman"/>
          <w:color w:val="000000"/>
          <w:spacing w:val="22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Анализируют,</w:t>
      </w:r>
      <w:r>
        <w:rPr>
          <w:rFonts w:ascii="NGOABI+Times New Roman"/>
          <w:color w:val="000000"/>
          <w:spacing w:val="22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выбирают</w:t>
      </w:r>
    </w:p>
    <w:p w14:paraId="77626022">
      <w:pPr>
        <w:framePr w:w="368" w:wrap="auto" w:vAnchor="margin" w:hAnchor="text" w:x="5929" w:y="5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426E783F">
      <w:pPr>
        <w:framePr w:w="4951" w:wrap="auto" w:vAnchor="margin" w:hAnchor="text" w:x="6339" w:y="5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обосновывают</w:t>
      </w:r>
      <w:r>
        <w:rPr>
          <w:rFonts w:ascii="NGOABI+Times New Roman"/>
          <w:color w:val="000000"/>
          <w:spacing w:val="22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своѐ</w:t>
      </w:r>
      <w:r>
        <w:rPr>
          <w:rFonts w:ascii="NGOABI+Times New Roman"/>
          <w:color w:val="000000"/>
          <w:spacing w:val="22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решение,</w:t>
      </w:r>
      <w:r>
        <w:rPr>
          <w:rFonts w:ascii="NGOABI+Times New Roman"/>
          <w:color w:val="000000"/>
          <w:spacing w:val="22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действия.</w:t>
      </w:r>
    </w:p>
    <w:p w14:paraId="28D02322">
      <w:pPr>
        <w:framePr w:w="9592" w:wrap="auto" w:vAnchor="margin" w:hAnchor="text" w:x="1702" w:y="5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Представление</w:t>
      </w:r>
      <w:r>
        <w:rPr>
          <w:rFonts w:ascii="NGOABI+Times New Roman"/>
          <w:color w:val="000000"/>
          <w:spacing w:val="1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результатов</w:t>
      </w:r>
      <w:r>
        <w:rPr>
          <w:rFonts w:ascii="NGOABI+Times New Roman"/>
          <w:color w:val="000000"/>
          <w:spacing w:val="1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парной,</w:t>
      </w:r>
      <w:r>
        <w:rPr>
          <w:rFonts w:ascii="NGOABI+Times New Roman"/>
          <w:color w:val="000000"/>
          <w:spacing w:val="1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групповой</w:t>
      </w:r>
      <w:r>
        <w:rPr>
          <w:rFonts w:ascii="NGOABI+Times New Roman"/>
          <w:color w:val="000000"/>
          <w:spacing w:val="11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деятельности.</w:t>
      </w:r>
      <w:r>
        <w:rPr>
          <w:rFonts w:ascii="NGOABI+Times New Roman"/>
          <w:color w:val="000000"/>
          <w:spacing w:val="1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Участие</w:t>
      </w:r>
      <w:r>
        <w:rPr>
          <w:rFonts w:ascii="NGOABI+Times New Roman"/>
          <w:color w:val="000000"/>
          <w:spacing w:val="1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1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диалоге</w:t>
      </w:r>
      <w:r>
        <w:rPr>
          <w:rFonts w:ascii="NGOABI+Times New Roman"/>
          <w:color w:val="000000"/>
          <w:spacing w:val="11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</w:p>
    <w:p w14:paraId="188C8910">
      <w:pPr>
        <w:framePr w:w="9592" w:wrap="auto" w:vAnchor="margin" w:hAnchor="text" w:x="1702" w:y="5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соответствии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правилами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речевого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>.</w:t>
      </w:r>
    </w:p>
    <w:p w14:paraId="40035152">
      <w:pPr>
        <w:framePr w:w="9592" w:wrap="auto" w:vAnchor="margin" w:hAnchor="text" w:x="1702" w:y="5394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Гидростатика.</w:t>
      </w:r>
    </w:p>
    <w:p w14:paraId="6FBF37FD">
      <w:pPr>
        <w:framePr w:w="9592" w:wrap="auto" w:vAnchor="margin" w:hAnchor="text" w:x="1702" w:y="5394"/>
        <w:widowControl w:val="0"/>
        <w:autoSpaceDE w:val="0"/>
        <w:autoSpaceDN w:val="0"/>
        <w:spacing w:before="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Теория: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Закон</w:t>
      </w:r>
      <w:r>
        <w:rPr>
          <w:rFonts w:ascii="NGOABI+Times New Roman"/>
          <w:color w:val="000000"/>
          <w:spacing w:val="9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Архимеда,</w:t>
      </w:r>
      <w:r>
        <w:rPr>
          <w:rFonts w:ascii="NGOABI+Times New Roman"/>
          <w:color w:val="000000"/>
          <w:spacing w:val="9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Закон</w:t>
      </w:r>
      <w:r>
        <w:rPr>
          <w:rFonts w:ascii="NGOABI+Times New Roman"/>
          <w:color w:val="000000"/>
          <w:spacing w:val="9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Паскаля,</w:t>
      </w:r>
      <w:r>
        <w:rPr>
          <w:rFonts w:ascii="NGOABI+Times New Roman"/>
          <w:color w:val="000000"/>
          <w:spacing w:val="9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гидростатическое</w:t>
      </w:r>
      <w:r>
        <w:rPr>
          <w:rFonts w:ascii="NGOABI+Times New Roman"/>
          <w:color w:val="000000"/>
          <w:spacing w:val="9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давление,</w:t>
      </w:r>
      <w:r>
        <w:rPr>
          <w:rFonts w:ascii="NGOABI+Times New Roman"/>
          <w:color w:val="000000"/>
          <w:spacing w:val="9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сообщающиеся</w:t>
      </w:r>
    </w:p>
    <w:p w14:paraId="0D07328E">
      <w:pPr>
        <w:framePr w:w="9592" w:wrap="auto" w:vAnchor="margin" w:hAnchor="text" w:x="1702" w:y="5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сосуды,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гидравлические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машины.</w:t>
      </w:r>
    </w:p>
    <w:p w14:paraId="7C627A7A">
      <w:pPr>
        <w:framePr w:w="9592" w:wrap="auto" w:vAnchor="margin" w:hAnchor="text" w:x="1702" w:y="5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Практика: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задачи: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выталкивающая</w:t>
      </w:r>
      <w:r>
        <w:rPr>
          <w:rFonts w:ascii="NGOABI+Times New Roman"/>
          <w:color w:val="000000"/>
          <w:spacing w:val="10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сила</w:t>
      </w:r>
      <w:r>
        <w:rPr>
          <w:rFonts w:ascii="NGOABI+Times New Roman"/>
          <w:color w:val="000000"/>
          <w:spacing w:val="10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9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различных</w:t>
      </w:r>
      <w:r>
        <w:rPr>
          <w:rFonts w:ascii="NGOABI+Times New Roman"/>
          <w:color w:val="000000"/>
          <w:spacing w:val="10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системах;</w:t>
      </w:r>
      <w:r>
        <w:rPr>
          <w:rFonts w:ascii="NGOABI+Times New Roman"/>
          <w:color w:val="000000"/>
          <w:spacing w:val="9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приборы</w:t>
      </w:r>
      <w:r>
        <w:rPr>
          <w:rFonts w:ascii="NGOABI+Times New Roman"/>
          <w:color w:val="000000"/>
          <w:spacing w:val="10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9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задачах</w:t>
      </w:r>
    </w:p>
    <w:p w14:paraId="0BCD0A39">
      <w:pPr>
        <w:framePr w:w="9592" w:wrap="auto" w:vAnchor="margin" w:hAnchor="text" w:x="1702" w:y="5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(сообщающиеся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сосуды,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гидравлические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машины,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рычаги,</w:t>
      </w:r>
      <w:r>
        <w:rPr>
          <w:rFonts w:ascii="NGOABI+Times New Roman"/>
          <w:color w:val="000000"/>
          <w:spacing w:val="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блоки).</w:t>
      </w:r>
    </w:p>
    <w:p w14:paraId="284CDA90">
      <w:pPr>
        <w:framePr w:w="9592" w:wrap="auto" w:vAnchor="margin" w:hAnchor="text" w:x="1702" w:y="5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Экспериментальные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задания:</w:t>
      </w:r>
    </w:p>
    <w:p w14:paraId="037EB5B7">
      <w:pPr>
        <w:framePr w:w="360" w:wrap="auto" w:vAnchor="margin" w:hAnchor="text" w:x="1702" w:y="76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1</w:t>
      </w:r>
    </w:p>
    <w:p w14:paraId="523B0B9C">
      <w:pPr>
        <w:framePr w:w="360" w:wrap="auto" w:vAnchor="margin" w:hAnchor="text" w:x="1702" w:y="76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2</w:t>
      </w:r>
    </w:p>
    <w:p w14:paraId="43AFF183">
      <w:pPr>
        <w:framePr w:w="360" w:wrap="auto" w:vAnchor="margin" w:hAnchor="text" w:x="1702" w:y="7602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3</w:t>
      </w:r>
    </w:p>
    <w:p w14:paraId="2E607914">
      <w:pPr>
        <w:framePr w:w="9469" w:wrap="auto" w:vAnchor="margin" w:hAnchor="text" w:x="1822" w:y="76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)измерение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Архимеда,</w:t>
      </w:r>
    </w:p>
    <w:p w14:paraId="7BBD51BA">
      <w:pPr>
        <w:framePr w:w="9469" w:wrap="auto" w:vAnchor="margin" w:hAnchor="text" w:x="1822" w:y="76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)измерение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момента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силы,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действующего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рычаг,</w:t>
      </w:r>
    </w:p>
    <w:p w14:paraId="7E0923BB">
      <w:pPr>
        <w:framePr w:w="9469" w:wrap="auto" w:vAnchor="margin" w:hAnchor="text" w:x="1822" w:y="7602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)измерениеработы</w:t>
      </w:r>
      <w:r>
        <w:rPr>
          <w:rFonts w:ascii="NGOABI+Times New Roman"/>
          <w:color w:val="000000"/>
          <w:spacing w:val="8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силы</w:t>
      </w:r>
      <w:r>
        <w:rPr>
          <w:rFonts w:ascii="NGOABI+Times New Roman"/>
          <w:color w:val="000000"/>
          <w:spacing w:val="8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упругости</w:t>
      </w:r>
      <w:r>
        <w:rPr>
          <w:rFonts w:ascii="NGOABI+Times New Roman"/>
          <w:color w:val="000000"/>
          <w:spacing w:val="8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</w:t>
      </w:r>
      <w:r>
        <w:rPr>
          <w:rFonts w:ascii="NGOABI+Times New Roman"/>
          <w:color w:val="000000"/>
          <w:spacing w:val="8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подъеме</w:t>
      </w:r>
      <w:r>
        <w:rPr>
          <w:rFonts w:ascii="NGOABI+Times New Roman"/>
          <w:color w:val="000000"/>
          <w:spacing w:val="8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груза</w:t>
      </w:r>
      <w:r>
        <w:rPr>
          <w:rFonts w:ascii="NGOABI+Times New Roman"/>
          <w:color w:val="000000"/>
          <w:spacing w:val="8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8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помощью</w:t>
      </w:r>
      <w:r>
        <w:rPr>
          <w:rFonts w:ascii="NGOABI+Times New Roman"/>
          <w:color w:val="000000"/>
          <w:spacing w:val="8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подвижного</w:t>
      </w:r>
      <w:r>
        <w:rPr>
          <w:rFonts w:ascii="NGOABI+Times New Roman"/>
          <w:color w:val="000000"/>
          <w:spacing w:val="8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2"/>
          <w:sz w:val="24"/>
        </w:rPr>
        <w:t>или</w:t>
      </w:r>
    </w:p>
    <w:p w14:paraId="31769F51">
      <w:pPr>
        <w:framePr w:w="9596" w:wrap="auto" w:vAnchor="margin" w:hAnchor="text" w:x="1702" w:y="84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неподвижного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блока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(с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использованием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оборудования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«Точка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роста»</w:t>
      </w:r>
      <w:r>
        <w:rPr>
          <w:rFonts w:ascii="Times New Roman"/>
          <w:color w:val="000000"/>
          <w:spacing w:val="0"/>
          <w:sz w:val="24"/>
        </w:rPr>
        <w:t>)</w:t>
      </w:r>
    </w:p>
    <w:p w14:paraId="15983745">
      <w:pPr>
        <w:framePr w:w="9596" w:wrap="auto" w:vAnchor="margin" w:hAnchor="text" w:x="1702" w:y="84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Характеристика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основных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видов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деятельности:</w:t>
      </w:r>
    </w:p>
    <w:p w14:paraId="63B60C63">
      <w:pPr>
        <w:framePr w:w="9596" w:wrap="auto" w:vAnchor="margin" w:hAnchor="text" w:x="1702" w:y="84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Анализ</w:t>
      </w:r>
      <w:r>
        <w:rPr>
          <w:rFonts w:ascii="NGOABI+Times New Roman"/>
          <w:color w:val="000000"/>
          <w:spacing w:val="8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таблиц,</w:t>
      </w:r>
      <w:r>
        <w:rPr>
          <w:rFonts w:ascii="NGOABI+Times New Roman"/>
          <w:color w:val="000000"/>
          <w:spacing w:val="8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графиков,</w:t>
      </w:r>
      <w:r>
        <w:rPr>
          <w:rFonts w:ascii="NGOABI+Times New Roman"/>
          <w:color w:val="000000"/>
          <w:spacing w:val="8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схем.</w:t>
      </w:r>
      <w:r>
        <w:rPr>
          <w:rFonts w:ascii="NGOABI+Times New Roman"/>
          <w:color w:val="000000"/>
          <w:spacing w:val="8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Поиск</w:t>
      </w:r>
      <w:r>
        <w:rPr>
          <w:rFonts w:ascii="NGOABI+Times New Roman"/>
          <w:color w:val="000000"/>
          <w:spacing w:val="8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объяснения</w:t>
      </w:r>
      <w:r>
        <w:rPr>
          <w:rFonts w:ascii="NGOABI+Times New Roman"/>
          <w:color w:val="000000"/>
          <w:spacing w:val="8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наблюдаемым</w:t>
      </w:r>
      <w:r>
        <w:rPr>
          <w:rFonts w:ascii="NGOABI+Times New Roman"/>
          <w:color w:val="000000"/>
          <w:spacing w:val="8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событиям.</w:t>
      </w:r>
      <w:r>
        <w:rPr>
          <w:rFonts w:ascii="NGOABI+Times New Roman"/>
          <w:color w:val="000000"/>
          <w:spacing w:val="8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Сборка</w:t>
      </w:r>
    </w:p>
    <w:p w14:paraId="6573F2AE">
      <w:pPr>
        <w:framePr w:w="9596" w:wrap="auto" w:vAnchor="margin" w:hAnchor="text" w:x="1702" w:y="84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приборов</w:t>
      </w:r>
      <w:r>
        <w:rPr>
          <w:rFonts w:ascii="NGOABI+Times New Roman"/>
          <w:color w:val="000000"/>
          <w:spacing w:val="17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конструкций.</w:t>
      </w:r>
      <w:r>
        <w:rPr>
          <w:rFonts w:ascii="NGOABI+Times New Roman"/>
          <w:color w:val="000000"/>
          <w:spacing w:val="1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Использование</w:t>
      </w:r>
      <w:r>
        <w:rPr>
          <w:rFonts w:ascii="NGOABI+Times New Roman"/>
          <w:color w:val="000000"/>
          <w:spacing w:val="17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измерительных</w:t>
      </w:r>
      <w:r>
        <w:rPr>
          <w:rFonts w:ascii="NGOABI+Times New Roman"/>
          <w:color w:val="000000"/>
          <w:spacing w:val="1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приборов.</w:t>
      </w:r>
      <w:r>
        <w:rPr>
          <w:rFonts w:ascii="NGOABI+Times New Roman"/>
          <w:color w:val="000000"/>
          <w:spacing w:val="1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Выполнение</w:t>
      </w:r>
    </w:p>
    <w:p w14:paraId="28E8C80D">
      <w:pPr>
        <w:framePr w:w="9596" w:wrap="auto" w:vAnchor="margin" w:hAnchor="text" w:x="1702" w:y="84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лабораторных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практических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Диагностика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устранение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неисправностей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приборов.</w:t>
      </w:r>
    </w:p>
    <w:p w14:paraId="0F093E7D">
      <w:pPr>
        <w:framePr w:w="9202" w:wrap="auto" w:vAnchor="margin" w:hAnchor="text" w:x="1702" w:y="98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Выстраивание</w:t>
      </w:r>
      <w:r>
        <w:rPr>
          <w:rFonts w:ascii="NGOABI+Times New Roman"/>
          <w:color w:val="000000"/>
          <w:spacing w:val="19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гипотез</w:t>
      </w:r>
      <w:r>
        <w:rPr>
          <w:rFonts w:ascii="NGOABI+Times New Roman"/>
          <w:color w:val="000000"/>
          <w:spacing w:val="19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1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основании</w:t>
      </w:r>
      <w:r>
        <w:rPr>
          <w:rFonts w:ascii="NGOABI+Times New Roman"/>
          <w:color w:val="000000"/>
          <w:spacing w:val="19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имеющихся</w:t>
      </w:r>
      <w:r>
        <w:rPr>
          <w:rFonts w:ascii="NGOABI+Times New Roman"/>
          <w:color w:val="000000"/>
          <w:spacing w:val="19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данных.</w:t>
      </w:r>
      <w:r>
        <w:rPr>
          <w:rFonts w:ascii="NGOABI+Times New Roman"/>
          <w:color w:val="000000"/>
          <w:spacing w:val="19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Конструирование</w:t>
      </w:r>
    </w:p>
    <w:p w14:paraId="7FFB3FA3">
      <w:pPr>
        <w:framePr w:w="368" w:wrap="auto" w:vAnchor="margin" w:hAnchor="text" w:x="10920" w:y="98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0C63CEFD">
      <w:pPr>
        <w:framePr w:w="9590" w:wrap="auto" w:vAnchor="margin" w:hAnchor="text" w:x="1702" w:y="100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моделирование.</w:t>
      </w:r>
      <w:r>
        <w:rPr>
          <w:rFonts w:ascii="NGOABI+Times New Roman"/>
          <w:color w:val="000000"/>
          <w:spacing w:val="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</w:t>
      </w:r>
      <w:r>
        <w:rPr>
          <w:rFonts w:ascii="NGOABI+Times New Roman"/>
          <w:color w:val="000000"/>
          <w:spacing w:val="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малых</w:t>
      </w:r>
      <w:r>
        <w:rPr>
          <w:rFonts w:ascii="NGOABI+Times New Roman"/>
          <w:color w:val="000000"/>
          <w:spacing w:val="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группах.</w:t>
      </w:r>
      <w:r>
        <w:rPr>
          <w:rFonts w:ascii="NGOABI+Times New Roman"/>
          <w:color w:val="000000"/>
          <w:spacing w:val="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Анализируют,</w:t>
      </w:r>
      <w:r>
        <w:rPr>
          <w:rFonts w:ascii="NGOABI+Times New Roman"/>
          <w:color w:val="000000"/>
          <w:spacing w:val="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выбирают</w:t>
      </w:r>
      <w:r>
        <w:rPr>
          <w:rFonts w:ascii="NGOABI+Times New Roman"/>
          <w:color w:val="000000"/>
          <w:spacing w:val="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обосновывают</w:t>
      </w:r>
      <w:r>
        <w:rPr>
          <w:rFonts w:ascii="NGOABI+Times New Roman"/>
          <w:color w:val="000000"/>
          <w:spacing w:val="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своѐ</w:t>
      </w:r>
    </w:p>
    <w:p w14:paraId="24B0FD58">
      <w:pPr>
        <w:framePr w:w="9590" w:wrap="auto" w:vAnchor="margin" w:hAnchor="text" w:x="1702" w:y="100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решение,</w:t>
      </w:r>
      <w:r>
        <w:rPr>
          <w:rFonts w:ascii="NGOABI+Times New Roman"/>
          <w:color w:val="000000"/>
          <w:spacing w:val="16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действия.</w:t>
      </w:r>
      <w:r>
        <w:rPr>
          <w:rFonts w:ascii="NGOABI+Times New Roman"/>
          <w:color w:val="000000"/>
          <w:spacing w:val="17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Представление</w:t>
      </w:r>
      <w:r>
        <w:rPr>
          <w:rFonts w:ascii="NGOABI+Times New Roman"/>
          <w:color w:val="000000"/>
          <w:spacing w:val="16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результатов</w:t>
      </w:r>
      <w:r>
        <w:rPr>
          <w:rFonts w:ascii="NGOABI+Times New Roman"/>
          <w:color w:val="000000"/>
          <w:spacing w:val="16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парной,</w:t>
      </w:r>
      <w:r>
        <w:rPr>
          <w:rFonts w:ascii="NGOABI+Times New Roman"/>
          <w:color w:val="000000"/>
          <w:spacing w:val="16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групповой</w:t>
      </w:r>
      <w:r>
        <w:rPr>
          <w:rFonts w:ascii="NGOABI+Times New Roman"/>
          <w:color w:val="000000"/>
          <w:spacing w:val="16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деятельности.</w:t>
      </w:r>
    </w:p>
    <w:p w14:paraId="183D0257">
      <w:pPr>
        <w:framePr w:w="9590" w:wrap="auto" w:vAnchor="margin" w:hAnchor="text" w:x="1702" w:y="100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Подготовка</w:t>
      </w:r>
      <w:r>
        <w:rPr>
          <w:rFonts w:ascii="NGOABI+Times New Roman"/>
          <w:color w:val="000000"/>
          <w:spacing w:val="8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сообщений</w:t>
      </w:r>
      <w:r>
        <w:rPr>
          <w:rFonts w:ascii="NGOABI+Times New Roman"/>
          <w:color w:val="000000"/>
          <w:spacing w:val="8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8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докладов.</w:t>
      </w:r>
      <w:r>
        <w:rPr>
          <w:rFonts w:ascii="NGOABI+Times New Roman"/>
          <w:color w:val="000000"/>
          <w:spacing w:val="8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Участие</w:t>
      </w:r>
      <w:r>
        <w:rPr>
          <w:rFonts w:ascii="NGOABI+Times New Roman"/>
          <w:color w:val="000000"/>
          <w:spacing w:val="8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8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диалоге</w:t>
      </w:r>
      <w:r>
        <w:rPr>
          <w:rFonts w:ascii="NGOABI+Times New Roman"/>
          <w:color w:val="000000"/>
          <w:spacing w:val="8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8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соответствии</w:t>
      </w:r>
      <w:r>
        <w:rPr>
          <w:rFonts w:ascii="NGOABI+Times New Roman"/>
          <w:color w:val="000000"/>
          <w:spacing w:val="8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8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правилами</w:t>
      </w:r>
    </w:p>
    <w:p w14:paraId="68021531">
      <w:pPr>
        <w:framePr w:w="9590" w:wrap="auto" w:vAnchor="margin" w:hAnchor="text" w:x="1702" w:y="100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речевого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поведения.</w:t>
      </w:r>
    </w:p>
    <w:p w14:paraId="11C8EB07">
      <w:pPr>
        <w:framePr w:w="1228" w:wrap="auto" w:vAnchor="margin" w:hAnchor="text" w:x="1702" w:y="111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Статика.</w:t>
      </w:r>
    </w:p>
    <w:p w14:paraId="29B14C2B">
      <w:pPr>
        <w:framePr w:w="9592" w:wrap="auto" w:vAnchor="margin" w:hAnchor="text" w:x="1702" w:y="114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Теория: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Блок.</w:t>
      </w:r>
      <w:r>
        <w:rPr>
          <w:rFonts w:ascii="NGOABI+Times New Roman"/>
          <w:color w:val="000000"/>
          <w:spacing w:val="1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Рычаг.</w:t>
      </w:r>
      <w:r>
        <w:rPr>
          <w:rFonts w:ascii="NGOABI+Times New Roman"/>
          <w:color w:val="000000"/>
          <w:spacing w:val="11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Равновесие</w:t>
      </w:r>
      <w:r>
        <w:rPr>
          <w:rFonts w:ascii="NGOABI+Times New Roman"/>
          <w:color w:val="000000"/>
          <w:spacing w:val="11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твердых</w:t>
      </w:r>
      <w:r>
        <w:rPr>
          <w:rFonts w:ascii="NGOABI+Times New Roman"/>
          <w:color w:val="000000"/>
          <w:spacing w:val="11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тел.</w:t>
      </w:r>
      <w:r>
        <w:rPr>
          <w:rFonts w:ascii="NGOABI+Times New Roman"/>
          <w:color w:val="000000"/>
          <w:spacing w:val="1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Условия</w:t>
      </w:r>
      <w:r>
        <w:rPr>
          <w:rFonts w:ascii="NGOABI+Times New Roman"/>
          <w:color w:val="000000"/>
          <w:spacing w:val="1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равновесия.</w:t>
      </w:r>
      <w:r>
        <w:rPr>
          <w:rFonts w:ascii="NGOABI+Times New Roman"/>
          <w:color w:val="000000"/>
          <w:spacing w:val="1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Момент</w:t>
      </w:r>
      <w:r>
        <w:rPr>
          <w:rFonts w:ascii="NGOABI+Times New Roman"/>
          <w:color w:val="000000"/>
          <w:spacing w:val="1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силы.</w:t>
      </w:r>
    </w:p>
    <w:p w14:paraId="1BBB72D9">
      <w:pPr>
        <w:framePr w:w="9592" w:wrap="auto" w:vAnchor="margin" w:hAnchor="text" w:x="1702" w:y="114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Правило</w:t>
      </w:r>
      <w:r>
        <w:rPr>
          <w:rFonts w:ascii="NGOABI+Times New Roman"/>
          <w:color w:val="000000"/>
          <w:spacing w:val="10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моментов.</w:t>
      </w:r>
      <w:r>
        <w:rPr>
          <w:rFonts w:ascii="NGOABI+Times New Roman"/>
          <w:color w:val="000000"/>
          <w:spacing w:val="10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Центр</w:t>
      </w:r>
      <w:r>
        <w:rPr>
          <w:rFonts w:ascii="NGOABI+Times New Roman"/>
          <w:color w:val="000000"/>
          <w:spacing w:val="10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тяжести.</w:t>
      </w:r>
      <w:r>
        <w:rPr>
          <w:rFonts w:ascii="NGOABI+Times New Roman"/>
          <w:color w:val="000000"/>
          <w:spacing w:val="10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Исследование</w:t>
      </w:r>
      <w:r>
        <w:rPr>
          <w:rFonts w:ascii="NGOABI+Times New Roman"/>
          <w:color w:val="000000"/>
          <w:spacing w:val="10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различных</w:t>
      </w:r>
      <w:r>
        <w:rPr>
          <w:rFonts w:ascii="NGOABI+Times New Roman"/>
          <w:color w:val="000000"/>
          <w:spacing w:val="10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механических</w:t>
      </w:r>
      <w:r>
        <w:rPr>
          <w:rFonts w:ascii="NGOABI+Times New Roman"/>
          <w:color w:val="000000"/>
          <w:spacing w:val="10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систем.</w:t>
      </w:r>
    </w:p>
    <w:p w14:paraId="11BAE4BA">
      <w:pPr>
        <w:framePr w:w="9592" w:wrap="auto" w:vAnchor="margin" w:hAnchor="text" w:x="1702" w:y="114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Комбинированные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задачи,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используя</w:t>
      </w:r>
      <w:r>
        <w:rPr>
          <w:rFonts w:ascii="NGOABI+Times New Roman"/>
          <w:color w:val="000000"/>
          <w:spacing w:val="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условия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равновесия.</w:t>
      </w:r>
    </w:p>
    <w:p w14:paraId="05355CED">
      <w:pPr>
        <w:framePr w:w="9592" w:wrap="auto" w:vAnchor="margin" w:hAnchor="text" w:x="1702" w:y="114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Практика: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Изготовление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работающей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системы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блоков.</w:t>
      </w:r>
    </w:p>
    <w:p w14:paraId="19BA3425">
      <w:pPr>
        <w:framePr w:w="9592" w:wrap="auto" w:vAnchor="margin" w:hAnchor="text" w:x="1702" w:y="114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Характеристика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основных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видов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деятельности:</w:t>
      </w:r>
    </w:p>
    <w:p w14:paraId="63E91D29">
      <w:pPr>
        <w:framePr w:w="9592" w:wrap="auto" w:vAnchor="margin" w:hAnchor="text" w:x="1702" w:y="114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Анализ</w:t>
      </w:r>
      <w:r>
        <w:rPr>
          <w:rFonts w:ascii="NGOABI+Times New Roman"/>
          <w:color w:val="000000"/>
          <w:spacing w:val="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таблиц,</w:t>
      </w:r>
      <w:r>
        <w:rPr>
          <w:rFonts w:ascii="NGOABI+Times New Roman"/>
          <w:color w:val="000000"/>
          <w:spacing w:val="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графиков,</w:t>
      </w:r>
      <w:r>
        <w:rPr>
          <w:rFonts w:ascii="NGOABI+Times New Roman"/>
          <w:color w:val="000000"/>
          <w:spacing w:val="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схем.</w:t>
      </w:r>
      <w:r>
        <w:rPr>
          <w:rFonts w:ascii="NGOABI+Times New Roman"/>
          <w:color w:val="000000"/>
          <w:spacing w:val="1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Поиск</w:t>
      </w:r>
      <w:r>
        <w:rPr>
          <w:rFonts w:ascii="NGOABI+Times New Roman"/>
          <w:color w:val="000000"/>
          <w:spacing w:val="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объяснения</w:t>
      </w:r>
      <w:r>
        <w:rPr>
          <w:rFonts w:ascii="NGOABI+Times New Roman"/>
          <w:color w:val="000000"/>
          <w:spacing w:val="1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наблюдаемым</w:t>
      </w:r>
      <w:r>
        <w:rPr>
          <w:rFonts w:ascii="NGOABI+Times New Roman"/>
          <w:color w:val="000000"/>
          <w:spacing w:val="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событиям.</w:t>
      </w:r>
      <w:r>
        <w:rPr>
          <w:rFonts w:ascii="NGOABI+Times New Roman"/>
          <w:color w:val="000000"/>
          <w:spacing w:val="1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Определение</w:t>
      </w:r>
    </w:p>
    <w:p w14:paraId="4B4582FD">
      <w:pPr>
        <w:framePr w:w="9592" w:wrap="auto" w:vAnchor="margin" w:hAnchor="text" w:x="1702" w:y="114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свойств</w:t>
      </w:r>
      <w:r>
        <w:rPr>
          <w:rFonts w:ascii="NGOABI+Times New Roman"/>
          <w:color w:val="000000"/>
          <w:spacing w:val="3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приборов</w:t>
      </w:r>
      <w:r>
        <w:rPr>
          <w:rFonts w:ascii="NGOABI+Times New Roman"/>
          <w:color w:val="000000"/>
          <w:spacing w:val="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чертежам</w:t>
      </w:r>
      <w:r>
        <w:rPr>
          <w:rFonts w:ascii="NGOABI+Times New Roman"/>
          <w:color w:val="000000"/>
          <w:spacing w:val="3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3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моделям.</w:t>
      </w:r>
      <w:r>
        <w:rPr>
          <w:rFonts w:ascii="NGOABI+Times New Roman"/>
          <w:color w:val="000000"/>
          <w:spacing w:val="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Анализ</w:t>
      </w:r>
      <w:r>
        <w:rPr>
          <w:rFonts w:ascii="NGOABI+Times New Roman"/>
          <w:color w:val="000000"/>
          <w:spacing w:val="3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возникающих</w:t>
      </w:r>
      <w:r>
        <w:rPr>
          <w:rFonts w:ascii="NGOABI+Times New Roman"/>
          <w:color w:val="000000"/>
          <w:spacing w:val="3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проблемных</w:t>
      </w:r>
      <w:r>
        <w:rPr>
          <w:rFonts w:ascii="NGOABI+Times New Roman"/>
          <w:color w:val="000000"/>
          <w:spacing w:val="3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ситуаций.</w:t>
      </w:r>
    </w:p>
    <w:p w14:paraId="7DA97B62">
      <w:pPr>
        <w:framePr w:w="9592" w:wrap="auto" w:vAnchor="margin" w:hAnchor="text" w:x="1702" w:y="114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Наблюдать</w:t>
      </w:r>
      <w:r>
        <w:rPr>
          <w:rFonts w:ascii="NGOABI+Times New Roman"/>
          <w:color w:val="000000"/>
          <w:spacing w:val="13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действие</w:t>
      </w:r>
      <w:r>
        <w:rPr>
          <w:rFonts w:ascii="NGOABI+Times New Roman"/>
          <w:color w:val="000000"/>
          <w:spacing w:val="13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простых</w:t>
      </w:r>
      <w:r>
        <w:rPr>
          <w:rFonts w:ascii="NGOABI+Times New Roman"/>
          <w:color w:val="000000"/>
          <w:spacing w:val="13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механизмов.</w:t>
      </w:r>
      <w:r>
        <w:rPr>
          <w:rFonts w:ascii="NGOABI+Times New Roman"/>
          <w:color w:val="000000"/>
          <w:spacing w:val="13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Познакомиться</w:t>
      </w:r>
      <w:r>
        <w:rPr>
          <w:rFonts w:ascii="NGOABI+Times New Roman"/>
          <w:color w:val="000000"/>
          <w:spacing w:val="13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13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физической</w:t>
      </w:r>
      <w:r>
        <w:rPr>
          <w:rFonts w:ascii="NGOABI+Times New Roman"/>
          <w:color w:val="000000"/>
          <w:spacing w:val="13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моделью</w:t>
      </w:r>
    </w:p>
    <w:p w14:paraId="37648627">
      <w:pPr>
        <w:framePr w:w="9585" w:wrap="auto" w:vAnchor="margin" w:hAnchor="text" w:x="1702" w:y="136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«абсолютно</w:t>
      </w:r>
      <w:r>
        <w:rPr>
          <w:rFonts w:ascii="NGOABI+Times New Roman"/>
          <w:color w:val="000000"/>
          <w:spacing w:val="4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твѐрдое</w:t>
      </w:r>
      <w:r>
        <w:rPr>
          <w:rFonts w:ascii="NGOABI+Times New Roman"/>
          <w:color w:val="000000"/>
          <w:spacing w:val="4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тело».</w:t>
      </w:r>
      <w:r>
        <w:rPr>
          <w:rFonts w:ascii="NGOABI+Times New Roman"/>
          <w:color w:val="000000"/>
          <w:spacing w:val="4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Решать</w:t>
      </w:r>
      <w:r>
        <w:rPr>
          <w:rFonts w:ascii="NGOABI+Times New Roman"/>
          <w:color w:val="000000"/>
          <w:spacing w:val="4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задачи</w:t>
      </w:r>
      <w:r>
        <w:rPr>
          <w:rFonts w:ascii="NGOABI+Times New Roman"/>
          <w:color w:val="000000"/>
          <w:spacing w:val="4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4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применение</w:t>
      </w:r>
      <w:r>
        <w:rPr>
          <w:rFonts w:ascii="NGOABI+Times New Roman"/>
          <w:color w:val="000000"/>
          <w:spacing w:val="4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условия(правила)</w:t>
      </w:r>
      <w:r>
        <w:rPr>
          <w:rFonts w:ascii="NGOABI+Times New Roman"/>
          <w:color w:val="000000"/>
          <w:spacing w:val="4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равновесия</w:t>
      </w:r>
    </w:p>
    <w:p w14:paraId="337368DE">
      <w:pPr>
        <w:framePr w:w="9599" w:wrap="auto" w:vAnchor="margin" w:hAnchor="text" w:x="1702" w:y="139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рычага.</w:t>
      </w:r>
      <w:r>
        <w:rPr>
          <w:rFonts w:ascii="NGOABI+Times New Roman"/>
          <w:color w:val="000000"/>
          <w:spacing w:val="10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Применять</w:t>
      </w:r>
      <w:r>
        <w:rPr>
          <w:rFonts w:ascii="NGOABI+Times New Roman"/>
          <w:color w:val="000000"/>
          <w:spacing w:val="10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условие</w:t>
      </w:r>
      <w:r>
        <w:rPr>
          <w:rFonts w:ascii="NGOABI+Times New Roman"/>
          <w:color w:val="000000"/>
          <w:spacing w:val="10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(правило)</w:t>
      </w:r>
      <w:r>
        <w:rPr>
          <w:rFonts w:ascii="NGOABI+Times New Roman"/>
          <w:color w:val="000000"/>
          <w:spacing w:val="10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равновесия</w:t>
      </w:r>
      <w:r>
        <w:rPr>
          <w:rFonts w:ascii="NGOABI+Times New Roman"/>
          <w:color w:val="000000"/>
          <w:spacing w:val="10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рычага</w:t>
      </w:r>
      <w:r>
        <w:rPr>
          <w:rFonts w:ascii="NGOABI+Times New Roman"/>
          <w:color w:val="000000"/>
          <w:spacing w:val="10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  <w:r>
        <w:rPr>
          <w:rFonts w:ascii="NGOABI+Times New Roman"/>
          <w:color w:val="000000"/>
          <w:spacing w:val="10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объяснения</w:t>
      </w:r>
      <w:r>
        <w:rPr>
          <w:rFonts w:ascii="NGOABI+Times New Roman"/>
          <w:color w:val="000000"/>
          <w:spacing w:val="10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действия</w:t>
      </w:r>
    </w:p>
    <w:p w14:paraId="18CB47A1">
      <w:pPr>
        <w:framePr w:w="9599" w:wrap="auto" w:vAnchor="margin" w:hAnchor="text" w:x="1702" w:y="139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различных</w:t>
      </w:r>
      <w:r>
        <w:rPr>
          <w:rFonts w:ascii="NGOABI+Times New Roman"/>
          <w:color w:val="000000"/>
          <w:spacing w:val="1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инструментов,</w:t>
      </w:r>
      <w:r>
        <w:rPr>
          <w:rFonts w:ascii="NGOABI+Times New Roman"/>
          <w:color w:val="000000"/>
          <w:spacing w:val="1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используемых</w:t>
      </w:r>
      <w:r>
        <w:rPr>
          <w:rFonts w:ascii="NGOABI+Times New Roman"/>
          <w:color w:val="000000"/>
          <w:spacing w:val="11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1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технике</w:t>
      </w:r>
      <w:r>
        <w:rPr>
          <w:rFonts w:ascii="NGOABI+Times New Roman"/>
          <w:color w:val="000000"/>
          <w:spacing w:val="10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1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быту.</w:t>
      </w:r>
      <w:r>
        <w:rPr>
          <w:rFonts w:ascii="NGOABI+Times New Roman"/>
          <w:color w:val="000000"/>
          <w:spacing w:val="1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Сборка</w:t>
      </w:r>
      <w:r>
        <w:rPr>
          <w:rFonts w:ascii="NGOABI+Times New Roman"/>
          <w:color w:val="000000"/>
          <w:spacing w:val="10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приборов</w:t>
      </w:r>
      <w:r>
        <w:rPr>
          <w:rFonts w:ascii="NGOABI+Times New Roman"/>
          <w:color w:val="000000"/>
          <w:spacing w:val="1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06DE6E79">
      <w:pPr>
        <w:framePr w:w="9599" w:wrap="auto" w:vAnchor="margin" w:hAnchor="text" w:x="1702" w:y="139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конструкций.</w:t>
      </w:r>
      <w:r>
        <w:rPr>
          <w:rFonts w:ascii="NGOABI+Times New Roman"/>
          <w:color w:val="000000"/>
          <w:spacing w:val="9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Использование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измерительных</w:t>
      </w:r>
      <w:r>
        <w:rPr>
          <w:rFonts w:ascii="NGOABI+Times New Roman"/>
          <w:color w:val="000000"/>
          <w:spacing w:val="9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приборов.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Выполнение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лабораторных</w:t>
      </w:r>
      <w:r>
        <w:rPr>
          <w:rFonts w:ascii="NGOABI+Times New Roman"/>
          <w:color w:val="000000"/>
          <w:spacing w:val="9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4F8AB6EB">
      <w:pPr>
        <w:framePr w:w="9599" w:wrap="auto" w:vAnchor="margin" w:hAnchor="text" w:x="1702" w:y="1394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практических</w:t>
      </w:r>
      <w:r>
        <w:rPr>
          <w:rFonts w:ascii="NGOABI+Times New Roman"/>
          <w:color w:val="000000"/>
          <w:spacing w:val="4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работ.</w:t>
      </w:r>
      <w:r>
        <w:rPr>
          <w:rFonts w:ascii="NGOABI+Times New Roman"/>
          <w:color w:val="000000"/>
          <w:spacing w:val="3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Диагностика</w:t>
      </w:r>
      <w:r>
        <w:rPr>
          <w:rFonts w:ascii="NGOABI+Times New Roman"/>
          <w:color w:val="000000"/>
          <w:spacing w:val="3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иустранение</w:t>
      </w:r>
      <w:r>
        <w:rPr>
          <w:rFonts w:ascii="NGOABI+Times New Roman"/>
          <w:color w:val="000000"/>
          <w:spacing w:val="3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неисправностей</w:t>
      </w:r>
      <w:r>
        <w:rPr>
          <w:rFonts w:ascii="NGOABI+Times New Roman"/>
          <w:color w:val="000000"/>
          <w:spacing w:val="3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приборов.</w:t>
      </w:r>
      <w:r>
        <w:rPr>
          <w:rFonts w:ascii="NGOABI+Times New Roman"/>
          <w:color w:val="000000"/>
          <w:spacing w:val="3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Выстраивание</w:t>
      </w:r>
    </w:p>
    <w:p w14:paraId="783BACF5">
      <w:pPr>
        <w:framePr w:w="9599" w:wrap="auto" w:vAnchor="margin" w:hAnchor="text" w:x="1702" w:y="139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гипотез</w:t>
      </w:r>
      <w:r>
        <w:rPr>
          <w:rFonts w:ascii="NGOABI+Times New Roman"/>
          <w:color w:val="000000"/>
          <w:spacing w:val="1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1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основании</w:t>
      </w:r>
      <w:r>
        <w:rPr>
          <w:rFonts w:ascii="NGOABI+Times New Roman"/>
          <w:color w:val="000000"/>
          <w:spacing w:val="1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имеющихся</w:t>
      </w:r>
      <w:r>
        <w:rPr>
          <w:rFonts w:ascii="NGOABI+Times New Roman"/>
          <w:color w:val="000000"/>
          <w:spacing w:val="17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данных.</w:t>
      </w:r>
      <w:r>
        <w:rPr>
          <w:rFonts w:ascii="NGOABI+Times New Roman"/>
          <w:color w:val="000000"/>
          <w:spacing w:val="17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Конструирование</w:t>
      </w:r>
      <w:r>
        <w:rPr>
          <w:rFonts w:ascii="NGOABI+Times New Roman"/>
          <w:color w:val="000000"/>
          <w:spacing w:val="1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моделирование.</w:t>
      </w:r>
    </w:p>
    <w:p w14:paraId="0EF97A56">
      <w:pPr>
        <w:framePr w:w="9599" w:wrap="auto" w:vAnchor="margin" w:hAnchor="text" w:x="1702" w:y="139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Выполнение</w:t>
      </w:r>
      <w:r>
        <w:rPr>
          <w:rFonts w:ascii="NGOABI+Times New Roman"/>
          <w:color w:val="000000"/>
          <w:spacing w:val="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заданий</w:t>
      </w:r>
      <w:r>
        <w:rPr>
          <w:rFonts w:ascii="NGOABI+Times New Roman"/>
          <w:color w:val="000000"/>
          <w:spacing w:val="7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усовершенствованию</w:t>
      </w:r>
      <w:r>
        <w:rPr>
          <w:rFonts w:ascii="NGOABI+Times New Roman"/>
          <w:color w:val="000000"/>
          <w:spacing w:val="7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приборов.</w:t>
      </w:r>
      <w:r>
        <w:rPr>
          <w:rFonts w:ascii="NGOABI+Times New Roman"/>
          <w:color w:val="000000"/>
          <w:spacing w:val="7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Разработка</w:t>
      </w:r>
      <w:r>
        <w:rPr>
          <w:rFonts w:ascii="NGOABI+Times New Roman"/>
          <w:color w:val="000000"/>
          <w:spacing w:val="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новых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вариантов</w:t>
      </w:r>
    </w:p>
    <w:p w14:paraId="70245736">
      <w:pPr>
        <w:framePr w:w="9599" w:wrap="auto" w:vAnchor="margin" w:hAnchor="text" w:x="1702" w:y="139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Разработка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проверка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методики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экспериментальной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работы.</w:t>
      </w:r>
    </w:p>
    <w:p w14:paraId="6EB3DB58">
      <w:pPr>
        <w:framePr w:w="352" w:wrap="auto" w:vAnchor="margin" w:hAnchor="text" w:x="10949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</w:p>
    <w:p w14:paraId="20D896B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82.65pt;margin-top:47.75pt;height:747.2pt;width:47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1B8804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71D345C">
      <w:pPr>
        <w:framePr w:w="9591" w:wrap="auto" w:vAnchor="margin" w:hAnchor="text" w:x="1702" w:y="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</w:t>
      </w:r>
      <w:r>
        <w:rPr>
          <w:rFonts w:ascii="NGOABI+Times New Roman"/>
          <w:color w:val="000000"/>
          <w:spacing w:val="10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10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малых</w:t>
      </w:r>
      <w:r>
        <w:rPr>
          <w:rFonts w:ascii="NGOABI+Times New Roman"/>
          <w:color w:val="000000"/>
          <w:spacing w:val="10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группах.</w:t>
      </w:r>
      <w:r>
        <w:rPr>
          <w:rFonts w:ascii="NGOABI+Times New Roman"/>
          <w:color w:val="000000"/>
          <w:spacing w:val="10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Анализируют,</w:t>
      </w:r>
      <w:r>
        <w:rPr>
          <w:rFonts w:ascii="NGOABI+Times New Roman"/>
          <w:color w:val="000000"/>
          <w:spacing w:val="10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выбирают</w:t>
      </w:r>
      <w:r>
        <w:rPr>
          <w:rFonts w:ascii="NGOABI+Times New Roman"/>
          <w:color w:val="000000"/>
          <w:spacing w:val="10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0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обосновывают</w:t>
      </w:r>
      <w:r>
        <w:rPr>
          <w:rFonts w:ascii="NGOABI+Times New Roman"/>
          <w:color w:val="000000"/>
          <w:spacing w:val="10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своѐ</w:t>
      </w:r>
      <w:r>
        <w:rPr>
          <w:rFonts w:ascii="NGOABI+Times New Roman"/>
          <w:color w:val="000000"/>
          <w:spacing w:val="10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решение,</w:t>
      </w:r>
    </w:p>
    <w:p w14:paraId="5978DA86">
      <w:pPr>
        <w:framePr w:w="9591" w:wrap="auto" w:vAnchor="margin" w:hAnchor="text" w:x="1702" w:y="9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действия.</w:t>
      </w:r>
      <w:r>
        <w:rPr>
          <w:rFonts w:ascii="NGOABI+Times New Roman"/>
          <w:color w:val="000000"/>
          <w:spacing w:val="1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Представление</w:t>
      </w:r>
      <w:r>
        <w:rPr>
          <w:rFonts w:ascii="NGOABI+Times New Roman"/>
          <w:color w:val="000000"/>
          <w:spacing w:val="1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результатов</w:t>
      </w:r>
      <w:r>
        <w:rPr>
          <w:rFonts w:ascii="NGOABI+Times New Roman"/>
          <w:color w:val="000000"/>
          <w:spacing w:val="1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парной,</w:t>
      </w:r>
      <w:r>
        <w:rPr>
          <w:rFonts w:ascii="NGOABI+Times New Roman"/>
          <w:color w:val="000000"/>
          <w:spacing w:val="1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групповой</w:t>
      </w:r>
      <w:r>
        <w:rPr>
          <w:rFonts w:ascii="NGOABI+Times New Roman"/>
          <w:color w:val="000000"/>
          <w:spacing w:val="1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деятельности.</w:t>
      </w:r>
      <w:r>
        <w:rPr>
          <w:rFonts w:ascii="NGOABI+Times New Roman"/>
          <w:color w:val="000000"/>
          <w:spacing w:val="12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Подготовка</w:t>
      </w:r>
    </w:p>
    <w:p w14:paraId="6FFC15A0">
      <w:pPr>
        <w:framePr w:w="9591" w:wrap="auto" w:vAnchor="margin" w:hAnchor="text" w:x="1702" w:y="97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сообщений</w:t>
      </w:r>
      <w:r>
        <w:rPr>
          <w:rFonts w:ascii="NGOABI+Times New Roman"/>
          <w:color w:val="000000"/>
          <w:spacing w:val="2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2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докладов.</w:t>
      </w:r>
      <w:r>
        <w:rPr>
          <w:rFonts w:ascii="NGOABI+Times New Roman"/>
          <w:color w:val="000000"/>
          <w:spacing w:val="2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Осуществляют</w:t>
      </w:r>
      <w:r>
        <w:rPr>
          <w:rFonts w:ascii="NGOABI+Times New Roman"/>
          <w:color w:val="000000"/>
          <w:spacing w:val="2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самооценку,</w:t>
      </w:r>
      <w:r>
        <w:rPr>
          <w:rFonts w:ascii="NGOABI+Times New Roman"/>
          <w:color w:val="000000"/>
          <w:spacing w:val="2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взаимооценку</w:t>
      </w:r>
      <w:r>
        <w:rPr>
          <w:rFonts w:ascii="NGOABI+Times New Roman"/>
          <w:color w:val="000000"/>
          <w:spacing w:val="1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деятельности.</w:t>
      </w:r>
      <w:r>
        <w:rPr>
          <w:rFonts w:ascii="NGOABI+Times New Roman"/>
          <w:color w:val="000000"/>
          <w:spacing w:val="2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Участие</w:t>
      </w:r>
    </w:p>
    <w:p w14:paraId="3E04180A">
      <w:pPr>
        <w:framePr w:w="9591" w:wrap="auto" w:vAnchor="margin" w:hAnchor="text" w:x="1702" w:y="9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диалоге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соответствии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правилами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речевого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поведения.</w:t>
      </w:r>
    </w:p>
    <w:p w14:paraId="540E8D07">
      <w:pPr>
        <w:framePr w:w="360" w:wrap="auto" w:vAnchor="margin" w:hAnchor="text" w:x="1702" w:y="2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</w:t>
      </w:r>
    </w:p>
    <w:p w14:paraId="340CC346">
      <w:pPr>
        <w:framePr w:w="846" w:wrap="auto" w:vAnchor="margin" w:hAnchor="text" w:x="1882" w:y="2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класс</w:t>
      </w:r>
    </w:p>
    <w:p w14:paraId="19898BF8">
      <w:pPr>
        <w:framePr w:w="2350" w:wrap="auto" w:vAnchor="margin" w:hAnchor="text" w:x="1702" w:y="2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Тепловые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>.</w:t>
      </w:r>
    </w:p>
    <w:p w14:paraId="6EAC74D8">
      <w:pPr>
        <w:framePr w:w="8152" w:wrap="auto" w:vAnchor="margin" w:hAnchor="text" w:x="1702" w:y="31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Тепловое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расширение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Процессы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плавления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отвердевания,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испарения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0D045892">
      <w:pPr>
        <w:framePr w:w="8152" w:wrap="auto" w:vAnchor="margin" w:hAnchor="text" w:x="1702" w:y="31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конденсации.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Теплопередача.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Влажность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воздуха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разных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континентах.</w:t>
      </w:r>
    </w:p>
    <w:p w14:paraId="70B26D6C">
      <w:pPr>
        <w:framePr w:w="8152" w:wrap="auto" w:vAnchor="margin" w:hAnchor="text" w:x="1702" w:y="31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Демонстрации: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NGOABI+Times New Roman"/>
          <w:color w:val="000000"/>
          <w:spacing w:val="0"/>
          <w:sz w:val="24"/>
        </w:rPr>
        <w:t xml:space="preserve">1.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Наблюдение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таяния</w:t>
      </w:r>
      <w:r>
        <w:rPr>
          <w:rFonts w:ascii="NGOABI+Times New Roman"/>
          <w:color w:val="000000"/>
          <w:spacing w:val="-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льда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воде.</w:t>
      </w:r>
    </w:p>
    <w:p w14:paraId="66B895C0">
      <w:pPr>
        <w:framePr w:w="360" w:wrap="auto" w:vAnchor="margin" w:hAnchor="text" w:x="1702" w:y="40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2</w:t>
      </w:r>
    </w:p>
    <w:p w14:paraId="232BF23F">
      <w:pPr>
        <w:framePr w:w="360" w:wrap="auto" w:vAnchor="margin" w:hAnchor="text" w:x="1702" w:y="40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3</w:t>
      </w:r>
    </w:p>
    <w:p w14:paraId="4EEEAD7F">
      <w:pPr>
        <w:framePr w:w="4819" w:wrap="auto" w:vAnchor="margin" w:hAnchor="text" w:x="1822" w:y="40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Скорость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испарения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различных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жидкостей.</w:t>
      </w:r>
    </w:p>
    <w:p w14:paraId="10ED9263">
      <w:pPr>
        <w:framePr w:w="4819" w:wrap="auto" w:vAnchor="margin" w:hAnchor="text" w:x="1822" w:y="40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Тепловые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двигатели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будущего.</w:t>
      </w:r>
    </w:p>
    <w:p w14:paraId="6FD2344B">
      <w:pPr>
        <w:framePr w:w="8049" w:wrap="auto" w:vAnchor="margin" w:hAnchor="text" w:x="1702" w:y="45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Лабораторные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работы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(с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использованием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оборудования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«Точка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роста»</w:t>
      </w:r>
      <w:r>
        <w:rPr>
          <w:rFonts w:ascii="Times New Roman"/>
          <w:color w:val="000000"/>
          <w:spacing w:val="0"/>
          <w:sz w:val="24"/>
        </w:rPr>
        <w:t>)</w:t>
      </w:r>
    </w:p>
    <w:p w14:paraId="64BDFE13">
      <w:pPr>
        <w:framePr w:w="8049" w:wrap="auto" w:vAnchor="margin" w:hAnchor="text" w:x="1702" w:y="4566"/>
        <w:widowControl w:val="0"/>
        <w:autoSpaceDE w:val="0"/>
        <w:autoSpaceDN w:val="0"/>
        <w:spacing w:before="11" w:after="0" w:line="266" w:lineRule="exact"/>
        <w:ind w:left="18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Изменения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длины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тела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нагревании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охлаждении.</w:t>
      </w:r>
    </w:p>
    <w:p w14:paraId="34A83475">
      <w:pPr>
        <w:framePr w:w="360" w:wrap="auto" w:vAnchor="margin" w:hAnchor="text" w:x="1762" w:y="48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1</w:t>
      </w:r>
    </w:p>
    <w:p w14:paraId="626595CE">
      <w:pPr>
        <w:framePr w:w="360" w:wrap="auto" w:vAnchor="margin" w:hAnchor="text" w:x="1702" w:y="5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2</w:t>
      </w:r>
    </w:p>
    <w:p w14:paraId="2C7C1D80">
      <w:pPr>
        <w:framePr w:w="360" w:wrap="auto" w:vAnchor="margin" w:hAnchor="text" w:x="1702" w:y="51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3</w:t>
      </w:r>
    </w:p>
    <w:p w14:paraId="09F879F6">
      <w:pPr>
        <w:framePr w:w="360" w:wrap="auto" w:vAnchor="margin" w:hAnchor="text" w:x="1702" w:y="51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4</w:t>
      </w:r>
    </w:p>
    <w:p w14:paraId="2639C988">
      <w:pPr>
        <w:framePr w:w="360" w:wrap="auto" w:vAnchor="margin" w:hAnchor="text" w:x="1702" w:y="51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5</w:t>
      </w:r>
    </w:p>
    <w:p w14:paraId="24CA4B56">
      <w:pPr>
        <w:framePr w:w="5282" w:wrap="auto" w:vAnchor="margin" w:hAnchor="text" w:x="1822" w:y="5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Отливка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парафинового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солдатика.</w:t>
      </w:r>
    </w:p>
    <w:p w14:paraId="378F604B">
      <w:pPr>
        <w:framePr w:w="5282" w:wrap="auto" w:vAnchor="margin" w:hAnchor="text" w:x="1822" w:y="51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Наблюдение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за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плавлением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льда</w:t>
      </w:r>
    </w:p>
    <w:p w14:paraId="6A93ED4B">
      <w:pPr>
        <w:framePr w:w="5282" w:wrap="auto" w:vAnchor="margin" w:hAnchor="text" w:x="1822" w:y="51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чего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зависит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скорость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испарения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жидкости?</w:t>
      </w:r>
    </w:p>
    <w:p w14:paraId="528D6094">
      <w:pPr>
        <w:framePr w:w="5282" w:wrap="auto" w:vAnchor="margin" w:hAnchor="text" w:x="1822" w:y="51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Наблюдение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теплопроводности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воды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воздуха.</w:t>
      </w:r>
    </w:p>
    <w:p w14:paraId="79D22D03">
      <w:pPr>
        <w:framePr w:w="9596" w:wrap="auto" w:vAnchor="margin" w:hAnchor="text" w:x="1702" w:y="62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Характеристика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основных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видов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деятельности:</w:t>
      </w:r>
    </w:p>
    <w:p w14:paraId="05B92F33">
      <w:pPr>
        <w:framePr w:w="9596" w:wrap="auto" w:vAnchor="margin" w:hAnchor="text" w:x="1702" w:y="62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Самостоятельно</w:t>
      </w:r>
      <w:r>
        <w:rPr>
          <w:rFonts w:ascii="NGOABI+Times New Roman"/>
          <w:color w:val="000000"/>
          <w:spacing w:val="9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формулируют</w:t>
      </w:r>
      <w:r>
        <w:rPr>
          <w:rFonts w:ascii="NGOABI+Times New Roman"/>
          <w:color w:val="000000"/>
          <w:spacing w:val="9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познавательную</w:t>
      </w:r>
      <w:r>
        <w:rPr>
          <w:rFonts w:ascii="NGOABI+Times New Roman"/>
          <w:color w:val="000000"/>
          <w:spacing w:val="9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задачу.</w:t>
      </w:r>
      <w:r>
        <w:rPr>
          <w:rFonts w:ascii="NGOABI+Times New Roman"/>
          <w:color w:val="000000"/>
          <w:spacing w:val="9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Умеют</w:t>
      </w:r>
      <w:r>
        <w:rPr>
          <w:rFonts w:ascii="NGOABI+Times New Roman"/>
          <w:color w:val="000000"/>
          <w:spacing w:val="9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9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помощью</w:t>
      </w:r>
      <w:r>
        <w:rPr>
          <w:rFonts w:ascii="NGOABI+Times New Roman"/>
          <w:color w:val="000000"/>
          <w:spacing w:val="9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вопросов</w:t>
      </w:r>
    </w:p>
    <w:p w14:paraId="44D58EE2">
      <w:pPr>
        <w:framePr w:w="9596" w:wrap="auto" w:vAnchor="margin" w:hAnchor="text" w:x="1702" w:y="62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добывать</w:t>
      </w:r>
      <w:r>
        <w:rPr>
          <w:rFonts w:ascii="NGOABI+Times New Roman"/>
          <w:color w:val="000000"/>
          <w:spacing w:val="21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недостающую</w:t>
      </w:r>
      <w:r>
        <w:rPr>
          <w:rFonts w:ascii="NGOABI+Times New Roman"/>
          <w:color w:val="000000"/>
          <w:spacing w:val="21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информацию.</w:t>
      </w:r>
      <w:r>
        <w:rPr>
          <w:rFonts w:ascii="NGOABI+Times New Roman"/>
          <w:color w:val="000000"/>
          <w:spacing w:val="2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Использование</w:t>
      </w:r>
      <w:r>
        <w:rPr>
          <w:rFonts w:ascii="NGOABI+Times New Roman"/>
          <w:color w:val="000000"/>
          <w:spacing w:val="20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измерительных</w:t>
      </w:r>
      <w:r>
        <w:rPr>
          <w:rFonts w:ascii="NGOABI+Times New Roman"/>
          <w:color w:val="000000"/>
          <w:spacing w:val="2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приборов.</w:t>
      </w:r>
    </w:p>
    <w:p w14:paraId="16F88F89">
      <w:pPr>
        <w:framePr w:w="3244" w:wrap="auto" w:vAnchor="margin" w:hAnchor="text" w:x="1702" w:y="7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Выполнение</w:t>
      </w:r>
      <w:r>
        <w:rPr>
          <w:rFonts w:ascii="NGOABI+Times New Roman"/>
          <w:color w:val="000000"/>
          <w:spacing w:val="20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лабораторных</w:t>
      </w:r>
    </w:p>
    <w:p w14:paraId="0349867C">
      <w:pPr>
        <w:framePr w:w="368" w:wrap="auto" w:vAnchor="margin" w:hAnchor="text" w:x="4971" w:y="7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49FDB4A2">
      <w:pPr>
        <w:framePr w:w="4114" w:wrap="auto" w:vAnchor="margin" w:hAnchor="text" w:x="5364" w:y="7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практических</w:t>
      </w:r>
      <w:r>
        <w:rPr>
          <w:rFonts w:ascii="NGOABI+Times New Roman"/>
          <w:color w:val="000000"/>
          <w:spacing w:val="20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работ.</w:t>
      </w:r>
      <w:r>
        <w:rPr>
          <w:rFonts w:ascii="NGOABI+Times New Roman"/>
          <w:color w:val="000000"/>
          <w:spacing w:val="20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Диагностика</w:t>
      </w:r>
    </w:p>
    <w:p w14:paraId="0FD5383B">
      <w:pPr>
        <w:framePr w:w="368" w:wrap="auto" w:vAnchor="margin" w:hAnchor="text" w:x="9501" w:y="7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06BDF1CE">
      <w:pPr>
        <w:framePr w:w="1396" w:wrap="auto" w:vAnchor="margin" w:hAnchor="text" w:x="9899" w:y="7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устранение</w:t>
      </w:r>
    </w:p>
    <w:p w14:paraId="00ADC209">
      <w:pPr>
        <w:framePr w:w="9594" w:wrap="auto" w:vAnchor="margin" w:hAnchor="text" w:x="1702" w:y="73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неисправностей</w:t>
      </w:r>
      <w:r>
        <w:rPr>
          <w:rFonts w:ascii="NGOABI+Times New Roman"/>
          <w:color w:val="000000"/>
          <w:spacing w:val="9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приборов.</w:t>
      </w:r>
      <w:r>
        <w:rPr>
          <w:rFonts w:ascii="NGOABI+Times New Roman"/>
          <w:color w:val="000000"/>
          <w:spacing w:val="9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Выстраивание</w:t>
      </w:r>
      <w:r>
        <w:rPr>
          <w:rFonts w:ascii="NGOABI+Times New Roman"/>
          <w:color w:val="000000"/>
          <w:spacing w:val="9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гипотез</w:t>
      </w:r>
      <w:r>
        <w:rPr>
          <w:rFonts w:ascii="NGOABI+Times New Roman"/>
          <w:color w:val="000000"/>
          <w:spacing w:val="9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9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основании</w:t>
      </w:r>
      <w:r>
        <w:rPr>
          <w:rFonts w:ascii="NGOABI+Times New Roman"/>
          <w:color w:val="000000"/>
          <w:spacing w:val="9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имеющихся</w:t>
      </w:r>
      <w:r>
        <w:rPr>
          <w:rFonts w:ascii="NGOABI+Times New Roman"/>
          <w:color w:val="000000"/>
          <w:spacing w:val="9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данных.</w:t>
      </w:r>
    </w:p>
    <w:p w14:paraId="5B886A06">
      <w:pPr>
        <w:framePr w:w="9594" w:wrap="auto" w:vAnchor="margin" w:hAnchor="text" w:x="1702" w:y="73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Конструирование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моделирование.</w:t>
      </w:r>
    </w:p>
    <w:p w14:paraId="003046C7">
      <w:pPr>
        <w:framePr w:w="9594" w:wrap="auto" w:vAnchor="margin" w:hAnchor="text" w:x="1702" w:y="73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Выполнение</w:t>
      </w:r>
      <w:r>
        <w:rPr>
          <w:rFonts w:ascii="NGOABI+Times New Roman"/>
          <w:color w:val="000000"/>
          <w:spacing w:val="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заданий</w:t>
      </w:r>
      <w:r>
        <w:rPr>
          <w:rFonts w:ascii="NGOABI+Times New Roman"/>
          <w:color w:val="000000"/>
          <w:spacing w:val="7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усовершенствованию</w:t>
      </w:r>
      <w:r>
        <w:rPr>
          <w:rFonts w:ascii="NGOABI+Times New Roman"/>
          <w:color w:val="000000"/>
          <w:spacing w:val="7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приборов.</w:t>
      </w:r>
      <w:r>
        <w:rPr>
          <w:rFonts w:ascii="NGOABI+Times New Roman"/>
          <w:color w:val="000000"/>
          <w:spacing w:val="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Разработка</w:t>
      </w:r>
      <w:r>
        <w:rPr>
          <w:rFonts w:ascii="NGOABI+Times New Roman"/>
          <w:color w:val="000000"/>
          <w:spacing w:val="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новых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вариантов</w:t>
      </w:r>
    </w:p>
    <w:p w14:paraId="19C71D1F">
      <w:pPr>
        <w:framePr w:w="9594" w:wrap="auto" w:vAnchor="margin" w:hAnchor="text" w:x="1702" w:y="7326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опытов.</w:t>
      </w:r>
      <w:r>
        <w:rPr>
          <w:rFonts w:ascii="NGOABI+Times New Roman"/>
          <w:color w:val="000000"/>
          <w:spacing w:val="6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Разработка</w:t>
      </w:r>
      <w:r>
        <w:rPr>
          <w:rFonts w:ascii="NGOABI+Times New Roman"/>
          <w:color w:val="000000"/>
          <w:spacing w:val="6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6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проверка</w:t>
      </w:r>
      <w:r>
        <w:rPr>
          <w:rFonts w:ascii="NGOABI+Times New Roman"/>
          <w:color w:val="000000"/>
          <w:spacing w:val="6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методики</w:t>
      </w:r>
      <w:r>
        <w:rPr>
          <w:rFonts w:ascii="NGOABI+Times New Roman"/>
          <w:color w:val="000000"/>
          <w:spacing w:val="6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экспериментальной</w:t>
      </w:r>
      <w:r>
        <w:rPr>
          <w:rFonts w:ascii="NGOABI+Times New Roman"/>
          <w:color w:val="000000"/>
          <w:spacing w:val="6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работы.</w:t>
      </w:r>
      <w:r>
        <w:rPr>
          <w:rFonts w:ascii="NGOABI+Times New Roman"/>
          <w:color w:val="000000"/>
          <w:spacing w:val="6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</w:t>
      </w:r>
      <w:r>
        <w:rPr>
          <w:rFonts w:ascii="NGOABI+Times New Roman"/>
          <w:color w:val="000000"/>
          <w:spacing w:val="6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6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малых</w:t>
      </w:r>
    </w:p>
    <w:p w14:paraId="0B6261E7">
      <w:pPr>
        <w:framePr w:w="4186" w:wrap="auto" w:vAnchor="margin" w:hAnchor="text" w:x="1702" w:y="84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группах.</w:t>
      </w:r>
      <w:r>
        <w:rPr>
          <w:rFonts w:ascii="NGOABI+Times New Roman"/>
          <w:color w:val="000000"/>
          <w:spacing w:val="22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Анализируют,</w:t>
      </w:r>
      <w:r>
        <w:rPr>
          <w:rFonts w:ascii="NGOABI+Times New Roman"/>
          <w:color w:val="000000"/>
          <w:spacing w:val="22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выбирают</w:t>
      </w:r>
    </w:p>
    <w:p w14:paraId="7F45A63C">
      <w:pPr>
        <w:framePr w:w="368" w:wrap="auto" w:vAnchor="margin" w:hAnchor="text" w:x="5929" w:y="84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2D53DC82">
      <w:pPr>
        <w:framePr w:w="4951" w:wrap="auto" w:vAnchor="margin" w:hAnchor="text" w:x="6339" w:y="84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обосновывают</w:t>
      </w:r>
      <w:r>
        <w:rPr>
          <w:rFonts w:ascii="NGOABI+Times New Roman"/>
          <w:color w:val="000000"/>
          <w:spacing w:val="22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своѐ</w:t>
      </w:r>
      <w:r>
        <w:rPr>
          <w:rFonts w:ascii="NGOABI+Times New Roman"/>
          <w:color w:val="000000"/>
          <w:spacing w:val="22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решение,</w:t>
      </w:r>
      <w:r>
        <w:rPr>
          <w:rFonts w:ascii="NGOABI+Times New Roman"/>
          <w:color w:val="000000"/>
          <w:spacing w:val="22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действия.</w:t>
      </w:r>
    </w:p>
    <w:p w14:paraId="3E77AE7F">
      <w:pPr>
        <w:framePr w:w="9595" w:wrap="auto" w:vAnchor="margin" w:hAnchor="text" w:x="1702" w:y="8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Представление</w:t>
      </w:r>
      <w:r>
        <w:rPr>
          <w:rFonts w:ascii="NGOABI+Times New Roman"/>
          <w:color w:val="000000"/>
          <w:spacing w:val="1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результатов</w:t>
      </w:r>
      <w:r>
        <w:rPr>
          <w:rFonts w:ascii="NGOABI+Times New Roman"/>
          <w:color w:val="000000"/>
          <w:spacing w:val="1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парной,</w:t>
      </w:r>
      <w:r>
        <w:rPr>
          <w:rFonts w:ascii="NGOABI+Times New Roman"/>
          <w:color w:val="000000"/>
          <w:spacing w:val="1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групповой</w:t>
      </w:r>
      <w:r>
        <w:rPr>
          <w:rFonts w:ascii="NGOABI+Times New Roman"/>
          <w:color w:val="000000"/>
          <w:spacing w:val="11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деятельности.</w:t>
      </w:r>
      <w:r>
        <w:rPr>
          <w:rFonts w:ascii="NGOABI+Times New Roman"/>
          <w:color w:val="000000"/>
          <w:spacing w:val="1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Участие</w:t>
      </w:r>
      <w:r>
        <w:rPr>
          <w:rFonts w:ascii="NGOABI+Times New Roman"/>
          <w:color w:val="000000"/>
          <w:spacing w:val="1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1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диалоге</w:t>
      </w:r>
      <w:r>
        <w:rPr>
          <w:rFonts w:ascii="NGOABI+Times New Roman"/>
          <w:color w:val="000000"/>
          <w:spacing w:val="1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</w:p>
    <w:p w14:paraId="17E7D084">
      <w:pPr>
        <w:framePr w:w="9595" w:wrap="auto" w:vAnchor="margin" w:hAnchor="text" w:x="1702" w:y="87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соответствии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правилами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речевогоповедения.</w:t>
      </w:r>
    </w:p>
    <w:p w14:paraId="1C72E1DC">
      <w:pPr>
        <w:framePr w:w="2931" w:wrap="auto" w:vAnchor="margin" w:hAnchor="text" w:x="1702" w:y="9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Электрические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>.</w:t>
      </w:r>
    </w:p>
    <w:p w14:paraId="60542187">
      <w:pPr>
        <w:framePr w:w="9592" w:wrap="auto" w:vAnchor="margin" w:hAnchor="text" w:x="1702" w:y="98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Микромир.</w:t>
      </w:r>
      <w:r>
        <w:rPr>
          <w:rFonts w:ascii="NGOABI+Times New Roman"/>
          <w:color w:val="000000"/>
          <w:spacing w:val="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Модели</w:t>
      </w:r>
      <w:r>
        <w:rPr>
          <w:rFonts w:ascii="NGOABI+Times New Roman"/>
          <w:color w:val="000000"/>
          <w:spacing w:val="1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атома,</w:t>
      </w:r>
      <w:r>
        <w:rPr>
          <w:rFonts w:ascii="NGOABI+Times New Roman"/>
          <w:color w:val="000000"/>
          <w:spacing w:val="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существовавшие</w:t>
      </w:r>
      <w:r>
        <w:rPr>
          <w:rFonts w:ascii="NGOABI+Times New Roman"/>
          <w:color w:val="000000"/>
          <w:spacing w:val="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до</w:t>
      </w:r>
      <w:r>
        <w:rPr>
          <w:rFonts w:ascii="NGOABI+Times New Roman"/>
          <w:color w:val="000000"/>
          <w:spacing w:val="1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начала</w:t>
      </w:r>
      <w:r>
        <w:rPr>
          <w:rFonts w:ascii="NGOABI+Times New Roman"/>
          <w:color w:val="000000"/>
          <w:spacing w:val="11"/>
          <w:sz w:val="24"/>
        </w:rPr>
        <w:t xml:space="preserve"> </w:t>
      </w:r>
      <w:r>
        <w:rPr>
          <w:rFonts w:ascii="NGOABI+Times New Roman"/>
          <w:color w:val="000000"/>
          <w:spacing w:val="0"/>
          <w:sz w:val="24"/>
        </w:rPr>
        <w:t>XIX.</w:t>
      </w:r>
      <w:r>
        <w:rPr>
          <w:rFonts w:ascii="NGOABI+Times New Roman"/>
          <w:color w:val="000000"/>
          <w:spacing w:val="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История</w:t>
      </w:r>
      <w:r>
        <w:rPr>
          <w:rFonts w:ascii="NGOABI+Times New Roman"/>
          <w:color w:val="000000"/>
          <w:spacing w:val="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открытия</w:t>
      </w:r>
      <w:r>
        <w:rPr>
          <w:rFonts w:ascii="NGOABI+Times New Roman"/>
          <w:color w:val="000000"/>
          <w:spacing w:val="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действия</w:t>
      </w:r>
    </w:p>
    <w:p w14:paraId="3254F005">
      <w:pPr>
        <w:framePr w:w="9592" w:wrap="auto" w:vAnchor="margin" w:hAnchor="text" w:x="1702" w:y="98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гальванического</w:t>
      </w:r>
      <w:r>
        <w:rPr>
          <w:rFonts w:ascii="NGOABI+Times New Roman"/>
          <w:color w:val="000000"/>
          <w:spacing w:val="9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элемента.</w:t>
      </w:r>
      <w:r>
        <w:rPr>
          <w:rFonts w:ascii="NGOABI+Times New Roman"/>
          <w:color w:val="000000"/>
          <w:spacing w:val="9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История</w:t>
      </w:r>
      <w:r>
        <w:rPr>
          <w:rFonts w:ascii="NGOABI+Times New Roman"/>
          <w:color w:val="000000"/>
          <w:spacing w:val="9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создания</w:t>
      </w:r>
      <w:r>
        <w:rPr>
          <w:rFonts w:ascii="NGOABI+Times New Roman"/>
          <w:color w:val="000000"/>
          <w:spacing w:val="9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электрофорной</w:t>
      </w:r>
      <w:r>
        <w:rPr>
          <w:rFonts w:ascii="NGOABI+Times New Roman"/>
          <w:color w:val="000000"/>
          <w:spacing w:val="9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машины.</w:t>
      </w:r>
      <w:r>
        <w:rPr>
          <w:rFonts w:ascii="NGOABI+Times New Roman"/>
          <w:color w:val="000000"/>
          <w:spacing w:val="9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</w:t>
      </w:r>
      <w:r>
        <w:rPr>
          <w:rFonts w:ascii="NGOABI+Times New Roman"/>
          <w:color w:val="000000"/>
          <w:spacing w:val="8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Вольта.</w:t>
      </w:r>
    </w:p>
    <w:p w14:paraId="57441495">
      <w:pPr>
        <w:framePr w:w="9592" w:wrap="auto" w:vAnchor="margin" w:hAnchor="text" w:x="1702" w:y="98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Электрический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ток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электролитах.</w:t>
      </w:r>
    </w:p>
    <w:p w14:paraId="7A8C795C">
      <w:pPr>
        <w:framePr w:w="7221" w:wrap="auto" w:vAnchor="margin" w:hAnchor="text" w:x="1702" w:y="106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Демонстрации: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(с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использованием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оборудования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«Точка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роста»</w:t>
      </w:r>
      <w:r>
        <w:rPr>
          <w:rFonts w:ascii="Times New Roman"/>
          <w:color w:val="000000"/>
          <w:spacing w:val="0"/>
          <w:sz w:val="24"/>
        </w:rPr>
        <w:t>)</w:t>
      </w:r>
    </w:p>
    <w:p w14:paraId="7C521C98">
      <w:pPr>
        <w:framePr w:w="360" w:wrap="auto" w:vAnchor="margin" w:hAnchor="text" w:x="1702" w:y="109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1</w:t>
      </w:r>
    </w:p>
    <w:p w14:paraId="267487E2">
      <w:pPr>
        <w:framePr w:w="360" w:wrap="auto" w:vAnchor="margin" w:hAnchor="text" w:x="1702" w:y="109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2</w:t>
      </w:r>
    </w:p>
    <w:p w14:paraId="0A0561EB">
      <w:pPr>
        <w:framePr w:w="360" w:wrap="auto" w:vAnchor="margin" w:hAnchor="text" w:x="1702" w:y="1091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73F10A80">
      <w:pPr>
        <w:framePr w:w="360" w:wrap="auto" w:vAnchor="margin" w:hAnchor="text" w:x="1702" w:y="109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4</w:t>
      </w:r>
    </w:p>
    <w:p w14:paraId="42F7DBE8">
      <w:pPr>
        <w:framePr w:w="2006" w:wrap="auto" w:vAnchor="margin" w:hAnchor="text" w:x="1822" w:y="109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Модели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атомов.</w:t>
      </w:r>
    </w:p>
    <w:p w14:paraId="1DE04EFD">
      <w:pPr>
        <w:framePr w:w="3599" w:wrap="auto" w:vAnchor="margin" w:hAnchor="text" w:x="1822" w:y="111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Гальванические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элементы.</w:t>
      </w:r>
    </w:p>
    <w:p w14:paraId="2B16C766">
      <w:pPr>
        <w:framePr w:w="3599" w:wrap="auto" w:vAnchor="margin" w:hAnchor="text" w:x="1822" w:y="1118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электрофорной</w:t>
      </w:r>
      <w:r>
        <w:rPr>
          <w:rFonts w:hint="default" w:ascii="NGOABI+Times New Roman" w:hAnsi="NGOABI+Times New Roman" w:cs="NGOABI+Times New Roman"/>
          <w:color w:val="000000"/>
          <w:spacing w:val="0"/>
          <w:sz w:val="24"/>
          <w:lang w:val="ru-RU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машины.</w:t>
      </w:r>
    </w:p>
    <w:p w14:paraId="01806BEA">
      <w:pPr>
        <w:framePr w:w="3599" w:wrap="auto" w:vAnchor="margin" w:hAnchor="text" w:x="1822" w:y="111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Вольта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Гальвани.</w:t>
      </w:r>
    </w:p>
    <w:p w14:paraId="54C9667B">
      <w:pPr>
        <w:framePr w:w="2760" w:wrap="auto" w:vAnchor="margin" w:hAnchor="text" w:x="1702" w:y="12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Лабораторные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работы:</w:t>
      </w:r>
    </w:p>
    <w:p w14:paraId="558C426C">
      <w:pPr>
        <w:framePr w:w="360" w:wrap="auto" w:vAnchor="margin" w:hAnchor="text" w:x="1702" w:y="12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1</w:t>
      </w:r>
    </w:p>
    <w:p w14:paraId="0CDAA657">
      <w:pPr>
        <w:framePr w:w="360" w:wrap="auto" w:vAnchor="margin" w:hAnchor="text" w:x="1702" w:y="1229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2</w:t>
      </w:r>
    </w:p>
    <w:p w14:paraId="572E726E">
      <w:pPr>
        <w:framePr w:w="6488" w:wrap="auto" w:vAnchor="margin" w:hAnchor="text" w:x="1822" w:y="12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Создание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гальванических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элементов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подручных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средств.</w:t>
      </w:r>
    </w:p>
    <w:p w14:paraId="228498C1">
      <w:pPr>
        <w:framePr w:w="6488" w:wrap="auto" w:vAnchor="margin" w:hAnchor="text" w:x="1822" w:y="1229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Электрический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ток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-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жидкостях.</w:t>
      </w:r>
    </w:p>
    <w:p w14:paraId="1315D887">
      <w:pPr>
        <w:framePr w:w="5220" w:wrap="auto" w:vAnchor="margin" w:hAnchor="text" w:x="1702" w:y="128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Характеристика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основных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видов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деятельности:</w:t>
      </w:r>
    </w:p>
    <w:p w14:paraId="75026BD5">
      <w:pPr>
        <w:framePr w:w="9597" w:wrap="auto" w:vAnchor="margin" w:hAnchor="text" w:x="1702" w:y="131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Управляют</w:t>
      </w:r>
      <w:r>
        <w:rPr>
          <w:rFonts w:ascii="NGOABI+Times New Roman"/>
          <w:color w:val="000000"/>
          <w:spacing w:val="8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своей</w:t>
      </w:r>
      <w:r>
        <w:rPr>
          <w:rFonts w:ascii="NGOABI+Times New Roman"/>
          <w:color w:val="000000"/>
          <w:spacing w:val="9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познавательной</w:t>
      </w:r>
      <w:r>
        <w:rPr>
          <w:rFonts w:ascii="NGOABI+Times New Roman"/>
          <w:color w:val="000000"/>
          <w:spacing w:val="8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9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учебной</w:t>
      </w:r>
      <w:r>
        <w:rPr>
          <w:rFonts w:ascii="NGOABI+Times New Roman"/>
          <w:color w:val="000000"/>
          <w:spacing w:val="9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деятельностью</w:t>
      </w:r>
      <w:r>
        <w:rPr>
          <w:rFonts w:ascii="NGOABI+Times New Roman"/>
          <w:color w:val="000000"/>
          <w:spacing w:val="8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посредством</w:t>
      </w:r>
      <w:r>
        <w:rPr>
          <w:rFonts w:ascii="NGOABI+Times New Roman"/>
          <w:color w:val="000000"/>
          <w:spacing w:val="8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постановки</w:t>
      </w:r>
    </w:p>
    <w:p w14:paraId="3F966C91">
      <w:pPr>
        <w:framePr w:w="9597" w:wrap="auto" w:vAnchor="margin" w:hAnchor="text" w:x="1702" w:y="131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целей,</w:t>
      </w:r>
      <w:r>
        <w:rPr>
          <w:rFonts w:ascii="NGOABI+Times New Roman"/>
          <w:color w:val="000000"/>
          <w:spacing w:val="1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планирования,</w:t>
      </w:r>
      <w:r>
        <w:rPr>
          <w:rFonts w:ascii="NGOABI+Times New Roman"/>
          <w:color w:val="000000"/>
          <w:spacing w:val="12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контроля,</w:t>
      </w:r>
      <w:r>
        <w:rPr>
          <w:rFonts w:ascii="NGOABI+Times New Roman"/>
          <w:color w:val="000000"/>
          <w:spacing w:val="1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коррекции</w:t>
      </w:r>
      <w:r>
        <w:rPr>
          <w:rFonts w:ascii="NGOABI+Times New Roman"/>
          <w:color w:val="000000"/>
          <w:spacing w:val="13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своих</w:t>
      </w:r>
      <w:r>
        <w:rPr>
          <w:rFonts w:ascii="NGOABI+Times New Roman"/>
          <w:color w:val="000000"/>
          <w:spacing w:val="1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действий</w:t>
      </w:r>
      <w:r>
        <w:rPr>
          <w:rFonts w:ascii="NGOABI+Times New Roman"/>
          <w:color w:val="000000"/>
          <w:spacing w:val="1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оценки</w:t>
      </w:r>
      <w:r>
        <w:rPr>
          <w:rFonts w:ascii="NGOABI+Times New Roman"/>
          <w:color w:val="000000"/>
          <w:spacing w:val="1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успешности</w:t>
      </w:r>
    </w:p>
    <w:p w14:paraId="4F361BF4">
      <w:pPr>
        <w:framePr w:w="9597" w:wrap="auto" w:vAnchor="margin" w:hAnchor="text" w:x="1702" w:y="131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усвоения.</w:t>
      </w:r>
      <w:r>
        <w:rPr>
          <w:rFonts w:ascii="NGOABI+Times New Roman"/>
          <w:color w:val="000000"/>
          <w:spacing w:val="1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Сравнивают</w:t>
      </w:r>
      <w:r>
        <w:rPr>
          <w:rFonts w:ascii="NGOABI+Times New Roman"/>
          <w:color w:val="000000"/>
          <w:spacing w:val="12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</w:t>
      </w:r>
      <w:r>
        <w:rPr>
          <w:rFonts w:ascii="NGOABI+Times New Roman"/>
          <w:color w:val="000000"/>
          <w:spacing w:val="1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результат</w:t>
      </w:r>
      <w:r>
        <w:rPr>
          <w:rFonts w:ascii="NGOABI+Times New Roman"/>
          <w:color w:val="000000"/>
          <w:spacing w:val="1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своих</w:t>
      </w:r>
      <w:r>
        <w:rPr>
          <w:rFonts w:ascii="NGOABI+Times New Roman"/>
          <w:color w:val="000000"/>
          <w:spacing w:val="1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действий</w:t>
      </w:r>
      <w:r>
        <w:rPr>
          <w:rFonts w:ascii="NGOABI+Times New Roman"/>
          <w:color w:val="000000"/>
          <w:spacing w:val="1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1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образцом</w:t>
      </w:r>
      <w:r>
        <w:rPr>
          <w:rFonts w:ascii="NGOABI+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листом</w:t>
      </w:r>
    </w:p>
    <w:p w14:paraId="561D4B23">
      <w:pPr>
        <w:framePr w:w="9597" w:wrap="auto" w:vAnchor="margin" w:hAnchor="text" w:x="1702" w:y="131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сопровождения.</w:t>
      </w:r>
      <w:r>
        <w:rPr>
          <w:rFonts w:ascii="NGOABI+Times New Roman"/>
          <w:color w:val="000000"/>
          <w:spacing w:val="2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Обнаруживают</w:t>
      </w:r>
      <w:r>
        <w:rPr>
          <w:rFonts w:ascii="NGOABI+Times New Roman"/>
          <w:color w:val="000000"/>
          <w:spacing w:val="21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отклонения.</w:t>
      </w:r>
      <w:r>
        <w:rPr>
          <w:rFonts w:ascii="NGOABI+Times New Roman"/>
          <w:color w:val="000000"/>
          <w:spacing w:val="2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Обдумывают</w:t>
      </w:r>
      <w:r>
        <w:rPr>
          <w:rFonts w:ascii="NGOABI+Times New Roman"/>
          <w:color w:val="000000"/>
          <w:spacing w:val="2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причины</w:t>
      </w:r>
      <w:r>
        <w:rPr>
          <w:rFonts w:ascii="NGOABI+Times New Roman"/>
          <w:color w:val="000000"/>
          <w:spacing w:val="2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отклонений.</w:t>
      </w:r>
    </w:p>
    <w:p w14:paraId="3E8D8C7D">
      <w:pPr>
        <w:framePr w:w="9597" w:wrap="auto" w:vAnchor="margin" w:hAnchor="text" w:x="1702" w:y="131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Осуществляют</w:t>
      </w:r>
      <w:r>
        <w:rPr>
          <w:rFonts w:ascii="NGOABI+Times New Roman"/>
          <w:color w:val="000000"/>
          <w:spacing w:val="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самоконтроль</w:t>
      </w:r>
      <w:r>
        <w:rPr>
          <w:rFonts w:ascii="NGOABI+Times New Roman"/>
          <w:color w:val="000000"/>
          <w:spacing w:val="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ивзаимоконтроль.</w:t>
      </w:r>
      <w:r>
        <w:rPr>
          <w:rFonts w:ascii="NGOABI+Times New Roman"/>
          <w:color w:val="000000"/>
          <w:spacing w:val="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Использование</w:t>
      </w:r>
      <w:r>
        <w:rPr>
          <w:rFonts w:ascii="NGOABI+Times New Roman"/>
          <w:color w:val="000000"/>
          <w:spacing w:val="1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измерительных</w:t>
      </w:r>
      <w:r>
        <w:rPr>
          <w:rFonts w:ascii="NGOABI+Times New Roman"/>
          <w:color w:val="000000"/>
          <w:spacing w:val="1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приборов.</w:t>
      </w:r>
    </w:p>
    <w:p w14:paraId="176EAE0D">
      <w:pPr>
        <w:framePr w:w="3244" w:wrap="auto" w:vAnchor="margin" w:hAnchor="text" w:x="1702" w:y="14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Выполнение</w:t>
      </w:r>
      <w:r>
        <w:rPr>
          <w:rFonts w:ascii="NGOABI+Times New Roman"/>
          <w:color w:val="000000"/>
          <w:spacing w:val="20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лабораторных</w:t>
      </w:r>
    </w:p>
    <w:p w14:paraId="36A172EC">
      <w:pPr>
        <w:framePr w:w="368" w:wrap="auto" w:vAnchor="margin" w:hAnchor="text" w:x="4971" w:y="14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6A6EFFB4">
      <w:pPr>
        <w:framePr w:w="4114" w:wrap="auto" w:vAnchor="margin" w:hAnchor="text" w:x="5364" w:y="14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практических</w:t>
      </w:r>
      <w:r>
        <w:rPr>
          <w:rFonts w:ascii="NGOABI+Times New Roman"/>
          <w:color w:val="000000"/>
          <w:spacing w:val="20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работ.</w:t>
      </w:r>
      <w:r>
        <w:rPr>
          <w:rFonts w:ascii="NGOABI+Times New Roman"/>
          <w:color w:val="000000"/>
          <w:spacing w:val="20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Диагностика</w:t>
      </w:r>
    </w:p>
    <w:p w14:paraId="0EB545C9">
      <w:pPr>
        <w:framePr w:w="368" w:wrap="auto" w:vAnchor="margin" w:hAnchor="text" w:x="9501" w:y="14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26D95F0E">
      <w:pPr>
        <w:framePr w:w="1396" w:wrap="auto" w:vAnchor="margin" w:hAnchor="text" w:x="9899" w:y="14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устранение</w:t>
      </w:r>
    </w:p>
    <w:p w14:paraId="6E430B57">
      <w:pPr>
        <w:framePr w:w="9590" w:wrap="auto" w:vAnchor="margin" w:hAnchor="text" w:x="1702" w:y="147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неисправностей</w:t>
      </w:r>
      <w:r>
        <w:rPr>
          <w:rFonts w:ascii="NGOABI+Times New Roman"/>
          <w:color w:val="000000"/>
          <w:spacing w:val="9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приборов.</w:t>
      </w:r>
      <w:r>
        <w:rPr>
          <w:rFonts w:ascii="NGOABI+Times New Roman"/>
          <w:color w:val="000000"/>
          <w:spacing w:val="9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Выстраивание</w:t>
      </w:r>
      <w:r>
        <w:rPr>
          <w:rFonts w:ascii="NGOABI+Times New Roman"/>
          <w:color w:val="000000"/>
          <w:spacing w:val="9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гипотез</w:t>
      </w:r>
      <w:r>
        <w:rPr>
          <w:rFonts w:ascii="NGOABI+Times New Roman"/>
          <w:color w:val="000000"/>
          <w:spacing w:val="9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9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основании</w:t>
      </w:r>
      <w:r>
        <w:rPr>
          <w:rFonts w:ascii="NGOABI+Times New Roman"/>
          <w:color w:val="000000"/>
          <w:spacing w:val="9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имеющихся</w:t>
      </w:r>
      <w:r>
        <w:rPr>
          <w:rFonts w:ascii="NGOABI+Times New Roman"/>
          <w:color w:val="000000"/>
          <w:spacing w:val="9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данных.</w:t>
      </w:r>
    </w:p>
    <w:p w14:paraId="1F7274CC">
      <w:pPr>
        <w:framePr w:w="9590" w:wrap="auto" w:vAnchor="margin" w:hAnchor="text" w:x="1702" w:y="147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Конструирование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моделирование.</w:t>
      </w:r>
    </w:p>
    <w:p w14:paraId="5CEC1744">
      <w:pPr>
        <w:framePr w:w="3401" w:wrap="auto" w:vAnchor="margin" w:hAnchor="text" w:x="1702" w:y="156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Электромагнитные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>.</w:t>
      </w:r>
    </w:p>
    <w:p w14:paraId="1E6ABA8D">
      <w:pPr>
        <w:framePr w:w="352" w:wrap="auto" w:vAnchor="margin" w:hAnchor="text" w:x="10949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</w:p>
    <w:p w14:paraId="50C90F3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82.65pt;margin-top:47.75pt;height:747.2pt;width:47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542E9A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9858B3B">
      <w:pPr>
        <w:framePr w:w="9594" w:wrap="auto" w:vAnchor="margin" w:hAnchor="text" w:x="1702" w:y="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Магнитное</w:t>
      </w:r>
      <w:r>
        <w:rPr>
          <w:rFonts w:ascii="NGOABI+Times New Roman"/>
          <w:color w:val="000000"/>
          <w:spacing w:val="9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поле</w:t>
      </w:r>
      <w:r>
        <w:rPr>
          <w:rFonts w:ascii="NGOABI+Times New Roman"/>
          <w:color w:val="000000"/>
          <w:spacing w:val="9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9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веществе.</w:t>
      </w:r>
      <w:r>
        <w:rPr>
          <w:rFonts w:ascii="NGOABI+Times New Roman"/>
          <w:color w:val="000000"/>
          <w:spacing w:val="9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Магнитная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аномалия.</w:t>
      </w:r>
      <w:r>
        <w:rPr>
          <w:rFonts w:ascii="NGOABI+Times New Roman"/>
          <w:color w:val="000000"/>
          <w:spacing w:val="9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Магнитные</w:t>
      </w:r>
      <w:r>
        <w:rPr>
          <w:rFonts w:ascii="NGOABI+Times New Roman"/>
          <w:color w:val="000000"/>
          <w:spacing w:val="8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бури.</w:t>
      </w:r>
      <w:r>
        <w:rPr>
          <w:rFonts w:ascii="NGOABI+Times New Roman"/>
          <w:color w:val="000000"/>
          <w:spacing w:val="9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Разновидности</w:t>
      </w:r>
    </w:p>
    <w:p w14:paraId="7B7FCD0B">
      <w:pPr>
        <w:framePr w:w="9594" w:wrap="auto" w:vAnchor="margin" w:hAnchor="text" w:x="1702" w:y="9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электроизмерительных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приборов.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Разновидности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электродвигателей.</w:t>
      </w:r>
    </w:p>
    <w:p w14:paraId="016D34C8">
      <w:pPr>
        <w:framePr w:w="9594" w:wrap="auto" w:vAnchor="margin" w:hAnchor="text" w:x="1702" w:y="97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Демонстрации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(с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использованием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оборудования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«Точка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роста»</w:t>
      </w:r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i/>
          <w:color w:val="000000"/>
          <w:spacing w:val="0"/>
          <w:sz w:val="24"/>
        </w:rPr>
        <w:t>:</w:t>
      </w:r>
    </w:p>
    <w:p w14:paraId="6A9C50CC">
      <w:pPr>
        <w:framePr w:w="360" w:wrap="auto" w:vAnchor="margin" w:hAnchor="text" w:x="1762" w:y="18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1</w:t>
      </w:r>
    </w:p>
    <w:p w14:paraId="03427B46">
      <w:pPr>
        <w:framePr w:w="5625" w:wrap="auto" w:vAnchor="margin" w:hAnchor="text" w:x="1882" w:y="18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Наглядность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поведения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веществ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магнитном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поле.</w:t>
      </w:r>
    </w:p>
    <w:p w14:paraId="381F5FAA">
      <w:pPr>
        <w:framePr w:w="360" w:wrap="auto" w:vAnchor="margin" w:hAnchor="text" w:x="1702" w:y="20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2</w:t>
      </w:r>
    </w:p>
    <w:p w14:paraId="66752B92">
      <w:pPr>
        <w:framePr w:w="360" w:wrap="auto" w:vAnchor="margin" w:hAnchor="text" w:x="1702" w:y="20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3</w:t>
      </w:r>
    </w:p>
    <w:p w14:paraId="34491320">
      <w:pPr>
        <w:framePr w:w="360" w:wrap="auto" w:vAnchor="margin" w:hAnchor="text" w:x="1702" w:y="20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4</w:t>
      </w:r>
    </w:p>
    <w:p w14:paraId="0545055D">
      <w:pPr>
        <w:framePr w:w="7044" w:wrap="auto" w:vAnchor="margin" w:hAnchor="text" w:x="1822" w:y="20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Презентации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омагнитном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поле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Земли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магнитных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бурях.</w:t>
      </w:r>
    </w:p>
    <w:p w14:paraId="4FBA08ED">
      <w:pPr>
        <w:framePr w:w="7044" w:wrap="auto" w:vAnchor="margin" w:hAnchor="text" w:x="1822" w:y="20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разновидностей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электроизмерительных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приборов.</w:t>
      </w:r>
    </w:p>
    <w:p w14:paraId="576AAFAE">
      <w:pPr>
        <w:framePr w:w="7044" w:wrap="auto" w:vAnchor="margin" w:hAnchor="text" w:x="1822" w:y="20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Наглядность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разновидностей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электродвигателей.</w:t>
      </w:r>
    </w:p>
    <w:p w14:paraId="3B812063">
      <w:pPr>
        <w:framePr w:w="9182" w:wrap="auto" w:vAnchor="margin" w:hAnchor="text" w:x="1702" w:y="2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Лабораторные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работы: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NGOABI+Times New Roman"/>
          <w:color w:val="000000"/>
          <w:spacing w:val="0"/>
          <w:sz w:val="24"/>
        </w:rPr>
        <w:t xml:space="preserve">1.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Исследование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различных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электроизмерительных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приборов.</w:t>
      </w:r>
    </w:p>
    <w:p w14:paraId="6B8C456E">
      <w:pPr>
        <w:framePr w:w="9182" w:wrap="auto" w:vAnchor="margin" w:hAnchor="text" w:x="1702" w:y="2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Характеристика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основных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видов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деятельности:</w:t>
      </w:r>
    </w:p>
    <w:p w14:paraId="7602616F">
      <w:pPr>
        <w:framePr w:w="9597" w:wrap="auto" w:vAnchor="margin" w:hAnchor="text" w:x="1702" w:y="34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Управляют</w:t>
      </w:r>
      <w:r>
        <w:rPr>
          <w:rFonts w:ascii="NGOABI+Times New Roman"/>
          <w:color w:val="000000"/>
          <w:spacing w:val="8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своей</w:t>
      </w:r>
      <w:r>
        <w:rPr>
          <w:rFonts w:ascii="NGOABI+Times New Roman"/>
          <w:color w:val="000000"/>
          <w:spacing w:val="9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познавательной</w:t>
      </w:r>
      <w:r>
        <w:rPr>
          <w:rFonts w:ascii="NGOABI+Times New Roman"/>
          <w:color w:val="000000"/>
          <w:spacing w:val="8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9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учебной</w:t>
      </w:r>
      <w:r>
        <w:rPr>
          <w:rFonts w:ascii="NGOABI+Times New Roman"/>
          <w:color w:val="000000"/>
          <w:spacing w:val="9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деятельностью</w:t>
      </w:r>
      <w:r>
        <w:rPr>
          <w:rFonts w:ascii="NGOABI+Times New Roman"/>
          <w:color w:val="000000"/>
          <w:spacing w:val="8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посредством</w:t>
      </w:r>
      <w:r>
        <w:rPr>
          <w:rFonts w:ascii="NGOABI+Times New Roman"/>
          <w:color w:val="000000"/>
          <w:spacing w:val="8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постановки</w:t>
      </w:r>
    </w:p>
    <w:p w14:paraId="2F043DD0">
      <w:pPr>
        <w:framePr w:w="9597" w:wrap="auto" w:vAnchor="margin" w:hAnchor="text" w:x="1702" w:y="34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целей,</w:t>
      </w:r>
      <w:r>
        <w:rPr>
          <w:rFonts w:ascii="NGOABI+Times New Roman"/>
          <w:color w:val="000000"/>
          <w:spacing w:val="1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планирования,</w:t>
      </w:r>
      <w:r>
        <w:rPr>
          <w:rFonts w:ascii="NGOABI+Times New Roman"/>
          <w:color w:val="000000"/>
          <w:spacing w:val="12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контроля,</w:t>
      </w:r>
      <w:r>
        <w:rPr>
          <w:rFonts w:ascii="NGOABI+Times New Roman"/>
          <w:color w:val="000000"/>
          <w:spacing w:val="1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коррекции</w:t>
      </w:r>
      <w:r>
        <w:rPr>
          <w:rFonts w:ascii="NGOABI+Times New Roman"/>
          <w:color w:val="000000"/>
          <w:spacing w:val="1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своих</w:t>
      </w:r>
      <w:r>
        <w:rPr>
          <w:rFonts w:ascii="NGOABI+Times New Roman"/>
          <w:color w:val="000000"/>
          <w:spacing w:val="1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действий</w:t>
      </w:r>
      <w:r>
        <w:rPr>
          <w:rFonts w:ascii="NGOABI+Times New Roman"/>
          <w:color w:val="000000"/>
          <w:spacing w:val="1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оценки</w:t>
      </w:r>
      <w:r>
        <w:rPr>
          <w:rFonts w:ascii="NGOABI+Times New Roman"/>
          <w:color w:val="000000"/>
          <w:spacing w:val="1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успешности</w:t>
      </w:r>
    </w:p>
    <w:p w14:paraId="2641D4FF">
      <w:pPr>
        <w:framePr w:w="9597" w:wrap="auto" w:vAnchor="margin" w:hAnchor="text" w:x="1702" w:y="34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усвоения.</w:t>
      </w:r>
      <w:r>
        <w:rPr>
          <w:rFonts w:ascii="NGOABI+Times New Roman"/>
          <w:color w:val="000000"/>
          <w:spacing w:val="1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Сравнивают</w:t>
      </w:r>
      <w:r>
        <w:rPr>
          <w:rFonts w:ascii="NGOABI+Times New Roman"/>
          <w:color w:val="000000"/>
          <w:spacing w:val="12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</w:t>
      </w:r>
      <w:r>
        <w:rPr>
          <w:rFonts w:ascii="NGOABI+Times New Roman"/>
          <w:color w:val="000000"/>
          <w:spacing w:val="1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результат</w:t>
      </w:r>
      <w:r>
        <w:rPr>
          <w:rFonts w:ascii="NGOABI+Times New Roman"/>
          <w:color w:val="000000"/>
          <w:spacing w:val="1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своих</w:t>
      </w:r>
      <w:r>
        <w:rPr>
          <w:rFonts w:ascii="NGOABI+Times New Roman"/>
          <w:color w:val="000000"/>
          <w:spacing w:val="1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действий</w:t>
      </w:r>
      <w:r>
        <w:rPr>
          <w:rFonts w:ascii="NGOABI+Times New Roman"/>
          <w:color w:val="000000"/>
          <w:spacing w:val="1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1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образцом</w:t>
      </w:r>
      <w:r>
        <w:rPr>
          <w:rFonts w:ascii="NGOABI+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листом</w:t>
      </w:r>
    </w:p>
    <w:p w14:paraId="408D91FA">
      <w:pPr>
        <w:framePr w:w="9597" w:wrap="auto" w:vAnchor="margin" w:hAnchor="text" w:x="1702" w:y="34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сопровождения.</w:t>
      </w:r>
      <w:r>
        <w:rPr>
          <w:rFonts w:ascii="NGOABI+Times New Roman"/>
          <w:color w:val="000000"/>
          <w:spacing w:val="2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Обнаруживают</w:t>
      </w:r>
      <w:r>
        <w:rPr>
          <w:rFonts w:ascii="NGOABI+Times New Roman"/>
          <w:color w:val="000000"/>
          <w:spacing w:val="21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отклонения.</w:t>
      </w:r>
      <w:r>
        <w:rPr>
          <w:rFonts w:ascii="NGOABI+Times New Roman"/>
          <w:color w:val="000000"/>
          <w:spacing w:val="2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Обдумывают</w:t>
      </w:r>
      <w:r>
        <w:rPr>
          <w:rFonts w:ascii="NGOABI+Times New Roman"/>
          <w:color w:val="000000"/>
          <w:spacing w:val="2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причины</w:t>
      </w:r>
      <w:r>
        <w:rPr>
          <w:rFonts w:ascii="NGOABI+Times New Roman"/>
          <w:color w:val="000000"/>
          <w:spacing w:val="2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отклонений.</w:t>
      </w:r>
    </w:p>
    <w:p w14:paraId="229188C6">
      <w:pPr>
        <w:framePr w:w="9597" w:wrap="auto" w:vAnchor="margin" w:hAnchor="text" w:x="1702" w:y="34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Осуществляют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самоконтроль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ивзаимоконтроль.</w:t>
      </w:r>
    </w:p>
    <w:p w14:paraId="5065B5D2">
      <w:pPr>
        <w:framePr w:w="2581" w:wrap="auto" w:vAnchor="margin" w:hAnchor="text" w:x="1702" w:y="5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Оптические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>.</w:t>
      </w:r>
    </w:p>
    <w:p w14:paraId="62AED395">
      <w:pPr>
        <w:framePr w:w="9597" w:wrap="auto" w:vAnchor="margin" w:hAnchor="text" w:x="1702" w:y="5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Источники</w:t>
      </w:r>
      <w:r>
        <w:rPr>
          <w:rFonts w:ascii="NGOABI+Times New Roman"/>
          <w:color w:val="000000"/>
          <w:spacing w:val="7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света:</w:t>
      </w:r>
      <w:r>
        <w:rPr>
          <w:rFonts w:ascii="NGOABI+Times New Roman"/>
          <w:color w:val="000000"/>
          <w:spacing w:val="7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тепловые,</w:t>
      </w:r>
      <w:r>
        <w:rPr>
          <w:rFonts w:ascii="NGOABI+Times New Roman"/>
          <w:color w:val="000000"/>
          <w:spacing w:val="7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люминесцентные,</w:t>
      </w:r>
      <w:r>
        <w:rPr>
          <w:rFonts w:ascii="NGOABI+Times New Roman"/>
          <w:color w:val="000000"/>
          <w:spacing w:val="6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искусственные.</w:t>
      </w:r>
      <w:r>
        <w:rPr>
          <w:rFonts w:ascii="NGOABI+Times New Roman"/>
          <w:color w:val="000000"/>
          <w:spacing w:val="7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Изготовление</w:t>
      </w:r>
      <w:r>
        <w:rPr>
          <w:rFonts w:ascii="NGOABI+Times New Roman"/>
          <w:color w:val="000000"/>
          <w:spacing w:val="6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камеры</w:t>
      </w:r>
      <w:r>
        <w:rPr>
          <w:rFonts w:ascii="NGOABI+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 w14:paraId="38517B59">
      <w:pPr>
        <w:framePr w:w="9597" w:wrap="auto" w:vAnchor="margin" w:hAnchor="text" w:x="1702" w:y="5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обскура</w:t>
      </w:r>
      <w:r>
        <w:rPr>
          <w:rFonts w:ascii="NGOABI+Times New Roman"/>
          <w:color w:val="000000"/>
          <w:spacing w:val="6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6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исследование</w:t>
      </w:r>
      <w:r>
        <w:rPr>
          <w:rFonts w:ascii="NGOABI+Times New Roman"/>
          <w:color w:val="000000"/>
          <w:spacing w:val="6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изображения</w:t>
      </w:r>
      <w:r>
        <w:rPr>
          <w:rFonts w:ascii="NGOABI+Times New Roman"/>
          <w:color w:val="000000"/>
          <w:spacing w:val="6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5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помощью</w:t>
      </w:r>
      <w:r>
        <w:rPr>
          <w:rFonts w:ascii="NGOABI+Times New Roman"/>
          <w:color w:val="000000"/>
          <w:spacing w:val="6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модели.</w:t>
      </w:r>
      <w:r>
        <w:rPr>
          <w:rFonts w:ascii="NGOABI+Times New Roman"/>
          <w:color w:val="000000"/>
          <w:spacing w:val="6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Многократное</w:t>
      </w:r>
      <w:r>
        <w:rPr>
          <w:rFonts w:ascii="NGOABI+Times New Roman"/>
          <w:color w:val="000000"/>
          <w:spacing w:val="6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изображение</w:t>
      </w:r>
    </w:p>
    <w:p w14:paraId="56519EEE">
      <w:pPr>
        <w:framePr w:w="9597" w:wrap="auto" w:vAnchor="margin" w:hAnchor="text" w:x="1702" w:y="5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предмета</w:t>
      </w:r>
      <w:r>
        <w:rPr>
          <w:rFonts w:ascii="NGOABI+Times New Roman"/>
          <w:color w:val="000000"/>
          <w:spacing w:val="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нескольких</w:t>
      </w:r>
      <w:r>
        <w:rPr>
          <w:rFonts w:ascii="NGOABI+Times New Roman"/>
          <w:color w:val="000000"/>
          <w:spacing w:val="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плоских</w:t>
      </w:r>
      <w:r>
        <w:rPr>
          <w:rFonts w:ascii="NGOABI+Times New Roman"/>
          <w:color w:val="000000"/>
          <w:spacing w:val="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зеркалах.</w:t>
      </w:r>
      <w:r>
        <w:rPr>
          <w:rFonts w:ascii="NGOABI+Times New Roman"/>
          <w:color w:val="000000"/>
          <w:spacing w:val="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Изготовить</w:t>
      </w:r>
      <w:r>
        <w:rPr>
          <w:rFonts w:ascii="NGOABI+Times New Roman"/>
          <w:color w:val="000000"/>
          <w:spacing w:val="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перископ</w:t>
      </w:r>
      <w:r>
        <w:rPr>
          <w:rFonts w:ascii="NGOABI+Times New Roman"/>
          <w:color w:val="000000"/>
          <w:spacing w:val="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2"/>
          <w:sz w:val="24"/>
        </w:rPr>
        <w:t>его</w:t>
      </w:r>
      <w:r>
        <w:rPr>
          <w:rFonts w:ascii="NGOABI+Times New Roman"/>
          <w:color w:val="000000"/>
          <w:spacing w:val="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помощью</w:t>
      </w:r>
      <w:r>
        <w:rPr>
          <w:rFonts w:ascii="NGOABI+Times New Roman"/>
          <w:color w:val="000000"/>
          <w:spacing w:val="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провести</w:t>
      </w:r>
    </w:p>
    <w:p w14:paraId="1C5695B6">
      <w:pPr>
        <w:framePr w:w="9597" w:wrap="auto" w:vAnchor="margin" w:hAnchor="text" w:x="1702" w:y="5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наблюдения.</w:t>
      </w:r>
      <w:r>
        <w:rPr>
          <w:rFonts w:ascii="NGOABI+Times New Roman"/>
          <w:color w:val="000000"/>
          <w:spacing w:val="14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Практическое</w:t>
      </w:r>
      <w:r>
        <w:rPr>
          <w:rFonts w:ascii="NGOABI+Times New Roman"/>
          <w:color w:val="000000"/>
          <w:spacing w:val="14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использование</w:t>
      </w:r>
      <w:r>
        <w:rPr>
          <w:rFonts w:ascii="NGOABI+Times New Roman"/>
          <w:color w:val="000000"/>
          <w:spacing w:val="14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вогнутых</w:t>
      </w:r>
      <w:r>
        <w:rPr>
          <w:rFonts w:ascii="NGOABI+Times New Roman"/>
          <w:color w:val="000000"/>
          <w:spacing w:val="15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зеркал.</w:t>
      </w:r>
      <w:r>
        <w:rPr>
          <w:rFonts w:ascii="NGOABI+Times New Roman"/>
          <w:color w:val="000000"/>
          <w:spacing w:val="14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Зрительные</w:t>
      </w:r>
      <w:r>
        <w:rPr>
          <w:rFonts w:ascii="NGOABI+Times New Roman"/>
          <w:color w:val="000000"/>
          <w:spacing w:val="14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иллюзии,</w:t>
      </w:r>
    </w:p>
    <w:p w14:paraId="4E120EFE">
      <w:pPr>
        <w:framePr w:w="9597" w:wrap="auto" w:vAnchor="margin" w:hAnchor="text" w:x="1702" w:y="5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порождаемыепреломлением</w:t>
      </w:r>
      <w:r>
        <w:rPr>
          <w:rFonts w:ascii="NGOABI+Times New Roman"/>
          <w:color w:val="000000"/>
          <w:spacing w:val="1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света.</w:t>
      </w:r>
      <w:r>
        <w:rPr>
          <w:rFonts w:ascii="NGOABI+Times New Roman"/>
          <w:color w:val="000000"/>
          <w:spacing w:val="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Миражи.</w:t>
      </w:r>
      <w:r>
        <w:rPr>
          <w:rFonts w:ascii="NGOABI+Times New Roman"/>
          <w:color w:val="000000"/>
          <w:spacing w:val="1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Развитие</w:t>
      </w:r>
      <w:r>
        <w:rPr>
          <w:rFonts w:ascii="NGOABI+Times New Roman"/>
          <w:color w:val="000000"/>
          <w:spacing w:val="1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волоконной</w:t>
      </w:r>
      <w:r>
        <w:rPr>
          <w:rFonts w:ascii="NGOABI+Times New Roman"/>
          <w:color w:val="000000"/>
          <w:spacing w:val="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оптики.</w:t>
      </w:r>
      <w:r>
        <w:rPr>
          <w:rFonts w:ascii="NGOABI+Times New Roman"/>
          <w:color w:val="000000"/>
          <w:spacing w:val="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Использование</w:t>
      </w:r>
    </w:p>
    <w:p w14:paraId="0A1B8929">
      <w:pPr>
        <w:framePr w:w="9597" w:wrap="auto" w:vAnchor="margin" w:hAnchor="text" w:x="1702" w:y="5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законов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света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технике.</w:t>
      </w:r>
    </w:p>
    <w:p w14:paraId="34FFB7C4">
      <w:pPr>
        <w:framePr w:w="7085" w:wrap="auto" w:vAnchor="margin" w:hAnchor="text" w:x="1702" w:y="7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Демонстрации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(с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использованием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оборудования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«Точка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роста»</w:t>
      </w:r>
      <w:r>
        <w:rPr>
          <w:rFonts w:ascii="Times New Roman"/>
          <w:color w:val="000000"/>
          <w:spacing w:val="0"/>
          <w:sz w:val="24"/>
        </w:rPr>
        <w:t>)</w:t>
      </w:r>
    </w:p>
    <w:p w14:paraId="0F1BAC20">
      <w:pPr>
        <w:framePr w:w="360" w:wrap="auto" w:vAnchor="margin" w:hAnchor="text" w:x="1702" w:y="73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1</w:t>
      </w:r>
    </w:p>
    <w:p w14:paraId="70F66977">
      <w:pPr>
        <w:framePr w:w="360" w:wrap="auto" w:vAnchor="margin" w:hAnchor="text" w:x="1702" w:y="73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2</w:t>
      </w:r>
    </w:p>
    <w:p w14:paraId="1A3919C2">
      <w:pPr>
        <w:framePr w:w="360" w:wrap="auto" w:vAnchor="margin" w:hAnchor="text" w:x="1702" w:y="73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3</w:t>
      </w:r>
    </w:p>
    <w:p w14:paraId="0C13615C">
      <w:pPr>
        <w:framePr w:w="360" w:wrap="auto" w:vAnchor="margin" w:hAnchor="text" w:x="1702" w:y="7326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4</w:t>
      </w:r>
    </w:p>
    <w:p w14:paraId="4B5BDF75">
      <w:pPr>
        <w:framePr w:w="360" w:wrap="auto" w:vAnchor="margin" w:hAnchor="text" w:x="1702" w:y="73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5</w:t>
      </w:r>
    </w:p>
    <w:p w14:paraId="77B822BE">
      <w:pPr>
        <w:framePr w:w="6639" w:wrap="auto" w:vAnchor="margin" w:hAnchor="text" w:x="1822" w:y="73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Различные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источники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света.</w:t>
      </w:r>
    </w:p>
    <w:p w14:paraId="44E80DC4">
      <w:pPr>
        <w:framePr w:w="6639" w:wrap="auto" w:vAnchor="margin" w:hAnchor="text" w:x="1822" w:y="73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Изображение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предмета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несколькихплоских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зеркалах.</w:t>
      </w:r>
    </w:p>
    <w:p w14:paraId="59F76CF4">
      <w:pPr>
        <w:framePr w:w="6639" w:wrap="auto" w:vAnchor="margin" w:hAnchor="text" w:x="1822" w:y="73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Изображение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вогнутых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зеркалах.</w:t>
      </w:r>
    </w:p>
    <w:p w14:paraId="5A490B14">
      <w:pPr>
        <w:framePr w:w="6639" w:wrap="auto" w:vAnchor="margin" w:hAnchor="text" w:x="1822" w:y="7326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волоконной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оптики.</w:t>
      </w:r>
    </w:p>
    <w:p w14:paraId="489744DB">
      <w:pPr>
        <w:framePr w:w="6639" w:wrap="auto" w:vAnchor="margin" w:hAnchor="text" w:x="1822" w:y="73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Устройство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фотоаппаратов,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кинопроекторов,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калейдоскопов.</w:t>
      </w:r>
    </w:p>
    <w:p w14:paraId="575089CD">
      <w:pPr>
        <w:framePr w:w="2760" w:wrap="auto" w:vAnchor="margin" w:hAnchor="text" w:x="1702" w:y="8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Лабораторные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работы:</w:t>
      </w:r>
    </w:p>
    <w:p w14:paraId="711378B2">
      <w:pPr>
        <w:framePr w:w="360" w:wrap="auto" w:vAnchor="margin" w:hAnchor="text" w:x="1702" w:y="89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1</w:t>
      </w:r>
    </w:p>
    <w:p w14:paraId="1514437F">
      <w:pPr>
        <w:framePr w:w="360" w:wrap="auto" w:vAnchor="margin" w:hAnchor="text" w:x="1702" w:y="89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2</w:t>
      </w:r>
    </w:p>
    <w:p w14:paraId="1E79D8DE">
      <w:pPr>
        <w:framePr w:w="360" w:wrap="auto" w:vAnchor="margin" w:hAnchor="text" w:x="1702" w:y="89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3</w:t>
      </w:r>
    </w:p>
    <w:p w14:paraId="00E210A7">
      <w:pPr>
        <w:framePr w:w="360" w:wrap="auto" w:vAnchor="margin" w:hAnchor="text" w:x="1702" w:y="89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4</w:t>
      </w:r>
    </w:p>
    <w:p w14:paraId="7118C4AA">
      <w:pPr>
        <w:framePr w:w="8728" w:wrap="auto" w:vAnchor="margin" w:hAnchor="text" w:x="1822" w:y="89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Изготовление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камеры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обскура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исследование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изображения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помощью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модели.</w:t>
      </w:r>
    </w:p>
    <w:p w14:paraId="73955CD5">
      <w:pPr>
        <w:framePr w:w="8728" w:wrap="auto" w:vAnchor="margin" w:hAnchor="text" w:x="1822" w:y="89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Практическое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применение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плоских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зеркал.</w:t>
      </w:r>
    </w:p>
    <w:p w14:paraId="0901CE65">
      <w:pPr>
        <w:framePr w:w="8728" w:wrap="auto" w:vAnchor="margin" w:hAnchor="text" w:x="1822" w:y="89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Практическое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вогнутых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зеркал.</w:t>
      </w:r>
    </w:p>
    <w:p w14:paraId="103D5049">
      <w:pPr>
        <w:framePr w:w="6486" w:wrap="auto" w:vAnchor="margin" w:hAnchor="text" w:x="1822" w:y="98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 xml:space="preserve">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Изготовление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перископа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наблюдения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помощью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модели.</w:t>
      </w:r>
    </w:p>
    <w:p w14:paraId="27DE0D01">
      <w:pPr>
        <w:framePr w:w="5269" w:wrap="auto" w:vAnchor="margin" w:hAnchor="text" w:x="1702" w:y="100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Характеристика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основных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видов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деятельности:</w:t>
      </w:r>
    </w:p>
    <w:p w14:paraId="08328D5F">
      <w:pPr>
        <w:framePr w:w="9591" w:wrap="auto" w:vAnchor="margin" w:hAnchor="text" w:x="1702" w:y="103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Управляют</w:t>
      </w:r>
      <w:r>
        <w:rPr>
          <w:rFonts w:ascii="NGOABI+Times New Roman"/>
          <w:color w:val="000000"/>
          <w:spacing w:val="8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своей</w:t>
      </w:r>
      <w:r>
        <w:rPr>
          <w:rFonts w:ascii="NGOABI+Times New Roman"/>
          <w:color w:val="000000"/>
          <w:spacing w:val="9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познавательной</w:t>
      </w:r>
      <w:r>
        <w:rPr>
          <w:rFonts w:ascii="NGOABI+Times New Roman"/>
          <w:color w:val="000000"/>
          <w:spacing w:val="8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9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учебной</w:t>
      </w:r>
      <w:r>
        <w:rPr>
          <w:rFonts w:ascii="NGOABI+Times New Roman"/>
          <w:color w:val="000000"/>
          <w:spacing w:val="9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деятельностью</w:t>
      </w:r>
      <w:r>
        <w:rPr>
          <w:rFonts w:ascii="NGOABI+Times New Roman"/>
          <w:color w:val="000000"/>
          <w:spacing w:val="8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посредством</w:t>
      </w:r>
      <w:r>
        <w:rPr>
          <w:rFonts w:ascii="NGOABI+Times New Roman"/>
          <w:color w:val="000000"/>
          <w:spacing w:val="8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постановки</w:t>
      </w:r>
    </w:p>
    <w:p w14:paraId="267F5A5B">
      <w:pPr>
        <w:framePr w:w="9591" w:wrap="auto" w:vAnchor="margin" w:hAnchor="text" w:x="1702" w:y="103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целей,</w:t>
      </w:r>
      <w:r>
        <w:rPr>
          <w:rFonts w:ascii="NGOABI+Times New Roman"/>
          <w:color w:val="000000"/>
          <w:spacing w:val="1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планирования,</w:t>
      </w:r>
      <w:r>
        <w:rPr>
          <w:rFonts w:ascii="NGOABI+Times New Roman"/>
          <w:color w:val="000000"/>
          <w:spacing w:val="12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контроля,</w:t>
      </w:r>
      <w:r>
        <w:rPr>
          <w:rFonts w:ascii="NGOABI+Times New Roman"/>
          <w:color w:val="000000"/>
          <w:spacing w:val="1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коррекции</w:t>
      </w:r>
      <w:r>
        <w:rPr>
          <w:rFonts w:ascii="NGOABI+Times New Roman"/>
          <w:color w:val="000000"/>
          <w:spacing w:val="1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своих</w:t>
      </w:r>
      <w:r>
        <w:rPr>
          <w:rFonts w:ascii="NGOABI+Times New Roman"/>
          <w:color w:val="000000"/>
          <w:spacing w:val="1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действий</w:t>
      </w:r>
      <w:r>
        <w:rPr>
          <w:rFonts w:ascii="NGOABI+Times New Roman"/>
          <w:color w:val="000000"/>
          <w:spacing w:val="1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оценки</w:t>
      </w:r>
      <w:r>
        <w:rPr>
          <w:rFonts w:ascii="NGOABI+Times New Roman"/>
          <w:color w:val="000000"/>
          <w:spacing w:val="1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успешности</w:t>
      </w:r>
    </w:p>
    <w:p w14:paraId="2BF93D00">
      <w:pPr>
        <w:framePr w:w="9591" w:wrap="auto" w:vAnchor="margin" w:hAnchor="text" w:x="1702" w:y="103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усвоения.</w:t>
      </w:r>
      <w:r>
        <w:rPr>
          <w:rFonts w:ascii="NGOABI+Times New Roman"/>
          <w:color w:val="000000"/>
          <w:spacing w:val="5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Выделяют</w:t>
      </w:r>
      <w:r>
        <w:rPr>
          <w:rFonts w:ascii="NGOABI+Times New Roman"/>
          <w:color w:val="000000"/>
          <w:spacing w:val="5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5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формулируют</w:t>
      </w:r>
      <w:r>
        <w:rPr>
          <w:rFonts w:ascii="NGOABI+Times New Roman"/>
          <w:color w:val="000000"/>
          <w:spacing w:val="5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познавательную</w:t>
      </w:r>
      <w:r>
        <w:rPr>
          <w:rFonts w:ascii="NGOABI+Times New Roman"/>
          <w:color w:val="000000"/>
          <w:spacing w:val="5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цель.</w:t>
      </w:r>
      <w:r>
        <w:rPr>
          <w:rFonts w:ascii="NGOABI+Times New Roman"/>
          <w:color w:val="000000"/>
          <w:spacing w:val="5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Выделяют</w:t>
      </w:r>
      <w:r>
        <w:rPr>
          <w:rFonts w:ascii="NGOABI+Times New Roman"/>
          <w:color w:val="000000"/>
          <w:spacing w:val="5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количественные</w:t>
      </w:r>
    </w:p>
    <w:p w14:paraId="544AEF0B">
      <w:pPr>
        <w:framePr w:w="9591" w:wrap="auto" w:vAnchor="margin" w:hAnchor="text" w:x="1702" w:y="103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характеристики</w:t>
      </w:r>
      <w:r>
        <w:rPr>
          <w:rFonts w:ascii="NGOABI+Times New Roman"/>
          <w:color w:val="000000"/>
          <w:spacing w:val="14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объектов,</w:t>
      </w:r>
      <w:r>
        <w:rPr>
          <w:rFonts w:ascii="NGOABI+Times New Roman"/>
          <w:color w:val="000000"/>
          <w:spacing w:val="14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заданные</w:t>
      </w:r>
      <w:r>
        <w:rPr>
          <w:rFonts w:ascii="NGOABI+Times New Roman"/>
          <w:color w:val="000000"/>
          <w:spacing w:val="14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словами.</w:t>
      </w:r>
      <w:r>
        <w:rPr>
          <w:rFonts w:ascii="NGOABI+Times New Roman"/>
          <w:color w:val="000000"/>
          <w:spacing w:val="14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Принимают</w:t>
      </w:r>
      <w:r>
        <w:rPr>
          <w:rFonts w:ascii="NGOABI+Times New Roman"/>
          <w:color w:val="000000"/>
          <w:spacing w:val="13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познавательную</w:t>
      </w:r>
      <w:r>
        <w:rPr>
          <w:rFonts w:ascii="NGOABI+Times New Roman"/>
          <w:color w:val="000000"/>
          <w:spacing w:val="14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цель</w:t>
      </w:r>
      <w:r>
        <w:rPr>
          <w:rFonts w:ascii="NGOABI+Times New Roman"/>
          <w:color w:val="000000"/>
          <w:spacing w:val="14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6D593F0B">
      <w:pPr>
        <w:framePr w:w="9591" w:wrap="auto" w:vAnchor="margin" w:hAnchor="text" w:x="1702" w:y="1036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сохраняют</w:t>
      </w:r>
      <w:r>
        <w:rPr>
          <w:rFonts w:ascii="NGOABI+Times New Roman"/>
          <w:color w:val="000000"/>
          <w:spacing w:val="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ее</w:t>
      </w:r>
      <w:r>
        <w:rPr>
          <w:rFonts w:ascii="NGOABI+Times New Roman"/>
          <w:color w:val="000000"/>
          <w:spacing w:val="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</w:t>
      </w:r>
      <w:r>
        <w:rPr>
          <w:rFonts w:ascii="NGOABI+Times New Roman"/>
          <w:color w:val="000000"/>
          <w:spacing w:val="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выполненииучебных</w:t>
      </w:r>
      <w:r>
        <w:rPr>
          <w:rFonts w:ascii="NGOABI+Times New Roman"/>
          <w:color w:val="000000"/>
          <w:spacing w:val="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действий.</w:t>
      </w:r>
      <w:r>
        <w:rPr>
          <w:rFonts w:ascii="NGOABI+Times New Roman"/>
          <w:color w:val="000000"/>
          <w:spacing w:val="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Осознают</w:t>
      </w:r>
      <w:r>
        <w:rPr>
          <w:rFonts w:ascii="NGOABI+Times New Roman"/>
          <w:color w:val="000000"/>
          <w:spacing w:val="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свои</w:t>
      </w:r>
      <w:r>
        <w:rPr>
          <w:rFonts w:ascii="NGOABI+Times New Roman"/>
          <w:color w:val="000000"/>
          <w:spacing w:val="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действия.</w:t>
      </w:r>
      <w:r>
        <w:rPr>
          <w:rFonts w:ascii="NGOABI+Times New Roman"/>
          <w:color w:val="000000"/>
          <w:spacing w:val="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Имеют</w:t>
      </w:r>
      <w:r>
        <w:rPr>
          <w:rFonts w:ascii="NGOABI+Times New Roman"/>
          <w:color w:val="000000"/>
          <w:spacing w:val="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навыки</w:t>
      </w:r>
    </w:p>
    <w:p w14:paraId="0BD53564">
      <w:pPr>
        <w:framePr w:w="9591" w:wrap="auto" w:vAnchor="margin" w:hAnchor="text" w:x="1702" w:y="103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конструктивного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общения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малых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группах.</w:t>
      </w:r>
    </w:p>
    <w:p w14:paraId="1CD5CA6E">
      <w:pPr>
        <w:framePr w:w="2317" w:wrap="auto" w:vAnchor="margin" w:hAnchor="text" w:x="1702" w:y="122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Человек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природа</w:t>
      </w:r>
    </w:p>
    <w:p w14:paraId="58D1DB17">
      <w:pPr>
        <w:framePr w:w="9594" w:wrap="auto" w:vAnchor="margin" w:hAnchor="text" w:x="1702" w:y="12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Автоматика</w:t>
      </w:r>
      <w:r>
        <w:rPr>
          <w:rFonts w:ascii="NGOABI+Times New Roman"/>
          <w:color w:val="000000"/>
          <w:spacing w:val="2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нашей</w:t>
      </w:r>
      <w:r>
        <w:rPr>
          <w:rFonts w:ascii="NGOABI+Times New Roman"/>
          <w:color w:val="000000"/>
          <w:spacing w:val="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жизни.</w:t>
      </w:r>
      <w:r>
        <w:rPr>
          <w:rFonts w:ascii="NGOABI+Times New Roman"/>
          <w:color w:val="000000"/>
          <w:spacing w:val="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Примеры</w:t>
      </w:r>
      <w:r>
        <w:rPr>
          <w:rFonts w:ascii="NGOABI+Times New Roman"/>
          <w:color w:val="000000"/>
          <w:spacing w:val="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использования</w:t>
      </w:r>
      <w:r>
        <w:rPr>
          <w:rFonts w:ascii="NGOABI+Times New Roman"/>
          <w:color w:val="000000"/>
          <w:spacing w:val="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автоматических</w:t>
      </w:r>
      <w:r>
        <w:rPr>
          <w:rFonts w:ascii="NGOABI+Times New Roman"/>
          <w:color w:val="000000"/>
          <w:spacing w:val="3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устройств</w:t>
      </w:r>
      <w:r>
        <w:rPr>
          <w:rFonts w:ascii="NGOABI+Times New Roman"/>
          <w:color w:val="000000"/>
          <w:spacing w:val="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науке,</w:t>
      </w:r>
    </w:p>
    <w:p w14:paraId="0AF38E15">
      <w:pPr>
        <w:framePr w:w="9594" w:wrap="auto" w:vAnchor="margin" w:hAnchor="text" w:x="1702" w:y="12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9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производстве</w:t>
      </w:r>
      <w:r>
        <w:rPr>
          <w:rFonts w:ascii="NGOABI+Times New Roman"/>
          <w:color w:val="000000"/>
          <w:spacing w:val="9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9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10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быту.</w:t>
      </w:r>
      <w:r>
        <w:rPr>
          <w:rFonts w:ascii="NGOABI+Times New Roman"/>
          <w:color w:val="000000"/>
          <w:spacing w:val="10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Средства</w:t>
      </w:r>
      <w:r>
        <w:rPr>
          <w:rFonts w:ascii="NGOABI+Times New Roman"/>
          <w:color w:val="000000"/>
          <w:spacing w:val="9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связи.</w:t>
      </w:r>
      <w:r>
        <w:rPr>
          <w:rFonts w:ascii="NGOABI+Times New Roman"/>
          <w:color w:val="000000"/>
          <w:spacing w:val="10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Радио</w:t>
      </w:r>
      <w:r>
        <w:rPr>
          <w:rFonts w:ascii="NGOABI+Times New Roman"/>
          <w:color w:val="000000"/>
          <w:spacing w:val="9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0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телевидение.</w:t>
      </w:r>
      <w:r>
        <w:rPr>
          <w:rFonts w:ascii="NGOABI+Times New Roman"/>
          <w:color w:val="000000"/>
          <w:spacing w:val="10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Альтернативные</w:t>
      </w:r>
    </w:p>
    <w:p w14:paraId="59283E4D">
      <w:pPr>
        <w:framePr w:w="9594" w:wrap="auto" w:vAnchor="margin" w:hAnchor="text" w:x="1702" w:y="12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источники</w:t>
      </w:r>
      <w:r>
        <w:rPr>
          <w:rFonts w:ascii="NGOABI+Times New Roman"/>
          <w:color w:val="000000"/>
          <w:spacing w:val="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энергии.</w:t>
      </w:r>
      <w:r>
        <w:rPr>
          <w:rFonts w:ascii="NGOABI+Times New Roman"/>
          <w:color w:val="000000"/>
          <w:spacing w:val="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Виды</w:t>
      </w:r>
      <w:r>
        <w:rPr>
          <w:rFonts w:ascii="NGOABI+Times New Roman"/>
          <w:color w:val="000000"/>
          <w:spacing w:val="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электростанций.</w:t>
      </w:r>
      <w:r>
        <w:rPr>
          <w:rFonts w:ascii="NGOABI+Times New Roman"/>
          <w:color w:val="000000"/>
          <w:spacing w:val="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Необходимость</w:t>
      </w:r>
      <w:r>
        <w:rPr>
          <w:rFonts w:ascii="NGOABI+Times New Roman"/>
          <w:color w:val="000000"/>
          <w:spacing w:val="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экономии</w:t>
      </w:r>
      <w:r>
        <w:rPr>
          <w:rFonts w:ascii="NGOABI+Times New Roman"/>
          <w:color w:val="000000"/>
          <w:spacing w:val="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природных</w:t>
      </w:r>
      <w:r>
        <w:rPr>
          <w:rFonts w:ascii="NGOABI+Times New Roman"/>
          <w:color w:val="000000"/>
          <w:spacing w:val="2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ресурсов</w:t>
      </w:r>
    </w:p>
    <w:p w14:paraId="73E61E1E">
      <w:pPr>
        <w:framePr w:w="9594" w:wrap="auto" w:vAnchor="margin" w:hAnchor="text" w:x="1702" w:y="12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5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использования,</w:t>
      </w:r>
      <w:r>
        <w:rPr>
          <w:rFonts w:ascii="NGOABI+Times New Roman"/>
          <w:color w:val="000000"/>
          <w:spacing w:val="5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новых</w:t>
      </w:r>
      <w:r>
        <w:rPr>
          <w:rFonts w:ascii="NGOABI+Times New Roman"/>
          <w:color w:val="000000"/>
          <w:spacing w:val="5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экологичных</w:t>
      </w:r>
      <w:r>
        <w:rPr>
          <w:rFonts w:ascii="NGOABI+Times New Roman"/>
          <w:color w:val="000000"/>
          <w:spacing w:val="5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5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безопасных</w:t>
      </w:r>
      <w:r>
        <w:rPr>
          <w:rFonts w:ascii="NGOABI+Times New Roman"/>
          <w:color w:val="000000"/>
          <w:spacing w:val="5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технологий.</w:t>
      </w:r>
      <w:r>
        <w:rPr>
          <w:rFonts w:ascii="NGOABI+Times New Roman"/>
          <w:color w:val="000000"/>
          <w:spacing w:val="5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Наука</w:t>
      </w:r>
      <w:r>
        <w:rPr>
          <w:rFonts w:ascii="NGOABI+Times New Roman"/>
          <w:color w:val="000000"/>
          <w:spacing w:val="5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5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безопасность</w:t>
      </w:r>
    </w:p>
    <w:p w14:paraId="5BECA0B3">
      <w:pPr>
        <w:framePr w:w="9594" w:wrap="auto" w:vAnchor="margin" w:hAnchor="text" w:x="1702" w:y="12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людей.</w:t>
      </w:r>
    </w:p>
    <w:p w14:paraId="380BF809">
      <w:pPr>
        <w:framePr w:w="9594" w:wrap="auto" w:vAnchor="margin" w:hAnchor="text" w:x="1702" w:y="12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Демонстрации: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NGOABI+Times New Roman"/>
          <w:color w:val="000000"/>
          <w:spacing w:val="0"/>
          <w:sz w:val="24"/>
        </w:rPr>
        <w:t xml:space="preserve">1.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фотоматериалы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слайды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теме.</w:t>
      </w:r>
    </w:p>
    <w:p w14:paraId="1778423F">
      <w:pPr>
        <w:framePr w:w="9594" w:wrap="auto" w:vAnchor="margin" w:hAnchor="text" w:x="1702" w:y="12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Лабораторные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работы: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1.Изучение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действий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средств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связи,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радио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телевидения.</w:t>
      </w:r>
    </w:p>
    <w:p w14:paraId="63F3BFDA">
      <w:pPr>
        <w:framePr w:w="9594" w:wrap="auto" w:vAnchor="margin" w:hAnchor="text" w:x="1702" w:y="12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Характеристика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основных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видов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деятельности:</w:t>
      </w:r>
    </w:p>
    <w:p w14:paraId="31B1833F">
      <w:pPr>
        <w:framePr w:w="9588" w:wrap="auto" w:vAnchor="margin" w:hAnchor="text" w:x="1702" w:y="147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Самостоятельно</w:t>
      </w:r>
      <w:r>
        <w:rPr>
          <w:rFonts w:ascii="NGOABI+Times New Roman"/>
          <w:color w:val="000000"/>
          <w:spacing w:val="19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формулируют</w:t>
      </w:r>
      <w:r>
        <w:rPr>
          <w:rFonts w:ascii="NGOABI+Times New Roman"/>
          <w:color w:val="000000"/>
          <w:spacing w:val="19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познавательную</w:t>
      </w:r>
      <w:r>
        <w:rPr>
          <w:rFonts w:ascii="NGOABI+Times New Roman"/>
          <w:color w:val="000000"/>
          <w:spacing w:val="1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задачу.</w:t>
      </w:r>
      <w:r>
        <w:rPr>
          <w:rFonts w:ascii="NGOABI+Times New Roman"/>
          <w:color w:val="000000"/>
          <w:spacing w:val="19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Умеют</w:t>
      </w:r>
      <w:r>
        <w:rPr>
          <w:rFonts w:ascii="NGOABI+Times New Roman"/>
          <w:color w:val="000000"/>
          <w:spacing w:val="19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(или</w:t>
      </w:r>
      <w:r>
        <w:rPr>
          <w:rFonts w:ascii="NGOABI+Times New Roman"/>
          <w:color w:val="000000"/>
          <w:spacing w:val="19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развивают)</w:t>
      </w:r>
    </w:p>
    <w:p w14:paraId="40C8D81D">
      <w:pPr>
        <w:framePr w:w="9588" w:wrap="auto" w:vAnchor="margin" w:hAnchor="text" w:x="1702" w:y="147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способность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помощью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вопросов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добывать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недостающую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информацию.</w:t>
      </w:r>
    </w:p>
    <w:p w14:paraId="2E0B4221">
      <w:pPr>
        <w:framePr w:w="352" w:wrap="auto" w:vAnchor="margin" w:hAnchor="text" w:x="10949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</w:p>
    <w:p w14:paraId="625B6A9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82.65pt;margin-top:47.75pt;height:747.2pt;width:47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842F68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76C7ECF">
      <w:pPr>
        <w:framePr w:w="360" w:wrap="auto" w:vAnchor="margin" w:hAnchor="text" w:x="1702" w:y="9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</w:t>
      </w:r>
    </w:p>
    <w:p w14:paraId="250639F5">
      <w:pPr>
        <w:framePr w:w="846" w:wrap="auto" w:vAnchor="margin" w:hAnchor="text" w:x="1882" w:y="9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класс</w:t>
      </w:r>
    </w:p>
    <w:p w14:paraId="7B3CCC8B">
      <w:pPr>
        <w:framePr w:w="1597" w:wrap="auto" w:vAnchor="margin" w:hAnchor="text" w:x="1702" w:y="15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Кинематика</w:t>
      </w:r>
    </w:p>
    <w:p w14:paraId="6C3F3E7A">
      <w:pPr>
        <w:framePr w:w="9594" w:wrap="auto" w:vAnchor="margin" w:hAnchor="text" w:x="1702" w:y="18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Способы</w:t>
      </w:r>
      <w:r>
        <w:rPr>
          <w:rFonts w:ascii="NGOABI+Times New Roman"/>
          <w:color w:val="000000"/>
          <w:spacing w:val="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описания</w:t>
      </w:r>
      <w:r>
        <w:rPr>
          <w:rFonts w:ascii="NGOABI+Times New Roman"/>
          <w:color w:val="000000"/>
          <w:spacing w:val="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механического</w:t>
      </w:r>
      <w:r>
        <w:rPr>
          <w:rFonts w:ascii="NGOABI+Times New Roman"/>
          <w:color w:val="000000"/>
          <w:spacing w:val="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движения.</w:t>
      </w:r>
      <w:r>
        <w:rPr>
          <w:rFonts w:ascii="NGOABI+Times New Roman"/>
          <w:color w:val="000000"/>
          <w:spacing w:val="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Система</w:t>
      </w:r>
      <w:r>
        <w:rPr>
          <w:rFonts w:ascii="NGOABI+Times New Roman"/>
          <w:color w:val="000000"/>
          <w:spacing w:val="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отсчета.</w:t>
      </w:r>
      <w:r>
        <w:rPr>
          <w:rFonts w:ascii="NGOABI+Times New Roman"/>
          <w:color w:val="000000"/>
          <w:spacing w:val="1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Прямолинейное</w:t>
      </w:r>
      <w:r>
        <w:rPr>
          <w:rFonts w:ascii="NGOABI+Times New Roman"/>
          <w:color w:val="000000"/>
          <w:spacing w:val="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движение.</w:t>
      </w:r>
    </w:p>
    <w:p w14:paraId="1FB4AA5A">
      <w:pPr>
        <w:framePr w:w="9594" w:wrap="auto" w:vAnchor="margin" w:hAnchor="text" w:x="1702" w:y="18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Прямолинейное</w:t>
      </w:r>
      <w:r>
        <w:rPr>
          <w:rFonts w:ascii="NGOABI+Times New Roman"/>
          <w:color w:val="000000"/>
          <w:spacing w:val="9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равномерное</w:t>
      </w:r>
      <w:r>
        <w:rPr>
          <w:rFonts w:ascii="NGOABI+Times New Roman"/>
          <w:color w:val="000000"/>
          <w:spacing w:val="9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движение</w:t>
      </w:r>
      <w:r>
        <w:rPr>
          <w:rFonts w:ascii="NGOABI+Times New Roman"/>
          <w:color w:val="000000"/>
          <w:spacing w:val="9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8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плоскости.</w:t>
      </w:r>
      <w:r>
        <w:rPr>
          <w:rFonts w:ascii="NGOABI+Times New Roman"/>
          <w:color w:val="000000"/>
          <w:spacing w:val="9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Перемещение</w:t>
      </w:r>
      <w:r>
        <w:rPr>
          <w:rFonts w:ascii="NGOABI+Times New Roman"/>
          <w:color w:val="000000"/>
          <w:spacing w:val="9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9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скорость</w:t>
      </w:r>
      <w:r>
        <w:rPr>
          <w:rFonts w:ascii="NGOABI+Times New Roman"/>
          <w:color w:val="000000"/>
          <w:spacing w:val="9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при</w:t>
      </w:r>
    </w:p>
    <w:p w14:paraId="3F1ACA4D">
      <w:pPr>
        <w:framePr w:w="9594" w:wrap="auto" w:vAnchor="margin" w:hAnchor="text" w:x="1702" w:y="18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равномерном</w:t>
      </w:r>
      <w:r>
        <w:rPr>
          <w:rFonts w:ascii="NGOABI+Times New Roman"/>
          <w:color w:val="000000"/>
          <w:spacing w:val="1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прямолинейном</w:t>
      </w:r>
      <w:r>
        <w:rPr>
          <w:rFonts w:ascii="NGOABI+Times New Roman"/>
          <w:color w:val="000000"/>
          <w:spacing w:val="1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движении</w:t>
      </w:r>
      <w:r>
        <w:rPr>
          <w:rFonts w:ascii="NGOABI+Times New Roman"/>
          <w:color w:val="000000"/>
          <w:spacing w:val="1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12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плоскости.</w:t>
      </w:r>
      <w:r>
        <w:rPr>
          <w:rFonts w:ascii="NGOABI+Times New Roman"/>
          <w:color w:val="000000"/>
          <w:spacing w:val="1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Относительность</w:t>
      </w:r>
      <w:r>
        <w:rPr>
          <w:rFonts w:ascii="NGOABI+Times New Roman"/>
          <w:color w:val="000000"/>
          <w:spacing w:val="1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движения.</w:t>
      </w:r>
    </w:p>
    <w:p w14:paraId="78312480">
      <w:pPr>
        <w:framePr w:w="9594" w:wrap="auto" w:vAnchor="margin" w:hAnchor="text" w:x="1702" w:y="18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Сложение</w:t>
      </w:r>
      <w:r>
        <w:rPr>
          <w:rFonts w:ascii="NGOABI+Times New Roman"/>
          <w:color w:val="000000"/>
          <w:spacing w:val="10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движений.</w:t>
      </w:r>
      <w:r>
        <w:rPr>
          <w:rFonts w:ascii="NGOABI+Times New Roman"/>
          <w:color w:val="000000"/>
          <w:spacing w:val="10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Принцип</w:t>
      </w:r>
      <w:r>
        <w:rPr>
          <w:rFonts w:ascii="NGOABI+Times New Roman"/>
          <w:color w:val="000000"/>
          <w:spacing w:val="1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независимости</w:t>
      </w:r>
      <w:r>
        <w:rPr>
          <w:rFonts w:ascii="NGOABI+Times New Roman"/>
          <w:color w:val="000000"/>
          <w:spacing w:val="1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движений.</w:t>
      </w:r>
      <w:r>
        <w:rPr>
          <w:rFonts w:ascii="NGOABI+Times New Roman"/>
          <w:color w:val="000000"/>
          <w:spacing w:val="1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Криволинейное</w:t>
      </w:r>
      <w:r>
        <w:rPr>
          <w:rFonts w:ascii="NGOABI+Times New Roman"/>
          <w:color w:val="000000"/>
          <w:spacing w:val="10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движение.</w:t>
      </w:r>
    </w:p>
    <w:p w14:paraId="5048BED4">
      <w:pPr>
        <w:framePr w:w="9594" w:wrap="auto" w:vAnchor="margin" w:hAnchor="text" w:x="1702" w:y="18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Движение</w:t>
      </w:r>
      <w:r>
        <w:rPr>
          <w:rFonts w:ascii="NGOABI+Times New Roman"/>
          <w:color w:val="000000"/>
          <w:spacing w:val="13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тела,</w:t>
      </w:r>
      <w:r>
        <w:rPr>
          <w:rFonts w:ascii="NGOABI+Times New Roman"/>
          <w:color w:val="000000"/>
          <w:spacing w:val="13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брошенного</w:t>
      </w:r>
      <w:r>
        <w:rPr>
          <w:rFonts w:ascii="NGOABI+Times New Roman"/>
          <w:color w:val="000000"/>
          <w:spacing w:val="13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под</w:t>
      </w:r>
      <w:r>
        <w:rPr>
          <w:rFonts w:ascii="NGOABI+Times New Roman"/>
          <w:color w:val="000000"/>
          <w:spacing w:val="14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углом</w:t>
      </w:r>
      <w:r>
        <w:rPr>
          <w:rFonts w:ascii="NGOABI+Times New Roman"/>
          <w:color w:val="000000"/>
          <w:spacing w:val="14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</w:t>
      </w:r>
      <w:r>
        <w:rPr>
          <w:rFonts w:ascii="NGOABI+Times New Roman"/>
          <w:color w:val="000000"/>
          <w:spacing w:val="14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горизонту.</w:t>
      </w:r>
      <w:r>
        <w:rPr>
          <w:rFonts w:ascii="NGOABI+Times New Roman"/>
          <w:color w:val="000000"/>
          <w:spacing w:val="13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Равномерное</w:t>
      </w:r>
      <w:r>
        <w:rPr>
          <w:rFonts w:ascii="NGOABI+Times New Roman"/>
          <w:color w:val="000000"/>
          <w:spacing w:val="13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движение</w:t>
      </w:r>
      <w:r>
        <w:rPr>
          <w:rFonts w:ascii="NGOABI+Times New Roman"/>
          <w:color w:val="000000"/>
          <w:spacing w:val="13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</w:p>
    <w:p w14:paraId="3D4E5971">
      <w:pPr>
        <w:framePr w:w="9594" w:wrap="auto" w:vAnchor="margin" w:hAnchor="text" w:x="1702" w:y="18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окружности.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Угловая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скорость.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Период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частота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вращения.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Скорость</w:t>
      </w:r>
    </w:p>
    <w:p w14:paraId="22B7E253">
      <w:pPr>
        <w:framePr w:w="9594" w:wrap="auto" w:vAnchor="margin" w:hAnchor="text" w:x="1702" w:y="18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ускорение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равномерном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окружности.</w:t>
      </w:r>
    </w:p>
    <w:p w14:paraId="5B5DF5E5">
      <w:pPr>
        <w:framePr w:w="8069" w:wrap="auto" w:vAnchor="margin" w:hAnchor="text" w:x="1702" w:y="37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Лабораторные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работы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(с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использованием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оборудования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«Точка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роста»</w:t>
      </w:r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i/>
          <w:color w:val="000000"/>
          <w:spacing w:val="0"/>
          <w:sz w:val="24"/>
        </w:rPr>
        <w:t>:</w:t>
      </w:r>
    </w:p>
    <w:p w14:paraId="28B8AA9D">
      <w:pPr>
        <w:framePr w:w="360" w:wrap="auto" w:vAnchor="margin" w:hAnchor="text" w:x="2062" w:y="40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3E7846E">
      <w:pPr>
        <w:framePr w:w="360" w:wrap="auto" w:vAnchor="margin" w:hAnchor="text" w:x="2062" w:y="40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7D88A9B">
      <w:pPr>
        <w:framePr w:w="5307" w:wrap="auto" w:vAnchor="margin" w:hAnchor="text" w:x="2182" w:y="40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Изучение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свободно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падающего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тела.</w:t>
      </w:r>
    </w:p>
    <w:p w14:paraId="31BEB22E">
      <w:pPr>
        <w:framePr w:w="5307" w:wrap="auto" w:vAnchor="margin" w:hAnchor="text" w:x="2182" w:y="40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Изучение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окружности.</w:t>
      </w:r>
    </w:p>
    <w:p w14:paraId="4769012A">
      <w:pPr>
        <w:framePr w:w="6256" w:wrap="auto" w:vAnchor="margin" w:hAnchor="text" w:x="1702" w:y="45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Примерные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темы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проектных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и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исследовательских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работ:</w:t>
      </w:r>
    </w:p>
    <w:p w14:paraId="69B1040C">
      <w:pPr>
        <w:framePr w:w="360" w:wrap="auto" w:vAnchor="margin" w:hAnchor="text" w:x="2062" w:y="48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B817F1D">
      <w:pPr>
        <w:framePr w:w="9109" w:wrap="auto" w:vAnchor="margin" w:hAnchor="text" w:x="2182" w:y="48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Определение</w:t>
      </w:r>
      <w:r>
        <w:rPr>
          <w:rFonts w:ascii="NGOABI+Times New Roman"/>
          <w:color w:val="000000"/>
          <w:spacing w:val="9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скорости</w:t>
      </w:r>
      <w:r>
        <w:rPr>
          <w:rFonts w:ascii="NGOABI+Times New Roman"/>
          <w:color w:val="000000"/>
          <w:spacing w:val="9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равномерного</w:t>
      </w:r>
      <w:r>
        <w:rPr>
          <w:rFonts w:ascii="NGOABI+Times New Roman"/>
          <w:color w:val="000000"/>
          <w:spacing w:val="9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движения</w:t>
      </w:r>
      <w:r>
        <w:rPr>
          <w:rFonts w:ascii="NGOABI+Times New Roman"/>
          <w:color w:val="000000"/>
          <w:spacing w:val="9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при</w:t>
      </w:r>
      <w:r>
        <w:rPr>
          <w:rFonts w:ascii="NGOABI+Times New Roman"/>
          <w:color w:val="000000"/>
          <w:spacing w:val="10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использовании</w:t>
      </w:r>
      <w:r>
        <w:rPr>
          <w:rFonts w:ascii="NGOABI+Times New Roman"/>
          <w:color w:val="000000"/>
          <w:spacing w:val="9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тренажера</w:t>
      </w:r>
    </w:p>
    <w:p w14:paraId="0DD1F23F">
      <w:pPr>
        <w:framePr w:w="9109" w:wrap="auto" w:vAnchor="margin" w:hAnchor="text" w:x="2182" w:y="4842"/>
        <w:widowControl w:val="0"/>
        <w:autoSpaceDE w:val="0"/>
        <w:autoSpaceDN w:val="0"/>
        <w:spacing w:before="10" w:after="0" w:line="266" w:lineRule="exact"/>
        <w:ind w:left="355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беговая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дорожка».</w:t>
      </w:r>
    </w:p>
    <w:p w14:paraId="46255A93">
      <w:pPr>
        <w:framePr w:w="360" w:wrap="auto" w:vAnchor="margin" w:hAnchor="text" w:x="2422" w:y="5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«</w:t>
      </w:r>
    </w:p>
    <w:p w14:paraId="24BB825B">
      <w:pPr>
        <w:framePr w:w="360" w:wrap="auto" w:vAnchor="margin" w:hAnchor="text" w:x="2062" w:y="5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2C30DD7">
      <w:pPr>
        <w:framePr w:w="9111" w:wrap="auto" w:vAnchor="margin" w:hAnchor="text" w:x="2182" w:y="5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Историческая</w:t>
      </w:r>
      <w:r>
        <w:rPr>
          <w:rFonts w:ascii="NGOABI+Times New Roman"/>
          <w:color w:val="000000"/>
          <w:spacing w:val="18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реконструкция</w:t>
      </w:r>
      <w:r>
        <w:rPr>
          <w:rFonts w:ascii="NGOABI+Times New Roman"/>
          <w:color w:val="000000"/>
          <w:spacing w:val="18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</w:t>
      </w:r>
      <w:r>
        <w:rPr>
          <w:rFonts w:ascii="NGOABI+Times New Roman"/>
          <w:color w:val="000000"/>
          <w:spacing w:val="17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Галилея</w:t>
      </w:r>
      <w:r>
        <w:rPr>
          <w:rFonts w:ascii="NGOABI+Times New Roman"/>
          <w:color w:val="000000"/>
          <w:spacing w:val="18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17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определению</w:t>
      </w:r>
      <w:r>
        <w:rPr>
          <w:rFonts w:ascii="NGOABI+Times New Roman"/>
          <w:color w:val="000000"/>
          <w:spacing w:val="18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ускорения</w:t>
      </w:r>
    </w:p>
    <w:p w14:paraId="34A100E6">
      <w:pPr>
        <w:framePr w:w="9111" w:wrap="auto" w:vAnchor="margin" w:hAnchor="text" w:x="2182" w:y="5394"/>
        <w:widowControl w:val="0"/>
        <w:autoSpaceDE w:val="0"/>
        <w:autoSpaceDN w:val="0"/>
        <w:spacing w:before="10" w:after="0" w:line="266" w:lineRule="exact"/>
        <w:ind w:left="24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свободного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падения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тел.</w:t>
      </w:r>
    </w:p>
    <w:p w14:paraId="66C7592B">
      <w:pPr>
        <w:framePr w:w="360" w:wrap="auto" w:vAnchor="margin" w:hAnchor="text" w:x="2062" w:y="59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59BBD9CB">
      <w:pPr>
        <w:framePr w:w="360" w:wrap="auto" w:vAnchor="margin" w:hAnchor="text" w:x="2062" w:y="59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A914262">
      <w:pPr>
        <w:framePr w:w="360" w:wrap="auto" w:vAnchor="margin" w:hAnchor="text" w:x="2062" w:y="59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589A7604">
      <w:pPr>
        <w:framePr w:w="7421" w:wrap="auto" w:vAnchor="margin" w:hAnchor="text" w:x="2182" w:y="59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Принципы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измерения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скоростей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ускорений.</w:t>
      </w:r>
    </w:p>
    <w:p w14:paraId="0A752FF0">
      <w:pPr>
        <w:framePr w:w="7421" w:wrap="auto" w:vAnchor="margin" w:hAnchor="text" w:x="2182" w:y="59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Применение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свободного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падения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измерения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реакции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человека.</w:t>
      </w:r>
    </w:p>
    <w:p w14:paraId="5EAC0E0E">
      <w:pPr>
        <w:framePr w:w="7421" w:wrap="auto" w:vAnchor="margin" w:hAnchor="text" w:x="2182" w:y="59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Расчет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траектории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персонажей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рассказов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Р.Распэ.</w:t>
      </w:r>
    </w:p>
    <w:p w14:paraId="3B297433">
      <w:pPr>
        <w:framePr w:w="9592" w:wrap="auto" w:vAnchor="margin" w:hAnchor="text" w:x="1702" w:y="67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Характеристика</w:t>
      </w:r>
      <w:r>
        <w:rPr>
          <w:rFonts w:ascii="Times New Roman"/>
          <w:i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основных</w:t>
      </w:r>
      <w:r>
        <w:rPr>
          <w:rFonts w:ascii="Times New Roman"/>
          <w:i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видов</w:t>
      </w:r>
      <w:r>
        <w:rPr>
          <w:rFonts w:ascii="Times New Roman"/>
          <w:i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деятельности: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чтение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9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текста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статей</w:t>
      </w:r>
    </w:p>
    <w:p w14:paraId="6CF649EA">
      <w:pPr>
        <w:framePr w:w="9592" w:wrap="auto" w:vAnchor="margin" w:hAnchor="text" w:x="1702" w:y="67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сайтов,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докладов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презентаций,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составление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задач,</w:t>
      </w:r>
    </w:p>
    <w:p w14:paraId="2F285305">
      <w:pPr>
        <w:framePr w:w="9592" w:wrap="auto" w:vAnchor="margin" w:hAnchor="text" w:x="1702" w:y="67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(подготовка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ОГЭ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физике).</w:t>
      </w:r>
    </w:p>
    <w:p w14:paraId="681CC361">
      <w:pPr>
        <w:framePr w:w="1362" w:wrap="auto" w:vAnchor="margin" w:hAnchor="text" w:x="1702" w:y="78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Динамика</w:t>
      </w:r>
    </w:p>
    <w:p w14:paraId="5307C92E">
      <w:pPr>
        <w:framePr w:w="9591" w:wrap="auto" w:vAnchor="margin" w:hAnchor="text" w:x="1702" w:y="81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Инерциальные</w:t>
      </w:r>
      <w:r>
        <w:rPr>
          <w:rFonts w:ascii="NGOABI+Times New Roman"/>
          <w:color w:val="000000"/>
          <w:spacing w:val="3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системы</w:t>
      </w:r>
      <w:r>
        <w:rPr>
          <w:rFonts w:ascii="NGOABI+Times New Roman"/>
          <w:color w:val="000000"/>
          <w:spacing w:val="4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отсчета.</w:t>
      </w:r>
      <w:r>
        <w:rPr>
          <w:rFonts w:ascii="NGOABI+Times New Roman"/>
          <w:color w:val="000000"/>
          <w:spacing w:val="4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Сила.</w:t>
      </w:r>
      <w:r>
        <w:rPr>
          <w:rFonts w:ascii="NGOABI+Times New Roman"/>
          <w:color w:val="000000"/>
          <w:spacing w:val="4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Законы</w:t>
      </w:r>
      <w:r>
        <w:rPr>
          <w:rFonts w:ascii="NGOABI+Times New Roman"/>
          <w:color w:val="000000"/>
          <w:spacing w:val="4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Ньютона.</w:t>
      </w:r>
      <w:r>
        <w:rPr>
          <w:rFonts w:ascii="NGOABI+Times New Roman"/>
          <w:color w:val="000000"/>
          <w:spacing w:val="4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Движение</w:t>
      </w:r>
      <w:r>
        <w:rPr>
          <w:rFonts w:ascii="NGOABI+Times New Roman"/>
          <w:color w:val="000000"/>
          <w:spacing w:val="4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тела</w:t>
      </w:r>
      <w:r>
        <w:rPr>
          <w:rFonts w:ascii="NGOABI+Times New Roman"/>
          <w:color w:val="000000"/>
          <w:spacing w:val="4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под</w:t>
      </w:r>
      <w:r>
        <w:rPr>
          <w:rFonts w:ascii="NGOABI+Times New Roman"/>
          <w:color w:val="000000"/>
          <w:spacing w:val="4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действием</w:t>
      </w:r>
    </w:p>
    <w:p w14:paraId="150A1596">
      <w:pPr>
        <w:framePr w:w="9591" w:wrap="auto" w:vAnchor="margin" w:hAnchor="text" w:x="1702" w:y="81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нескольких</w:t>
      </w:r>
      <w:r>
        <w:rPr>
          <w:rFonts w:ascii="NGOABI+Times New Roman"/>
          <w:color w:val="000000"/>
          <w:spacing w:val="5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сил.</w:t>
      </w:r>
      <w:r>
        <w:rPr>
          <w:rFonts w:ascii="NGOABI+Times New Roman"/>
          <w:color w:val="000000"/>
          <w:spacing w:val="5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Движение</w:t>
      </w:r>
      <w:r>
        <w:rPr>
          <w:rFonts w:ascii="NGOABI+Times New Roman"/>
          <w:color w:val="000000"/>
          <w:spacing w:val="5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системы</w:t>
      </w:r>
      <w:r>
        <w:rPr>
          <w:rFonts w:ascii="NGOABI+Times New Roman"/>
          <w:color w:val="000000"/>
          <w:spacing w:val="5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связанных</w:t>
      </w:r>
      <w:r>
        <w:rPr>
          <w:rFonts w:ascii="NGOABI+Times New Roman"/>
          <w:color w:val="000000"/>
          <w:spacing w:val="5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тел.</w:t>
      </w:r>
      <w:r>
        <w:rPr>
          <w:rFonts w:ascii="NGOABI+Times New Roman"/>
          <w:color w:val="000000"/>
          <w:spacing w:val="5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Динамика</w:t>
      </w:r>
      <w:r>
        <w:rPr>
          <w:rFonts w:ascii="NGOABI+Times New Roman"/>
          <w:color w:val="000000"/>
          <w:spacing w:val="5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равномерного</w:t>
      </w:r>
      <w:r>
        <w:rPr>
          <w:rFonts w:ascii="NGOABI+Times New Roman"/>
          <w:color w:val="000000"/>
          <w:spacing w:val="5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движения</w:t>
      </w:r>
    </w:p>
    <w:p w14:paraId="4D0D26F9">
      <w:pPr>
        <w:framePr w:w="9591" w:wrap="auto" w:vAnchor="margin" w:hAnchor="text" w:x="1702" w:y="81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материальной</w:t>
      </w:r>
      <w:r>
        <w:rPr>
          <w:rFonts w:ascii="NGOABI+Times New Roman"/>
          <w:color w:val="000000"/>
          <w:spacing w:val="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точки</w:t>
      </w:r>
      <w:r>
        <w:rPr>
          <w:rFonts w:ascii="NGOABI+Times New Roman"/>
          <w:color w:val="000000"/>
          <w:spacing w:val="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1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окружности.</w:t>
      </w:r>
      <w:r>
        <w:rPr>
          <w:rFonts w:ascii="NGOABI+Times New Roman"/>
          <w:color w:val="000000"/>
          <w:spacing w:val="1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Классы</w:t>
      </w:r>
      <w:r>
        <w:rPr>
          <w:rFonts w:ascii="NGOABI+Times New Roman"/>
          <w:color w:val="000000"/>
          <w:spacing w:val="2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сил.</w:t>
      </w:r>
      <w:r>
        <w:rPr>
          <w:rFonts w:ascii="NGOABI+Times New Roman"/>
          <w:color w:val="000000"/>
          <w:spacing w:val="1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Закон</w:t>
      </w:r>
      <w:r>
        <w:rPr>
          <w:rFonts w:ascii="NGOABI+Times New Roman"/>
          <w:color w:val="000000"/>
          <w:spacing w:val="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всемирного</w:t>
      </w:r>
      <w:r>
        <w:rPr>
          <w:rFonts w:ascii="NGOABI+Times New Roman"/>
          <w:color w:val="000000"/>
          <w:spacing w:val="1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тяготения.</w:t>
      </w:r>
      <w:r>
        <w:rPr>
          <w:rFonts w:ascii="NGOABI+Times New Roman"/>
          <w:color w:val="000000"/>
          <w:spacing w:val="1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Движение</w:t>
      </w:r>
    </w:p>
    <w:p w14:paraId="42C4DAB7">
      <w:pPr>
        <w:framePr w:w="9591" w:wrap="auto" w:vAnchor="margin" w:hAnchor="text" w:x="1702" w:y="81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планет.</w:t>
      </w:r>
      <w:r>
        <w:rPr>
          <w:rFonts w:ascii="NGOABI+Times New Roman"/>
          <w:color w:val="000000"/>
          <w:spacing w:val="2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Искусственные</w:t>
      </w:r>
      <w:r>
        <w:rPr>
          <w:rFonts w:ascii="NGOABI+Times New Roman"/>
          <w:color w:val="000000"/>
          <w:spacing w:val="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спутники.Солнечная</w:t>
      </w:r>
      <w:r>
        <w:rPr>
          <w:rFonts w:ascii="NGOABI+Times New Roman"/>
          <w:color w:val="000000"/>
          <w:spacing w:val="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система.</w:t>
      </w:r>
      <w:r>
        <w:rPr>
          <w:rFonts w:ascii="NGOABI+Times New Roman"/>
          <w:color w:val="000000"/>
          <w:spacing w:val="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История</w:t>
      </w:r>
      <w:r>
        <w:rPr>
          <w:rFonts w:ascii="NGOABI+Times New Roman"/>
          <w:color w:val="000000"/>
          <w:spacing w:val="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развития</w:t>
      </w:r>
      <w:r>
        <w:rPr>
          <w:rFonts w:ascii="NGOABI+Times New Roman"/>
          <w:color w:val="000000"/>
          <w:spacing w:val="2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представлений</w:t>
      </w:r>
      <w:r>
        <w:rPr>
          <w:rFonts w:ascii="NGOABI+Times New Roman"/>
          <w:color w:val="000000"/>
          <w:spacing w:val="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</w:t>
      </w:r>
    </w:p>
    <w:p w14:paraId="42CD9343">
      <w:pPr>
        <w:framePr w:w="9591" w:wrap="auto" w:vAnchor="margin" w:hAnchor="text" w:x="1702" w:y="81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Вселенной.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Строение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эволюция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Вселенной.</w:t>
      </w:r>
    </w:p>
    <w:p w14:paraId="513A8BB4">
      <w:pPr>
        <w:framePr w:w="8069" w:wrap="auto" w:vAnchor="margin" w:hAnchor="text" w:x="1702" w:y="9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Лабораторные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работы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(с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использованием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оборудования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«Точка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роста»</w:t>
      </w:r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i/>
          <w:color w:val="000000"/>
          <w:spacing w:val="0"/>
          <w:sz w:val="24"/>
        </w:rPr>
        <w:t>:</w:t>
      </w:r>
    </w:p>
    <w:p w14:paraId="20847047">
      <w:pPr>
        <w:framePr w:w="360" w:wrap="auto" w:vAnchor="margin" w:hAnchor="text" w:x="2062" w:y="98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4552F27">
      <w:pPr>
        <w:framePr w:w="360" w:wrap="auto" w:vAnchor="margin" w:hAnchor="text" w:x="2062" w:y="98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E507B27">
      <w:pPr>
        <w:framePr w:w="9109" w:wrap="auto" w:vAnchor="margin" w:hAnchor="text" w:x="2182" w:y="98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Измерение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массы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тела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использованием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векторного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разложения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силы.</w:t>
      </w:r>
    </w:p>
    <w:p w14:paraId="43B9624B">
      <w:pPr>
        <w:framePr w:w="9109" w:wrap="auto" w:vAnchor="margin" w:hAnchor="text" w:x="2182" w:y="98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Изучение</w:t>
      </w:r>
      <w:r>
        <w:rPr>
          <w:rFonts w:ascii="NGOABI+Times New Roman"/>
          <w:color w:val="000000"/>
          <w:spacing w:val="1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кинематики</w:t>
      </w:r>
      <w:r>
        <w:rPr>
          <w:rFonts w:ascii="NGOABI+Times New Roman"/>
          <w:color w:val="000000"/>
          <w:spacing w:val="11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1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динамики</w:t>
      </w:r>
      <w:r>
        <w:rPr>
          <w:rFonts w:ascii="NGOABI+Times New Roman"/>
          <w:color w:val="000000"/>
          <w:spacing w:val="11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равноускоренного</w:t>
      </w:r>
      <w:r>
        <w:rPr>
          <w:rFonts w:ascii="NGOABI+Times New Roman"/>
          <w:color w:val="000000"/>
          <w:spacing w:val="1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движения</w:t>
      </w:r>
      <w:r>
        <w:rPr>
          <w:rFonts w:ascii="NGOABI+Times New Roman"/>
          <w:color w:val="000000"/>
          <w:spacing w:val="11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(на</w:t>
      </w:r>
      <w:r>
        <w:rPr>
          <w:rFonts w:ascii="NGOABI+Times New Roman"/>
          <w:color w:val="000000"/>
          <w:spacing w:val="1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примере</w:t>
      </w:r>
    </w:p>
    <w:p w14:paraId="168A0D06">
      <w:pPr>
        <w:framePr w:w="9109" w:wrap="auto" w:vAnchor="margin" w:hAnchor="text" w:x="2182" w:y="9808"/>
        <w:widowControl w:val="0"/>
        <w:autoSpaceDE w:val="0"/>
        <w:autoSpaceDN w:val="0"/>
        <w:spacing w:before="10" w:after="0" w:line="266" w:lineRule="exact"/>
        <w:ind w:left="24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машины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Атвуда).</w:t>
      </w:r>
    </w:p>
    <w:p w14:paraId="56DD4109">
      <w:pPr>
        <w:framePr w:w="360" w:wrap="auto" w:vAnchor="margin" w:hAnchor="text" w:x="2062" w:y="106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1854E138">
      <w:pPr>
        <w:framePr w:w="3548" w:wrap="auto" w:vAnchor="margin" w:hAnchor="text" w:x="2182" w:y="106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Изучение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трения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скольжения.</w:t>
      </w:r>
    </w:p>
    <w:p w14:paraId="4035ABAD">
      <w:pPr>
        <w:framePr w:w="6256" w:wrap="auto" w:vAnchor="margin" w:hAnchor="text" w:x="1702" w:y="109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Примерные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темы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проектных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и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исследовательских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работ:</w:t>
      </w:r>
    </w:p>
    <w:p w14:paraId="7CBC5003">
      <w:pPr>
        <w:framePr w:w="360" w:wrap="auto" w:vAnchor="margin" w:hAnchor="text" w:x="2062" w:y="111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F958503">
      <w:pPr>
        <w:framePr w:w="9110" w:wrap="auto" w:vAnchor="margin" w:hAnchor="text" w:x="2182" w:y="111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Историческая</w:t>
      </w:r>
      <w:r>
        <w:rPr>
          <w:rFonts w:ascii="NGOABI+Times New Roman"/>
          <w:color w:val="000000"/>
          <w:spacing w:val="14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реконструкция</w:t>
      </w:r>
      <w:r>
        <w:rPr>
          <w:rFonts w:ascii="NGOABI+Times New Roman"/>
          <w:color w:val="000000"/>
          <w:spacing w:val="14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</w:t>
      </w:r>
      <w:r>
        <w:rPr>
          <w:rFonts w:ascii="NGOABI+Times New Roman"/>
          <w:color w:val="000000"/>
          <w:spacing w:val="14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Кулона</w:t>
      </w:r>
      <w:r>
        <w:rPr>
          <w:rFonts w:ascii="NGOABI+Times New Roman"/>
          <w:color w:val="000000"/>
          <w:spacing w:val="14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4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Амонтона</w:t>
      </w:r>
      <w:r>
        <w:rPr>
          <w:rFonts w:ascii="NGOABI+Times New Roman"/>
          <w:color w:val="000000"/>
          <w:spacing w:val="14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13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определению</w:t>
      </w:r>
    </w:p>
    <w:p w14:paraId="0171965A">
      <w:pPr>
        <w:framePr w:w="9110" w:wrap="auto" w:vAnchor="margin" w:hAnchor="text" w:x="2182" w:y="11188"/>
        <w:widowControl w:val="0"/>
        <w:autoSpaceDE w:val="0"/>
        <w:autoSpaceDN w:val="0"/>
        <w:spacing w:before="11" w:after="0" w:line="266" w:lineRule="exact"/>
        <w:ind w:left="24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величины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трения</w:t>
      </w:r>
      <w:r>
        <w:rPr>
          <w:rFonts w:ascii="NGOABI+Times New Roman"/>
          <w:color w:val="000000"/>
          <w:spacing w:val="-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скольжения.</w:t>
      </w:r>
    </w:p>
    <w:p w14:paraId="27978048">
      <w:pPr>
        <w:framePr w:w="360" w:wrap="auto" w:vAnchor="margin" w:hAnchor="text" w:x="2062" w:y="11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8577084">
      <w:pPr>
        <w:framePr w:w="360" w:wrap="auto" w:vAnchor="margin" w:hAnchor="text" w:x="2062" w:y="117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7F13E0A8">
      <w:pPr>
        <w:framePr w:w="9112" w:wrap="auto" w:vAnchor="margin" w:hAnchor="text" w:x="2182" w:y="11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Первые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искусственные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спутники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Земли.</w:t>
      </w:r>
    </w:p>
    <w:p w14:paraId="36A5754C">
      <w:pPr>
        <w:framePr w:w="9112" w:wrap="auto" w:vAnchor="margin" w:hAnchor="text" w:x="2182" w:y="117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Как</w:t>
      </w:r>
      <w:r>
        <w:rPr>
          <w:rFonts w:ascii="NGOABI+Times New Roman"/>
          <w:color w:val="000000"/>
          <w:spacing w:val="4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отличаются</w:t>
      </w:r>
      <w:r>
        <w:rPr>
          <w:rFonts w:ascii="NGOABI+Times New Roman"/>
          <w:color w:val="000000"/>
          <w:spacing w:val="4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механические</w:t>
      </w:r>
      <w:r>
        <w:rPr>
          <w:rFonts w:ascii="NGOABI+Times New Roman"/>
          <w:color w:val="000000"/>
          <w:spacing w:val="4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процессы</w:t>
      </w:r>
      <w:r>
        <w:rPr>
          <w:rFonts w:ascii="NGOABI+Times New Roman"/>
          <w:color w:val="000000"/>
          <w:spacing w:val="4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4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Земле</w:t>
      </w:r>
      <w:r>
        <w:rPr>
          <w:rFonts w:ascii="NGOABI+Times New Roman"/>
          <w:color w:val="000000"/>
          <w:spacing w:val="5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</w:t>
      </w:r>
      <w:r>
        <w:rPr>
          <w:rFonts w:ascii="NGOABI+Times New Roman"/>
          <w:color w:val="000000"/>
          <w:spacing w:val="5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механических</w:t>
      </w:r>
      <w:r>
        <w:rPr>
          <w:rFonts w:ascii="NGOABI+Times New Roman"/>
          <w:color w:val="000000"/>
          <w:spacing w:val="5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процессов</w:t>
      </w:r>
      <w:r>
        <w:rPr>
          <w:rFonts w:ascii="NGOABI+Times New Roman"/>
          <w:color w:val="000000"/>
          <w:spacing w:val="4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</w:p>
    <w:p w14:paraId="2F147806">
      <w:pPr>
        <w:framePr w:w="9112" w:wrap="auto" w:vAnchor="margin" w:hAnchor="text" w:x="2182" w:y="11741"/>
        <w:widowControl w:val="0"/>
        <w:autoSpaceDE w:val="0"/>
        <w:autoSpaceDN w:val="0"/>
        <w:spacing w:before="10" w:after="0" w:line="266" w:lineRule="exact"/>
        <w:ind w:left="24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космосе?</w:t>
      </w:r>
    </w:p>
    <w:p w14:paraId="4FA187AD">
      <w:pPr>
        <w:framePr w:w="360" w:wrap="auto" w:vAnchor="margin" w:hAnchor="text" w:x="2062" w:y="12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757E0F46">
      <w:pPr>
        <w:framePr w:w="5987" w:wrap="auto" w:vAnchor="margin" w:hAnchor="text" w:x="2182" w:y="12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Тела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Солнечной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системы.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Открытия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кончике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пера.</w:t>
      </w:r>
    </w:p>
    <w:p w14:paraId="1CA04A54">
      <w:pPr>
        <w:framePr w:w="9591" w:wrap="auto" w:vAnchor="margin" w:hAnchor="text" w:x="1702" w:y="128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Характеристика</w:t>
      </w:r>
      <w:r>
        <w:rPr>
          <w:rFonts w:ascii="Times New Roman"/>
          <w:i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основных</w:t>
      </w:r>
      <w:r>
        <w:rPr>
          <w:rFonts w:ascii="Times New Roman"/>
          <w:i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видов</w:t>
      </w:r>
      <w:r>
        <w:rPr>
          <w:rFonts w:ascii="Times New Roman"/>
          <w:i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деятельности: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чтение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9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текста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статей</w:t>
      </w:r>
    </w:p>
    <w:p w14:paraId="2FC0CEF2">
      <w:pPr>
        <w:framePr w:w="9591" w:wrap="auto" w:vAnchor="margin" w:hAnchor="text" w:x="1702" w:y="128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сайтов,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докладов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презентаций,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составление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задач,</w:t>
      </w:r>
    </w:p>
    <w:p w14:paraId="44DE65AA">
      <w:pPr>
        <w:framePr w:w="9591" w:wrap="auto" w:vAnchor="margin" w:hAnchor="text" w:x="1702" w:y="128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(подготовка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ОГЭ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физике).</w:t>
      </w:r>
    </w:p>
    <w:p w14:paraId="6FBCE123">
      <w:pPr>
        <w:framePr w:w="9589" w:wrap="auto" w:vAnchor="margin" w:hAnchor="text" w:x="1702" w:y="139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Импульс.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Закон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сохранения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импульса</w:t>
      </w:r>
    </w:p>
    <w:p w14:paraId="55262778">
      <w:pPr>
        <w:framePr w:w="9589" w:wrap="auto" w:vAnchor="margin" w:hAnchor="text" w:x="1702" w:y="13954"/>
        <w:widowControl w:val="0"/>
        <w:autoSpaceDE w:val="0"/>
        <w:autoSpaceDN w:val="0"/>
        <w:spacing w:before="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Импульс.</w:t>
      </w:r>
      <w:r>
        <w:rPr>
          <w:rFonts w:ascii="NGOABI+Times New Roman"/>
          <w:color w:val="000000"/>
          <w:spacing w:val="8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Изменение</w:t>
      </w:r>
      <w:r>
        <w:rPr>
          <w:rFonts w:ascii="NGOABI+Times New Roman"/>
          <w:color w:val="000000"/>
          <w:spacing w:val="8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импульса</w:t>
      </w:r>
      <w:r>
        <w:rPr>
          <w:rFonts w:ascii="NGOABI+Times New Roman"/>
          <w:color w:val="000000"/>
          <w:spacing w:val="8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материальной</w:t>
      </w:r>
      <w:r>
        <w:rPr>
          <w:rFonts w:ascii="NGOABI+Times New Roman"/>
          <w:color w:val="000000"/>
          <w:spacing w:val="8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точки.</w:t>
      </w:r>
      <w:r>
        <w:rPr>
          <w:rFonts w:ascii="NGOABI+Times New Roman"/>
          <w:color w:val="000000"/>
          <w:spacing w:val="8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Система</w:t>
      </w:r>
      <w:r>
        <w:rPr>
          <w:rFonts w:ascii="NGOABI+Times New Roman"/>
          <w:color w:val="000000"/>
          <w:spacing w:val="8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тел.</w:t>
      </w:r>
      <w:r>
        <w:rPr>
          <w:rFonts w:ascii="NGOABI+Times New Roman"/>
          <w:color w:val="000000"/>
          <w:spacing w:val="8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Закон</w:t>
      </w:r>
      <w:r>
        <w:rPr>
          <w:rFonts w:ascii="NGOABI+Times New Roman"/>
          <w:color w:val="000000"/>
          <w:spacing w:val="9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сохранения</w:t>
      </w:r>
    </w:p>
    <w:p w14:paraId="4CB52956">
      <w:pPr>
        <w:framePr w:w="9589" w:wrap="auto" w:vAnchor="margin" w:hAnchor="text" w:x="1702" w:y="139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импульса.</w:t>
      </w:r>
    </w:p>
    <w:p w14:paraId="489DF331">
      <w:pPr>
        <w:framePr w:w="6256" w:wrap="auto" w:vAnchor="margin" w:hAnchor="text" w:x="1702" w:y="147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Примерные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темы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проектных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и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исследовательских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работ:</w:t>
      </w:r>
    </w:p>
    <w:p w14:paraId="2B233AB2">
      <w:pPr>
        <w:framePr w:w="360" w:wrap="auto" w:vAnchor="margin" w:hAnchor="text" w:x="2062" w:y="150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AEB28B8">
      <w:pPr>
        <w:framePr w:w="360" w:wrap="auto" w:vAnchor="margin" w:hAnchor="text" w:x="2062" w:y="150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910B197">
      <w:pPr>
        <w:framePr w:w="6800" w:wrap="auto" w:vAnchor="margin" w:hAnchor="text" w:x="2182" w:y="150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Реактивное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природе.</w:t>
      </w:r>
    </w:p>
    <w:p w14:paraId="492B0FB7">
      <w:pPr>
        <w:framePr w:w="6800" w:wrap="auto" w:vAnchor="margin" w:hAnchor="text" w:x="2182" w:y="150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Расследование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ДТП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помощью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закона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сохранения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импульса.</w:t>
      </w:r>
    </w:p>
    <w:p w14:paraId="64EBEC76">
      <w:pPr>
        <w:framePr w:w="352" w:wrap="auto" w:vAnchor="margin" w:hAnchor="text" w:x="10949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</w:p>
    <w:p w14:paraId="397BC6E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" o:spid="_x0000_s1033" o:spt="75" type="#_x0000_t75" style="position:absolute;left:0pt;margin-left:82.65pt;margin-top:47.75pt;height:733.4pt;width:47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715239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F18E2FE">
      <w:pPr>
        <w:framePr w:w="9591" w:wrap="auto" w:vAnchor="margin" w:hAnchor="text" w:x="1702" w:y="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Характеристика</w:t>
      </w:r>
      <w:r>
        <w:rPr>
          <w:rFonts w:ascii="Times New Roman"/>
          <w:i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основных</w:t>
      </w:r>
      <w:r>
        <w:rPr>
          <w:rFonts w:ascii="Times New Roman"/>
          <w:i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видов</w:t>
      </w:r>
      <w:r>
        <w:rPr>
          <w:rFonts w:ascii="Times New Roman"/>
          <w:i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деятельности: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чтение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9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текста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статей</w:t>
      </w:r>
    </w:p>
    <w:p w14:paraId="1BBD914E">
      <w:pPr>
        <w:framePr w:w="9591" w:wrap="auto" w:vAnchor="margin" w:hAnchor="text" w:x="1702" w:y="9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сайтов,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докладов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презентаций,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составление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задач,</w:t>
      </w:r>
    </w:p>
    <w:p w14:paraId="3F1402C8">
      <w:pPr>
        <w:framePr w:w="9591" w:wrap="auto" w:vAnchor="margin" w:hAnchor="text" w:x="1702" w:y="97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(подготовка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ОГЭ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физике).</w:t>
      </w:r>
    </w:p>
    <w:p w14:paraId="2EFC8501">
      <w:pPr>
        <w:framePr w:w="1168" w:wrap="auto" w:vAnchor="margin" w:hAnchor="text" w:x="1702" w:y="20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Статика</w:t>
      </w:r>
    </w:p>
    <w:p w14:paraId="0D1FA0FA">
      <w:pPr>
        <w:framePr w:w="9366" w:wrap="auto" w:vAnchor="margin" w:hAnchor="text" w:x="1702" w:y="23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Равновесие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тела.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Момент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силы.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Условия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равновесия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твердого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тела.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Простые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механизмы.</w:t>
      </w:r>
    </w:p>
    <w:p w14:paraId="690EB427">
      <w:pPr>
        <w:framePr w:w="9366" w:wrap="auto" w:vAnchor="margin" w:hAnchor="text" w:x="1702" w:y="23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Лабораторные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работы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(с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использованием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оборудования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«Точка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роста»</w:t>
      </w:r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i/>
          <w:color w:val="000000"/>
          <w:spacing w:val="0"/>
          <w:sz w:val="24"/>
        </w:rPr>
        <w:t>:</w:t>
      </w:r>
    </w:p>
    <w:p w14:paraId="631D9A5C">
      <w:pPr>
        <w:framePr w:w="9366" w:wrap="auto" w:vAnchor="margin" w:hAnchor="text" w:x="1702" w:y="23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Определение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центров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масс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различных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(три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способа).</w:t>
      </w:r>
    </w:p>
    <w:p w14:paraId="24B21CBA">
      <w:pPr>
        <w:framePr w:w="9366" w:wrap="auto" w:vAnchor="margin" w:hAnchor="text" w:x="1702" w:y="23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Примерные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темы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проектных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и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исследовательских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работ:</w:t>
      </w:r>
    </w:p>
    <w:p w14:paraId="2A8F4C25">
      <w:pPr>
        <w:framePr w:w="360" w:wrap="auto" w:vAnchor="margin" w:hAnchor="text" w:x="2062" w:y="34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7D60304">
      <w:pPr>
        <w:framePr w:w="360" w:wrap="auto" w:vAnchor="margin" w:hAnchor="text" w:x="2062" w:y="34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CA1F714">
      <w:pPr>
        <w:framePr w:w="8587" w:wrap="auto" w:vAnchor="margin" w:hAnchor="text" w:x="2182" w:y="34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Применение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простых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механизмов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строительстве: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землянки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небоскреба.</w:t>
      </w:r>
    </w:p>
    <w:p w14:paraId="263918D6">
      <w:pPr>
        <w:framePr w:w="8587" w:wrap="auto" w:vAnchor="margin" w:hAnchor="text" w:x="2182" w:y="34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Исследование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конструкции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велосипеда.</w:t>
      </w:r>
    </w:p>
    <w:p w14:paraId="7C4D42D5">
      <w:pPr>
        <w:framePr w:w="9591" w:wrap="auto" w:vAnchor="margin" w:hAnchor="text" w:x="1702" w:y="40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Характеристика</w:t>
      </w:r>
      <w:r>
        <w:rPr>
          <w:rFonts w:ascii="Times New Roman"/>
          <w:i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основных</w:t>
      </w:r>
      <w:r>
        <w:rPr>
          <w:rFonts w:ascii="Times New Roman"/>
          <w:i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видов</w:t>
      </w:r>
      <w:r>
        <w:rPr>
          <w:rFonts w:ascii="Times New Roman"/>
          <w:i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деятельности: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чтение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9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текста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статей</w:t>
      </w:r>
    </w:p>
    <w:p w14:paraId="0976EBA9">
      <w:pPr>
        <w:framePr w:w="9591" w:wrap="auto" w:vAnchor="margin" w:hAnchor="text" w:x="1702" w:y="40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сайтов,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докладов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презентаций,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составление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задач,</w:t>
      </w:r>
    </w:p>
    <w:p w14:paraId="2BAFE0C6">
      <w:pPr>
        <w:framePr w:w="9591" w:wrap="auto" w:vAnchor="margin" w:hAnchor="text" w:x="1702" w:y="40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(подготовка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ОГЭ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физике).</w:t>
      </w:r>
    </w:p>
    <w:p w14:paraId="392CD87F">
      <w:pPr>
        <w:framePr w:w="3996" w:wrap="auto" w:vAnchor="margin" w:hAnchor="text" w:x="1702" w:y="51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Механические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колебания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волны</w:t>
      </w:r>
    </w:p>
    <w:p w14:paraId="2B19AB04">
      <w:pPr>
        <w:framePr w:w="9594" w:wrap="auto" w:vAnchor="margin" w:hAnchor="text" w:x="1702" w:y="5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Механические</w:t>
      </w:r>
      <w:r>
        <w:rPr>
          <w:rFonts w:ascii="NGOABI+Times New Roman"/>
          <w:color w:val="000000"/>
          <w:spacing w:val="14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колебания.</w:t>
      </w:r>
      <w:r>
        <w:rPr>
          <w:rFonts w:ascii="NGOABI+Times New Roman"/>
          <w:color w:val="000000"/>
          <w:spacing w:val="14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Преобразование</w:t>
      </w:r>
      <w:r>
        <w:rPr>
          <w:rFonts w:ascii="NGOABI+Times New Roman"/>
          <w:color w:val="000000"/>
          <w:spacing w:val="14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энергии</w:t>
      </w:r>
      <w:r>
        <w:rPr>
          <w:rFonts w:ascii="NGOABI+Times New Roman"/>
          <w:color w:val="000000"/>
          <w:spacing w:val="14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при</w:t>
      </w:r>
      <w:r>
        <w:rPr>
          <w:rFonts w:ascii="NGOABI+Times New Roman"/>
          <w:color w:val="000000"/>
          <w:spacing w:val="14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механических</w:t>
      </w:r>
      <w:r>
        <w:rPr>
          <w:rFonts w:ascii="NGOABI+Times New Roman"/>
          <w:color w:val="000000"/>
          <w:spacing w:val="14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колебаниях.</w:t>
      </w:r>
    </w:p>
    <w:p w14:paraId="3139C21B">
      <w:pPr>
        <w:framePr w:w="9594" w:wrap="auto" w:vAnchor="margin" w:hAnchor="text" w:x="1702" w:y="5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Математический</w:t>
      </w:r>
      <w:r>
        <w:rPr>
          <w:rFonts w:ascii="NGOABI+Times New Roman"/>
          <w:color w:val="000000"/>
          <w:spacing w:val="11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пружинный</w:t>
      </w:r>
      <w:r>
        <w:rPr>
          <w:rFonts w:ascii="NGOABI+Times New Roman"/>
          <w:color w:val="000000"/>
          <w:spacing w:val="1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маятники.</w:t>
      </w:r>
      <w:r>
        <w:rPr>
          <w:rFonts w:ascii="NGOABI+Times New Roman"/>
          <w:color w:val="000000"/>
          <w:spacing w:val="11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Свободные,</w:t>
      </w:r>
      <w:r>
        <w:rPr>
          <w:rFonts w:ascii="NGOABI+Times New Roman"/>
          <w:color w:val="000000"/>
          <w:spacing w:val="1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затухающие</w:t>
      </w:r>
      <w:r>
        <w:rPr>
          <w:rFonts w:ascii="NGOABI+Times New Roman"/>
          <w:color w:val="000000"/>
          <w:spacing w:val="11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вынужденные</w:t>
      </w:r>
    </w:p>
    <w:p w14:paraId="296AE80A">
      <w:pPr>
        <w:framePr w:w="9594" w:wrap="auto" w:vAnchor="margin" w:hAnchor="text" w:x="1702" w:y="5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колебания.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Резонанс.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Механические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волны.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Длина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скорость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волны.</w:t>
      </w:r>
      <w:r>
        <w:rPr>
          <w:rFonts w:ascii="NGOABI+Times New Roman"/>
          <w:color w:val="000000"/>
          <w:spacing w:val="-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Звук.</w:t>
      </w:r>
    </w:p>
    <w:p w14:paraId="34ABD125">
      <w:pPr>
        <w:framePr w:w="9594" w:wrap="auto" w:vAnchor="margin" w:hAnchor="text" w:x="1702" w:y="5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Лабораторные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работы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(с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использованием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оборудования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«Точка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роста»</w:t>
      </w:r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i/>
          <w:color w:val="000000"/>
          <w:spacing w:val="0"/>
          <w:sz w:val="24"/>
        </w:rPr>
        <w:t>:</w:t>
      </w:r>
    </w:p>
    <w:p w14:paraId="3F6B3B0E">
      <w:pPr>
        <w:framePr w:w="9594" w:wrap="auto" w:vAnchor="margin" w:hAnchor="text" w:x="1702" w:y="5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Изучение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колебаний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нитяного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маятника.</w:t>
      </w:r>
    </w:p>
    <w:p w14:paraId="044C1A84">
      <w:pPr>
        <w:framePr w:w="6259" w:wrap="auto" w:vAnchor="margin" w:hAnchor="text" w:x="1702" w:y="67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Примерные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темы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проектных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и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исследовательских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работ:</w:t>
      </w:r>
    </w:p>
    <w:p w14:paraId="1819C04F">
      <w:pPr>
        <w:framePr w:w="360" w:wrap="auto" w:vAnchor="margin" w:hAnchor="text" w:x="2062" w:y="7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E928C88">
      <w:pPr>
        <w:framePr w:w="360" w:wrap="auto" w:vAnchor="margin" w:hAnchor="text" w:x="2062" w:y="70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A4A6B85">
      <w:pPr>
        <w:framePr w:w="5176" w:wrap="auto" w:vAnchor="margin" w:hAnchor="text" w:x="2182" w:y="7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Струнные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музыкальные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инструменты.</w:t>
      </w:r>
    </w:p>
    <w:p w14:paraId="0ABDD6DB">
      <w:pPr>
        <w:framePr w:w="5176" w:wrap="auto" w:vAnchor="margin" w:hAnchor="text" w:x="2182" w:y="70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Колебательные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системы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природе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технике.</w:t>
      </w:r>
    </w:p>
    <w:p w14:paraId="447C7CE4">
      <w:pPr>
        <w:framePr w:w="9591" w:wrap="auto" w:vAnchor="margin" w:hAnchor="text" w:x="1702" w:y="76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Характеристика</w:t>
      </w:r>
      <w:r>
        <w:rPr>
          <w:rFonts w:ascii="Times New Roman"/>
          <w:i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основных</w:t>
      </w:r>
      <w:r>
        <w:rPr>
          <w:rFonts w:ascii="Times New Roman"/>
          <w:i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видов</w:t>
      </w:r>
      <w:r>
        <w:rPr>
          <w:rFonts w:ascii="Times New Roman"/>
          <w:i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деятельности: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чтение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9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текста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статей</w:t>
      </w:r>
    </w:p>
    <w:p w14:paraId="6DD85683">
      <w:pPr>
        <w:framePr w:w="9591" w:wrap="auto" w:vAnchor="margin" w:hAnchor="text" w:x="1702" w:y="76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сайтов,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докладов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презентаций,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составление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задач,</w:t>
      </w:r>
    </w:p>
    <w:p w14:paraId="5EA87B9B">
      <w:pPr>
        <w:framePr w:w="9591" w:wrap="auto" w:vAnchor="margin" w:hAnchor="text" w:x="1702" w:y="7602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(подготовка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ОГЭ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физике).</w:t>
      </w:r>
    </w:p>
    <w:p w14:paraId="0C068816">
      <w:pPr>
        <w:framePr w:w="9590" w:wrap="auto" w:vAnchor="margin" w:hAnchor="text" w:x="1702" w:y="87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Электромагнитные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колебания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волны</w:t>
      </w:r>
    </w:p>
    <w:p w14:paraId="48674757">
      <w:pPr>
        <w:framePr w:w="9590" w:wrap="auto" w:vAnchor="margin" w:hAnchor="text" w:x="1702" w:y="8709"/>
        <w:widowControl w:val="0"/>
        <w:autoSpaceDE w:val="0"/>
        <w:autoSpaceDN w:val="0"/>
        <w:spacing w:before="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Переменный</w:t>
      </w:r>
      <w:r>
        <w:rPr>
          <w:rFonts w:ascii="NGOABI+Times New Roman"/>
          <w:color w:val="000000"/>
          <w:spacing w:val="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электрический</w:t>
      </w:r>
      <w:r>
        <w:rPr>
          <w:rFonts w:ascii="NGOABI+Times New Roman"/>
          <w:color w:val="000000"/>
          <w:spacing w:val="2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ток.</w:t>
      </w:r>
      <w:r>
        <w:rPr>
          <w:rFonts w:ascii="NGOABI+Times New Roman"/>
          <w:color w:val="000000"/>
          <w:spacing w:val="2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Колебательный</w:t>
      </w:r>
      <w:r>
        <w:rPr>
          <w:rFonts w:ascii="NGOABI+Times New Roman"/>
          <w:color w:val="000000"/>
          <w:spacing w:val="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контур.</w:t>
      </w:r>
      <w:r>
        <w:rPr>
          <w:rFonts w:ascii="NGOABI+Times New Roman"/>
          <w:color w:val="000000"/>
          <w:spacing w:val="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Вынужденные</w:t>
      </w:r>
      <w:r>
        <w:rPr>
          <w:rFonts w:ascii="NGOABI+Times New Roman"/>
          <w:color w:val="000000"/>
          <w:spacing w:val="2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2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свободные</w:t>
      </w:r>
      <w:r>
        <w:rPr>
          <w:rFonts w:ascii="NGOABI+Times New Roman"/>
          <w:color w:val="000000"/>
          <w:spacing w:val="2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ЭМ</w:t>
      </w:r>
    </w:p>
    <w:p w14:paraId="6065CFA0">
      <w:pPr>
        <w:framePr w:w="9590" w:wrap="auto" w:vAnchor="margin" w:hAnchor="text" w:x="1702" w:y="87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колебания.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ЭМ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волны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их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свойства.</w:t>
      </w:r>
    </w:p>
    <w:p w14:paraId="5270CDA1">
      <w:pPr>
        <w:framePr w:w="6256" w:wrap="auto" w:vAnchor="margin" w:hAnchor="text" w:x="1702" w:y="9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Примерные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темы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проектных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и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исследовательских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работ:</w:t>
      </w:r>
    </w:p>
    <w:p w14:paraId="014413D7">
      <w:pPr>
        <w:framePr w:w="360" w:wrap="auto" w:vAnchor="margin" w:hAnchor="text" w:x="2062" w:y="98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1DBA6BA">
      <w:pPr>
        <w:framePr w:w="360" w:wrap="auto" w:vAnchor="margin" w:hAnchor="text" w:x="2062" w:y="98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87D669F">
      <w:pPr>
        <w:framePr w:w="360" w:wrap="auto" w:vAnchor="margin" w:hAnchor="text" w:x="2062" w:y="98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0DDC569">
      <w:pPr>
        <w:framePr w:w="360" w:wrap="auto" w:vAnchor="margin" w:hAnchor="text" w:x="2062" w:y="98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513E775A">
      <w:pPr>
        <w:framePr w:w="360" w:wrap="auto" w:vAnchor="margin" w:hAnchor="text" w:x="2062" w:y="98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4B2D4510">
      <w:pPr>
        <w:framePr w:w="4371" w:wrap="auto" w:vAnchor="margin" w:hAnchor="text" w:x="2182" w:y="98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Принципы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радиосвязи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телевидения.</w:t>
      </w:r>
    </w:p>
    <w:p w14:paraId="36990F31">
      <w:pPr>
        <w:framePr w:w="6702" w:wrap="auto" w:vAnchor="margin" w:hAnchor="text" w:x="2182" w:y="100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Влияние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ЭМ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излучений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живые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организмы.</w:t>
      </w:r>
    </w:p>
    <w:p w14:paraId="0796F8CD">
      <w:pPr>
        <w:framePr w:w="6702" w:wrap="auto" w:vAnchor="margin" w:hAnchor="text" w:x="2182" w:y="100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Изготовление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установки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ЭМИ.</w:t>
      </w:r>
    </w:p>
    <w:p w14:paraId="558220DF">
      <w:pPr>
        <w:framePr w:w="6702" w:wrap="auto" w:vAnchor="margin" w:hAnchor="text" w:x="2182" w:y="100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Электромагнитное</w:t>
      </w:r>
      <w:r>
        <w:rPr>
          <w:rFonts w:ascii="NGOABI+Times New Roman"/>
          <w:color w:val="000000"/>
          <w:spacing w:val="-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излучение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СВЧ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печи.</w:t>
      </w:r>
    </w:p>
    <w:p w14:paraId="0FF7F273">
      <w:pPr>
        <w:framePr w:w="5196" w:wrap="auto" w:vAnchor="margin" w:hAnchor="text" w:x="2182" w:y="109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Историческая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реконструкция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Ампера.</w:t>
      </w:r>
    </w:p>
    <w:p w14:paraId="3B1D2383">
      <w:pPr>
        <w:framePr w:w="9592" w:wrap="auto" w:vAnchor="margin" w:hAnchor="text" w:x="1702" w:y="111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Характеристика</w:t>
      </w:r>
      <w:r>
        <w:rPr>
          <w:rFonts w:ascii="Times New Roman"/>
          <w:i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основных</w:t>
      </w:r>
      <w:r>
        <w:rPr>
          <w:rFonts w:ascii="Times New Roman"/>
          <w:i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видов</w:t>
      </w:r>
      <w:r>
        <w:rPr>
          <w:rFonts w:ascii="Times New Roman"/>
          <w:i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деятельности: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чтение</w:t>
      </w:r>
      <w:r>
        <w:rPr>
          <w:rFonts w:ascii="NGOABI+Times New Roman"/>
          <w:color w:val="000000"/>
          <w:spacing w:val="9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9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текста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статей</w:t>
      </w:r>
    </w:p>
    <w:p w14:paraId="4A9710BF">
      <w:pPr>
        <w:framePr w:w="9592" w:wrap="auto" w:vAnchor="margin" w:hAnchor="text" w:x="1702" w:y="1118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сайтов,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докладов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презентаций,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составление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задач,</w:t>
      </w:r>
    </w:p>
    <w:p w14:paraId="06D51ABF">
      <w:pPr>
        <w:framePr w:w="9592" w:wrap="auto" w:vAnchor="margin" w:hAnchor="text" w:x="1702" w:y="111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(подготовка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ОГЭ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физике).</w:t>
      </w:r>
    </w:p>
    <w:p w14:paraId="720C413A">
      <w:pPr>
        <w:framePr w:w="1082" w:wrap="auto" w:vAnchor="margin" w:hAnchor="text" w:x="1702" w:y="122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Оптика</w:t>
      </w:r>
    </w:p>
    <w:p w14:paraId="0D263E56">
      <w:pPr>
        <w:framePr w:w="9590" w:wrap="auto" w:vAnchor="margin" w:hAnchor="text" w:x="1702" w:y="12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Источники</w:t>
      </w:r>
      <w:r>
        <w:rPr>
          <w:rFonts w:ascii="NGOABI+Times New Roman"/>
          <w:color w:val="000000"/>
          <w:spacing w:val="4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света.</w:t>
      </w:r>
      <w:r>
        <w:rPr>
          <w:rFonts w:ascii="NGOABI+Times New Roman"/>
          <w:color w:val="000000"/>
          <w:spacing w:val="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Действия</w:t>
      </w:r>
      <w:r>
        <w:rPr>
          <w:rFonts w:ascii="NGOABI+Times New Roman"/>
          <w:color w:val="000000"/>
          <w:spacing w:val="4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света.</w:t>
      </w:r>
      <w:r>
        <w:rPr>
          <w:rFonts w:ascii="NGOABI+Times New Roman"/>
          <w:color w:val="000000"/>
          <w:spacing w:val="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Закон</w:t>
      </w:r>
      <w:r>
        <w:rPr>
          <w:rFonts w:ascii="NGOABI+Times New Roman"/>
          <w:color w:val="000000"/>
          <w:spacing w:val="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прямолинейного</w:t>
      </w:r>
      <w:r>
        <w:rPr>
          <w:rFonts w:ascii="NGOABI+Times New Roman"/>
          <w:color w:val="000000"/>
          <w:spacing w:val="4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распространения</w:t>
      </w:r>
      <w:r>
        <w:rPr>
          <w:rFonts w:ascii="NGOABI+Times New Roman"/>
          <w:color w:val="000000"/>
          <w:spacing w:val="4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света.</w:t>
      </w:r>
      <w:r>
        <w:rPr>
          <w:rFonts w:ascii="NGOABI+Times New Roman"/>
          <w:color w:val="000000"/>
          <w:spacing w:val="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Закон</w:t>
      </w:r>
    </w:p>
    <w:p w14:paraId="7BCBD44B">
      <w:pPr>
        <w:framePr w:w="9590" w:wrap="auto" w:vAnchor="margin" w:hAnchor="text" w:x="1702" w:y="12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отражения</w:t>
      </w:r>
      <w:r>
        <w:rPr>
          <w:rFonts w:ascii="NGOABI+Times New Roman"/>
          <w:color w:val="000000"/>
          <w:spacing w:val="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света.</w:t>
      </w:r>
      <w:r>
        <w:rPr>
          <w:rFonts w:ascii="NGOABI+Times New Roman"/>
          <w:color w:val="000000"/>
          <w:spacing w:val="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Построение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изображений</w:t>
      </w:r>
      <w:r>
        <w:rPr>
          <w:rFonts w:ascii="NGOABI+Times New Roman"/>
          <w:color w:val="000000"/>
          <w:spacing w:val="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плоском</w:t>
      </w:r>
      <w:r>
        <w:rPr>
          <w:rFonts w:ascii="NGOABI+Times New Roman"/>
          <w:color w:val="000000"/>
          <w:spacing w:val="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зеркале.Закон</w:t>
      </w:r>
      <w:r>
        <w:rPr>
          <w:rFonts w:ascii="NGOABI+Times New Roman"/>
          <w:color w:val="000000"/>
          <w:spacing w:val="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преломления</w:t>
      </w:r>
      <w:r>
        <w:rPr>
          <w:rFonts w:ascii="NGOABI+Times New Roman"/>
          <w:color w:val="000000"/>
          <w:spacing w:val="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света</w:t>
      </w:r>
      <w:r>
        <w:rPr>
          <w:rFonts w:ascii="NGOABI+Times New Roman"/>
          <w:color w:val="000000"/>
          <w:spacing w:val="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</w:p>
    <w:p w14:paraId="7A13EEFF">
      <w:pPr>
        <w:framePr w:w="9590" w:wrap="auto" w:vAnchor="margin" w:hAnchor="text" w:x="1702" w:y="12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плоской</w:t>
      </w:r>
      <w:r>
        <w:rPr>
          <w:rFonts w:ascii="NGOABI+Times New Roman"/>
          <w:color w:val="000000"/>
          <w:spacing w:val="9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границе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2"/>
          <w:sz w:val="24"/>
        </w:rPr>
        <w:t>двух</w:t>
      </w:r>
      <w:r>
        <w:rPr>
          <w:rFonts w:ascii="NGOABI+Times New Roman"/>
          <w:color w:val="000000"/>
          <w:spacing w:val="10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однородных</w:t>
      </w:r>
      <w:r>
        <w:rPr>
          <w:rFonts w:ascii="NGOABI+Times New Roman"/>
          <w:color w:val="000000"/>
          <w:spacing w:val="9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прозрачных</w:t>
      </w:r>
      <w:r>
        <w:rPr>
          <w:rFonts w:ascii="NGOABI+Times New Roman"/>
          <w:color w:val="000000"/>
          <w:spacing w:val="9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сред.</w:t>
      </w:r>
      <w:r>
        <w:rPr>
          <w:rFonts w:ascii="NGOABI+Times New Roman"/>
          <w:color w:val="000000"/>
          <w:spacing w:val="9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Преломление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света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призме.</w:t>
      </w:r>
    </w:p>
    <w:p w14:paraId="5137C63F">
      <w:pPr>
        <w:framePr w:w="9590" w:wrap="auto" w:vAnchor="margin" w:hAnchor="text" w:x="1702" w:y="12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Дисперсия</w:t>
      </w:r>
      <w:r>
        <w:rPr>
          <w:rFonts w:ascii="NGOABI+Times New Roman"/>
          <w:color w:val="000000"/>
          <w:spacing w:val="1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света.</w:t>
      </w:r>
      <w:r>
        <w:rPr>
          <w:rFonts w:ascii="NGOABI+Times New Roman"/>
          <w:color w:val="000000"/>
          <w:spacing w:val="1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Явление</w:t>
      </w:r>
      <w:r>
        <w:rPr>
          <w:rFonts w:ascii="NGOABI+Times New Roman"/>
          <w:color w:val="000000"/>
          <w:spacing w:val="10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полного</w:t>
      </w:r>
      <w:r>
        <w:rPr>
          <w:rFonts w:ascii="NGOABI+Times New Roman"/>
          <w:color w:val="000000"/>
          <w:spacing w:val="10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внутреннего</w:t>
      </w:r>
      <w:r>
        <w:rPr>
          <w:rFonts w:ascii="NGOABI+Times New Roman"/>
          <w:color w:val="000000"/>
          <w:spacing w:val="1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отражения.</w:t>
      </w:r>
      <w:r>
        <w:rPr>
          <w:rFonts w:ascii="NGOABI+Times New Roman"/>
          <w:color w:val="000000"/>
          <w:spacing w:val="10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Линзы.</w:t>
      </w:r>
      <w:r>
        <w:rPr>
          <w:rFonts w:ascii="NGOABI+Times New Roman"/>
          <w:color w:val="000000"/>
          <w:spacing w:val="10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Тонкие</w:t>
      </w:r>
      <w:r>
        <w:rPr>
          <w:rFonts w:ascii="NGOABI+Times New Roman"/>
          <w:color w:val="000000"/>
          <w:spacing w:val="10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линзы.</w:t>
      </w:r>
    </w:p>
    <w:p w14:paraId="762365A2">
      <w:pPr>
        <w:framePr w:w="9590" w:wrap="auto" w:vAnchor="margin" w:hAnchor="text" w:x="1702" w:y="12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Построение</w:t>
      </w:r>
      <w:r>
        <w:rPr>
          <w:rFonts w:ascii="NGOABI+Times New Roman"/>
          <w:color w:val="000000"/>
          <w:spacing w:val="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изображений,</w:t>
      </w:r>
      <w:r>
        <w:rPr>
          <w:rFonts w:ascii="NGOABI+Times New Roman"/>
          <w:color w:val="000000"/>
          <w:spacing w:val="7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создаваемых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тонкими</w:t>
      </w:r>
      <w:r>
        <w:rPr>
          <w:rFonts w:ascii="NGOABI+Times New Roman"/>
          <w:color w:val="000000"/>
          <w:spacing w:val="7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линзами.</w:t>
      </w:r>
      <w:r>
        <w:rPr>
          <w:rFonts w:ascii="NGOABI+Times New Roman"/>
          <w:color w:val="000000"/>
          <w:spacing w:val="7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Глаз</w:t>
      </w:r>
      <w:r>
        <w:rPr>
          <w:rFonts w:ascii="NGOABI+Times New Roman"/>
          <w:color w:val="000000"/>
          <w:spacing w:val="7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зрение.</w:t>
      </w:r>
      <w:r>
        <w:rPr>
          <w:rFonts w:ascii="NGOABI+Times New Roman"/>
          <w:color w:val="000000"/>
          <w:spacing w:val="7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Оптические</w:t>
      </w:r>
    </w:p>
    <w:p w14:paraId="7B156311">
      <w:pPr>
        <w:framePr w:w="9590" w:wrap="auto" w:vAnchor="margin" w:hAnchor="text" w:x="1702" w:y="12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приборы.</w:t>
      </w:r>
    </w:p>
    <w:p w14:paraId="50E27878">
      <w:pPr>
        <w:framePr w:w="8069" w:wrap="auto" w:vAnchor="margin" w:hAnchor="text" w:x="1702" w:y="142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Лабораторные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работы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(с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использованием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оборудования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«Точка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роста»</w:t>
      </w:r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i/>
          <w:color w:val="000000"/>
          <w:spacing w:val="0"/>
          <w:sz w:val="24"/>
        </w:rPr>
        <w:t>:</w:t>
      </w:r>
    </w:p>
    <w:p w14:paraId="0F5CC2E2">
      <w:pPr>
        <w:framePr w:w="360" w:wrap="auto" w:vAnchor="margin" w:hAnchor="text" w:x="2062" w:y="14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BD8CA6C">
      <w:pPr>
        <w:framePr w:w="360" w:wrap="auto" w:vAnchor="margin" w:hAnchor="text" w:x="2062" w:y="1450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D2AA1B5">
      <w:pPr>
        <w:framePr w:w="360" w:wrap="auto" w:vAnchor="margin" w:hAnchor="text" w:x="2062" w:y="145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0FC8E07">
      <w:pPr>
        <w:framePr w:w="6061" w:wrap="auto" w:vAnchor="margin" w:hAnchor="text" w:x="2182" w:y="14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Экспериментальная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проверка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закона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отражения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света.</w:t>
      </w:r>
    </w:p>
    <w:p w14:paraId="65D6B80D">
      <w:pPr>
        <w:framePr w:w="6061" w:wrap="auto" w:vAnchor="margin" w:hAnchor="text" w:x="2182" w:y="1450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Измерение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показателя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преломления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воды.</w:t>
      </w:r>
    </w:p>
    <w:p w14:paraId="5E8CA165">
      <w:pPr>
        <w:framePr w:w="6061" w:wrap="auto" w:vAnchor="margin" w:hAnchor="text" w:x="2182" w:y="145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Измерение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фокусного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расстояния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собирающей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линзы.</w:t>
      </w:r>
    </w:p>
    <w:p w14:paraId="46C2D53E">
      <w:pPr>
        <w:framePr w:w="6256" w:wrap="auto" w:vAnchor="margin" w:hAnchor="text" w:x="1702" w:y="153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Примерные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темы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проектных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и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исследовательских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работ:</w:t>
      </w:r>
    </w:p>
    <w:p w14:paraId="2CC33509">
      <w:pPr>
        <w:framePr w:w="360" w:wrap="auto" w:vAnchor="margin" w:hAnchor="text" w:x="2062" w:y="156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FEDCC17">
      <w:pPr>
        <w:framePr w:w="4762" w:wrap="auto" w:vAnchor="margin" w:hAnchor="text" w:x="2182" w:y="156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История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исследования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световых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явлений.</w:t>
      </w:r>
    </w:p>
    <w:p w14:paraId="6D28505C">
      <w:pPr>
        <w:framePr w:w="352" w:wrap="auto" w:vAnchor="margin" w:hAnchor="text" w:x="10949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</w:p>
    <w:p w14:paraId="7992D30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8" o:spid="_x0000_s1034" o:spt="75" type="#_x0000_t75" style="position:absolute;left:0pt;margin-left:82.65pt;margin-top:47.75pt;height:747.2pt;width:47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FEDC92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B835D43">
      <w:pPr>
        <w:framePr w:w="360" w:wrap="auto" w:vAnchor="margin" w:hAnchor="text" w:x="2062" w:y="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AE551B8">
      <w:pPr>
        <w:framePr w:w="360" w:wrap="auto" w:vAnchor="margin" w:hAnchor="text" w:x="2062" w:y="9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F425329">
      <w:pPr>
        <w:framePr w:w="5507" w:wrap="auto" w:vAnchor="margin" w:hAnchor="text" w:x="2182" w:y="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Историческая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реконструкция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телескопа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Галилея.</w:t>
      </w:r>
    </w:p>
    <w:p w14:paraId="02DA6C4D">
      <w:pPr>
        <w:framePr w:w="5507" w:wrap="auto" w:vAnchor="margin" w:hAnchor="text" w:x="2182" w:y="9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Изготовление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калейдоскопа.</w:t>
      </w:r>
    </w:p>
    <w:p w14:paraId="63E626C0">
      <w:pPr>
        <w:framePr w:w="9594" w:wrap="auto" w:vAnchor="margin" w:hAnchor="text" w:x="1702" w:y="15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Характеристика</w:t>
      </w:r>
      <w:r>
        <w:rPr>
          <w:rFonts w:ascii="Times New Roman"/>
          <w:i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основных</w:t>
      </w:r>
      <w:r>
        <w:rPr>
          <w:rFonts w:ascii="Times New Roman"/>
          <w:i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видов</w:t>
      </w:r>
      <w:r>
        <w:rPr>
          <w:rFonts w:ascii="Times New Roman"/>
          <w:i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деятельности: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чтение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9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9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текста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статей</w:t>
      </w:r>
    </w:p>
    <w:p w14:paraId="59759236">
      <w:pPr>
        <w:framePr w:w="9594" w:wrap="auto" w:vAnchor="margin" w:hAnchor="text" w:x="1702" w:y="15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сайтов,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докладов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презентаций,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составление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задач,</w:t>
      </w:r>
    </w:p>
    <w:p w14:paraId="58FE4CB3">
      <w:pPr>
        <w:framePr w:w="9594" w:wrap="auto" w:vAnchor="margin" w:hAnchor="text" w:x="1702" w:y="15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(подготовка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ОГЭ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физике).</w:t>
      </w:r>
    </w:p>
    <w:p w14:paraId="5AF890B5">
      <w:pPr>
        <w:framePr w:w="3610" w:wrap="auto" w:vAnchor="margin" w:hAnchor="text" w:x="1702" w:y="29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Физика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атома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атомного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ядра</w:t>
      </w:r>
    </w:p>
    <w:p w14:paraId="59D41D92">
      <w:pPr>
        <w:framePr w:w="9599" w:wrap="auto" w:vAnchor="margin" w:hAnchor="text" w:x="1702" w:y="31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Строение</w:t>
      </w:r>
      <w:r>
        <w:rPr>
          <w:rFonts w:ascii="NGOABI+Times New Roman"/>
          <w:color w:val="000000"/>
          <w:spacing w:val="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атома.</w:t>
      </w:r>
      <w:r>
        <w:rPr>
          <w:rFonts w:ascii="NGOABI+Times New Roman"/>
          <w:color w:val="000000"/>
          <w:spacing w:val="3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Поглощение</w:t>
      </w:r>
      <w:r>
        <w:rPr>
          <w:rFonts w:ascii="NGOABI+Times New Roman"/>
          <w:color w:val="000000"/>
          <w:spacing w:val="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3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испускание</w:t>
      </w:r>
      <w:r>
        <w:rPr>
          <w:rFonts w:ascii="NGOABI+Times New Roman"/>
          <w:color w:val="000000"/>
          <w:spacing w:val="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света</w:t>
      </w:r>
      <w:r>
        <w:rPr>
          <w:rFonts w:ascii="NGOABI+Times New Roman"/>
          <w:color w:val="000000"/>
          <w:spacing w:val="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атомами.</w:t>
      </w:r>
      <w:r>
        <w:rPr>
          <w:rFonts w:ascii="NGOABI+Times New Roman"/>
          <w:color w:val="000000"/>
          <w:spacing w:val="3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Оптические</w:t>
      </w:r>
      <w:r>
        <w:rPr>
          <w:rFonts w:ascii="NGOABI+Times New Roman"/>
          <w:color w:val="000000"/>
          <w:spacing w:val="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спектры.</w:t>
      </w:r>
      <w:r>
        <w:rPr>
          <w:rFonts w:ascii="NGOABI+Times New Roman"/>
          <w:color w:val="000000"/>
          <w:spacing w:val="2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Опыты</w:t>
      </w:r>
    </w:p>
    <w:p w14:paraId="3B30D52E">
      <w:pPr>
        <w:framePr w:w="9599" w:wrap="auto" w:vAnchor="margin" w:hAnchor="text" w:x="1702" w:y="31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Резерфорда.</w:t>
      </w:r>
      <w:r>
        <w:rPr>
          <w:rFonts w:ascii="NGOABI+Times New Roman"/>
          <w:color w:val="000000"/>
          <w:spacing w:val="3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Планетарная</w:t>
      </w:r>
      <w:r>
        <w:rPr>
          <w:rFonts w:ascii="NGOABI+Times New Roman"/>
          <w:color w:val="000000"/>
          <w:spacing w:val="3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модель</w:t>
      </w:r>
      <w:r>
        <w:rPr>
          <w:rFonts w:ascii="NGOABI+Times New Roman"/>
          <w:color w:val="000000"/>
          <w:spacing w:val="3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атома.</w:t>
      </w:r>
      <w:r>
        <w:rPr>
          <w:rFonts w:ascii="NGOABI+Times New Roman"/>
          <w:color w:val="000000"/>
          <w:spacing w:val="3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Строение</w:t>
      </w:r>
      <w:r>
        <w:rPr>
          <w:rFonts w:ascii="NGOABI+Times New Roman"/>
          <w:color w:val="000000"/>
          <w:spacing w:val="3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атомного</w:t>
      </w:r>
      <w:r>
        <w:rPr>
          <w:rFonts w:ascii="NGOABI+Times New Roman"/>
          <w:color w:val="000000"/>
          <w:spacing w:val="3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ядра.</w:t>
      </w:r>
      <w:r>
        <w:rPr>
          <w:rFonts w:ascii="NGOABI+Times New Roman"/>
          <w:color w:val="000000"/>
          <w:spacing w:val="3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Зарядовое</w:t>
      </w:r>
      <w:r>
        <w:rPr>
          <w:rFonts w:ascii="NGOABI+Times New Roman"/>
          <w:color w:val="000000"/>
          <w:spacing w:val="3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3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массовое</w:t>
      </w:r>
    </w:p>
    <w:p w14:paraId="5FB2315B">
      <w:pPr>
        <w:framePr w:w="9599" w:wrap="auto" w:vAnchor="margin" w:hAnchor="text" w:x="1702" w:y="31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числа.</w:t>
      </w:r>
      <w:r>
        <w:rPr>
          <w:rFonts w:ascii="NGOABI+Times New Roman"/>
          <w:color w:val="000000"/>
          <w:spacing w:val="8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Ядерные</w:t>
      </w:r>
      <w:r>
        <w:rPr>
          <w:rFonts w:ascii="NGOABI+Times New Roman"/>
          <w:color w:val="000000"/>
          <w:spacing w:val="8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силы.</w:t>
      </w:r>
      <w:r>
        <w:rPr>
          <w:rFonts w:ascii="NGOABI+Times New Roman"/>
          <w:color w:val="000000"/>
          <w:spacing w:val="8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Энергия</w:t>
      </w:r>
      <w:r>
        <w:rPr>
          <w:rFonts w:ascii="NGOABI+Times New Roman"/>
          <w:color w:val="000000"/>
          <w:spacing w:val="8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связи</w:t>
      </w:r>
      <w:r>
        <w:rPr>
          <w:rFonts w:ascii="NGOABI+Times New Roman"/>
          <w:color w:val="000000"/>
          <w:spacing w:val="8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атомных</w:t>
      </w:r>
      <w:r>
        <w:rPr>
          <w:rFonts w:ascii="NGOABI+Times New Roman"/>
          <w:color w:val="000000"/>
          <w:spacing w:val="8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ядер.</w:t>
      </w:r>
      <w:r>
        <w:rPr>
          <w:rFonts w:ascii="NGOABI+Times New Roman"/>
          <w:color w:val="000000"/>
          <w:spacing w:val="8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Закон</w:t>
      </w:r>
      <w:r>
        <w:rPr>
          <w:rFonts w:ascii="NGOABI+Times New Roman"/>
          <w:color w:val="000000"/>
          <w:spacing w:val="9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радиоактивного</w:t>
      </w:r>
      <w:r>
        <w:rPr>
          <w:rFonts w:ascii="NGOABI+Times New Roman"/>
          <w:color w:val="000000"/>
          <w:spacing w:val="8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распада.</w:t>
      </w:r>
    </w:p>
    <w:p w14:paraId="772247A1">
      <w:pPr>
        <w:framePr w:w="9599" w:wrap="auto" w:vAnchor="margin" w:hAnchor="text" w:x="1702" w:y="31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Альфа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5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бета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распады.</w:t>
      </w:r>
      <w:r>
        <w:rPr>
          <w:rFonts w:ascii="NGOABI+Times New Roman"/>
          <w:color w:val="000000"/>
          <w:spacing w:val="5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Правила</w:t>
      </w:r>
      <w:r>
        <w:rPr>
          <w:rFonts w:ascii="NGOABI+Times New Roman"/>
          <w:color w:val="000000"/>
          <w:spacing w:val="5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смещения.</w:t>
      </w:r>
      <w:r>
        <w:rPr>
          <w:rFonts w:ascii="NGOABI+Times New Roman"/>
          <w:color w:val="000000"/>
          <w:spacing w:val="5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Ядерные</w:t>
      </w:r>
      <w:r>
        <w:rPr>
          <w:rFonts w:ascii="NGOABI+Times New Roman"/>
          <w:color w:val="000000"/>
          <w:spacing w:val="5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реакции.</w:t>
      </w:r>
      <w:r>
        <w:rPr>
          <w:rFonts w:ascii="NGOABI+Times New Roman"/>
          <w:color w:val="000000"/>
          <w:spacing w:val="5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Деление</w:t>
      </w:r>
      <w:r>
        <w:rPr>
          <w:rFonts w:ascii="NGOABI+Times New Roman"/>
          <w:color w:val="000000"/>
          <w:spacing w:val="5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5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синтез</w:t>
      </w:r>
      <w:r>
        <w:rPr>
          <w:rFonts w:ascii="NGOABI+Times New Roman"/>
          <w:color w:val="000000"/>
          <w:spacing w:val="5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ядер.</w:t>
      </w:r>
    </w:p>
    <w:p w14:paraId="11A280AD">
      <w:pPr>
        <w:framePr w:w="9599" w:wrap="auto" w:vAnchor="margin" w:hAnchor="text" w:x="1702" w:y="31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Ядерная</w:t>
      </w:r>
      <w:r>
        <w:rPr>
          <w:rFonts w:ascii="NGOABI+Times New Roman"/>
          <w:color w:val="000000"/>
          <w:spacing w:val="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энергетика.</w:t>
      </w:r>
      <w:r>
        <w:rPr>
          <w:rFonts w:ascii="NGOABI+Times New Roman"/>
          <w:color w:val="000000"/>
          <w:spacing w:val="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Источники</w:t>
      </w:r>
      <w:r>
        <w:rPr>
          <w:rFonts w:ascii="NGOABI+Times New Roman"/>
          <w:color w:val="000000"/>
          <w:spacing w:val="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энергии</w:t>
      </w:r>
      <w:r>
        <w:rPr>
          <w:rFonts w:ascii="NGOABI+Times New Roman"/>
          <w:color w:val="000000"/>
          <w:spacing w:val="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Солнца</w:t>
      </w:r>
      <w:r>
        <w:rPr>
          <w:rFonts w:ascii="NGOABI+Times New Roman"/>
          <w:color w:val="000000"/>
          <w:spacing w:val="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звезд.</w:t>
      </w:r>
      <w:r>
        <w:rPr>
          <w:rFonts w:ascii="NGOABI+Times New Roman"/>
          <w:color w:val="000000"/>
          <w:spacing w:val="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Регистрация</w:t>
      </w:r>
      <w:r>
        <w:rPr>
          <w:rFonts w:ascii="NGOABI+Times New Roman"/>
          <w:color w:val="000000"/>
          <w:spacing w:val="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ядерных</w:t>
      </w:r>
      <w:r>
        <w:rPr>
          <w:rFonts w:ascii="NGOABI+Times New Roman"/>
          <w:color w:val="000000"/>
          <w:spacing w:val="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излучений.</w:t>
      </w:r>
    </w:p>
    <w:p w14:paraId="3B10CB23">
      <w:pPr>
        <w:framePr w:w="9599" w:wrap="auto" w:vAnchor="margin" w:hAnchor="text" w:x="1702" w:y="31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Влияние</w:t>
      </w:r>
      <w:r>
        <w:rPr>
          <w:rFonts w:ascii="NGOABI+Times New Roman"/>
          <w:color w:val="000000"/>
          <w:spacing w:val="6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радиоактивных</w:t>
      </w:r>
      <w:r>
        <w:rPr>
          <w:rFonts w:ascii="NGOABI+Times New Roman"/>
          <w:color w:val="000000"/>
          <w:spacing w:val="7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излучений</w:t>
      </w:r>
      <w:r>
        <w:rPr>
          <w:rFonts w:ascii="NGOABI+Times New Roman"/>
          <w:color w:val="000000"/>
          <w:spacing w:val="7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6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живые</w:t>
      </w:r>
      <w:r>
        <w:rPr>
          <w:rFonts w:ascii="NGOABI+Times New Roman"/>
          <w:color w:val="000000"/>
          <w:spacing w:val="6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организмы.</w:t>
      </w:r>
      <w:r>
        <w:rPr>
          <w:rFonts w:ascii="NGOABI+Times New Roman"/>
          <w:color w:val="000000"/>
          <w:spacing w:val="6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Дозиметрия.</w:t>
      </w:r>
      <w:r>
        <w:rPr>
          <w:rFonts w:ascii="NGOABI+Times New Roman"/>
          <w:color w:val="000000"/>
          <w:spacing w:val="6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Экологические</w:t>
      </w:r>
    </w:p>
    <w:p w14:paraId="6A11596A">
      <w:pPr>
        <w:framePr w:w="9599" w:wrap="auto" w:vAnchor="margin" w:hAnchor="text" w:x="1702" w:y="31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проблемы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ядерной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энергетики.</w:t>
      </w:r>
    </w:p>
    <w:p w14:paraId="4E854583">
      <w:pPr>
        <w:framePr w:w="6256" w:wrap="auto" w:vAnchor="margin" w:hAnchor="text" w:x="1702" w:y="5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Примерные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темы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проектных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и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исследовательских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работ:</w:t>
      </w:r>
    </w:p>
    <w:p w14:paraId="099A7BE4">
      <w:pPr>
        <w:framePr w:w="360" w:wrap="auto" w:vAnchor="margin" w:hAnchor="text" w:x="2062" w:y="5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ECD3CCE">
      <w:pPr>
        <w:framePr w:w="360" w:wrap="auto" w:vAnchor="margin" w:hAnchor="text" w:x="2062" w:y="5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48BA7A1">
      <w:pPr>
        <w:framePr w:w="360" w:wrap="auto" w:vAnchor="margin" w:hAnchor="text" w:x="2062" w:y="5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2FF1F2F">
      <w:pPr>
        <w:framePr w:w="5267" w:wrap="auto" w:vAnchor="margin" w:hAnchor="text" w:x="2182" w:y="5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История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изучения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атома.</w:t>
      </w:r>
    </w:p>
    <w:p w14:paraId="499A1656">
      <w:pPr>
        <w:framePr w:w="5267" w:wrap="auto" w:vAnchor="margin" w:hAnchor="text" w:x="2182" w:y="5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Измерение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КПД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солнечной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батареи.</w:t>
      </w:r>
    </w:p>
    <w:p w14:paraId="264C68C5">
      <w:pPr>
        <w:framePr w:w="5267" w:wrap="auto" w:vAnchor="margin" w:hAnchor="text" w:x="2182" w:y="5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Невидимые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излучения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спектре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нагретых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тел.</w:t>
      </w:r>
    </w:p>
    <w:p w14:paraId="684F110B">
      <w:pPr>
        <w:framePr w:w="9591" w:wrap="auto" w:vAnchor="margin" w:hAnchor="text" w:x="1702" w:y="62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Характеристика</w:t>
      </w:r>
      <w:r>
        <w:rPr>
          <w:rFonts w:ascii="Times New Roman"/>
          <w:i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основных</w:t>
      </w:r>
      <w:r>
        <w:rPr>
          <w:rFonts w:ascii="Times New Roman"/>
          <w:i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видов</w:t>
      </w:r>
      <w:r>
        <w:rPr>
          <w:rFonts w:ascii="Times New Roman"/>
          <w:i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деятельности: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чтение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9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текста</w:t>
      </w:r>
      <w:r>
        <w:rPr>
          <w:rFonts w:ascii="NGOABI+Times New Roman"/>
          <w:color w:val="000000"/>
          <w:spacing w:val="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статей</w:t>
      </w:r>
    </w:p>
    <w:p w14:paraId="2736745A">
      <w:pPr>
        <w:framePr w:w="9591" w:wrap="auto" w:vAnchor="margin" w:hAnchor="text" w:x="1702" w:y="62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сайтов,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докладов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презентаций,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составление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7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решение</w:t>
      </w:r>
      <w:r>
        <w:rPr>
          <w:rFonts w:ascii="NGOABI+Times New Roman"/>
          <w:color w:val="000000"/>
          <w:spacing w:val="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задач,</w:t>
      </w:r>
    </w:p>
    <w:p w14:paraId="4E76B3EC">
      <w:pPr>
        <w:framePr w:w="9591" w:wrap="auto" w:vAnchor="margin" w:hAnchor="text" w:x="1702" w:y="62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обсуждение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(подготовка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ОГЭ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физике).</w:t>
      </w:r>
    </w:p>
    <w:p w14:paraId="3B733319">
      <w:pPr>
        <w:framePr w:w="5598" w:wrap="auto" w:vAnchor="margin" w:hAnchor="text" w:x="1702" w:y="73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Формы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организации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образовательного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процесса:</w:t>
      </w:r>
    </w:p>
    <w:p w14:paraId="4C34A1D5">
      <w:pPr>
        <w:framePr w:w="320" w:wrap="auto" w:vAnchor="margin" w:hAnchor="text" w:x="1702" w:y="76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22371290">
      <w:pPr>
        <w:framePr w:w="320" w:wrap="auto" w:vAnchor="margin" w:hAnchor="text" w:x="1702" w:y="76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0F76E5B0">
      <w:pPr>
        <w:framePr w:w="320" w:wrap="auto" w:vAnchor="margin" w:hAnchor="text" w:x="1702" w:y="7602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A425DD6">
      <w:pPr>
        <w:framePr w:w="1979" w:wrap="auto" w:vAnchor="margin" w:hAnchor="text" w:x="1841" w:y="76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групповая;</w:t>
      </w:r>
    </w:p>
    <w:p w14:paraId="453AE01D">
      <w:pPr>
        <w:framePr w:w="1979" w:wrap="auto" w:vAnchor="margin" w:hAnchor="text" w:x="1841" w:y="76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индивидуальная;</w:t>
      </w:r>
    </w:p>
    <w:p w14:paraId="05983E5A">
      <w:pPr>
        <w:framePr w:w="1979" w:wrap="auto" w:vAnchor="margin" w:hAnchor="text" w:x="1841" w:y="7602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фронтальная.</w:t>
      </w:r>
    </w:p>
    <w:p w14:paraId="2A8DD962">
      <w:pPr>
        <w:framePr w:w="2576" w:wrap="auto" w:vAnchor="margin" w:hAnchor="text" w:x="1702" w:y="84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Ведущие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технологии:</w:t>
      </w:r>
    </w:p>
    <w:p w14:paraId="72510DA9">
      <w:pPr>
        <w:framePr w:w="9593" w:wrap="auto" w:vAnchor="margin" w:hAnchor="text" w:x="1702" w:y="8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Используются</w:t>
      </w:r>
      <w:r>
        <w:rPr>
          <w:rFonts w:ascii="NGOABI+Times New Roman"/>
          <w:color w:val="000000"/>
          <w:spacing w:val="1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элементы</w:t>
      </w:r>
      <w:r>
        <w:rPr>
          <w:rFonts w:ascii="NGOABI+Times New Roman"/>
          <w:color w:val="000000"/>
          <w:spacing w:val="10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следующих</w:t>
      </w:r>
      <w:r>
        <w:rPr>
          <w:rFonts w:ascii="NGOABI+Times New Roman"/>
          <w:color w:val="000000"/>
          <w:spacing w:val="1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технологий:</w:t>
      </w:r>
      <w:r>
        <w:rPr>
          <w:rFonts w:ascii="NGOABI+Times New Roman"/>
          <w:color w:val="000000"/>
          <w:spacing w:val="10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проектная,</w:t>
      </w:r>
      <w:r>
        <w:rPr>
          <w:rFonts w:ascii="NGOABI+Times New Roman"/>
          <w:color w:val="000000"/>
          <w:spacing w:val="1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проблемного</w:t>
      </w:r>
      <w:r>
        <w:rPr>
          <w:rFonts w:ascii="NGOABI+Times New Roman"/>
          <w:color w:val="000000"/>
          <w:spacing w:val="11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обучения,</w:t>
      </w:r>
    </w:p>
    <w:p w14:paraId="4F83ED69">
      <w:pPr>
        <w:framePr w:w="9593" w:wrap="auto" w:vAnchor="margin" w:hAnchor="text" w:x="1702" w:y="87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коммуникационная,</w:t>
      </w:r>
      <w:r>
        <w:rPr>
          <w:rFonts w:ascii="NGOABI+Times New Roman"/>
          <w:color w:val="000000"/>
          <w:spacing w:val="1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критического</w:t>
      </w:r>
      <w:r>
        <w:rPr>
          <w:rFonts w:ascii="NGOABI+Times New Roman"/>
          <w:color w:val="000000"/>
          <w:spacing w:val="1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мышления,</w:t>
      </w:r>
      <w:r>
        <w:rPr>
          <w:rFonts w:ascii="NGOABI+Times New Roman"/>
          <w:color w:val="000000"/>
          <w:spacing w:val="1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проблемного</w:t>
      </w:r>
      <w:r>
        <w:rPr>
          <w:rFonts w:ascii="NGOABI+Times New Roman"/>
          <w:color w:val="000000"/>
          <w:spacing w:val="1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диалога,</w:t>
      </w:r>
    </w:p>
    <w:p w14:paraId="35EC6E85">
      <w:pPr>
        <w:framePr w:w="9593" w:wrap="auto" w:vAnchor="margin" w:hAnchor="text" w:x="1702" w:y="87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игровая.</w:t>
      </w:r>
    </w:p>
    <w:p w14:paraId="74ABFC7B">
      <w:pPr>
        <w:framePr w:w="9593" w:wrap="auto" w:vAnchor="margin" w:hAnchor="text" w:x="1702" w:y="8704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Основные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методы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работы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на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уроке:</w:t>
      </w:r>
    </w:p>
    <w:p w14:paraId="7E6A2E37">
      <w:pPr>
        <w:framePr w:w="9593" w:wrap="auto" w:vAnchor="margin" w:hAnchor="text" w:x="1702" w:y="8704"/>
        <w:widowControl w:val="0"/>
        <w:autoSpaceDE w:val="0"/>
        <w:autoSpaceDN w:val="0"/>
        <w:spacing w:before="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Ведущими</w:t>
      </w:r>
      <w:r>
        <w:rPr>
          <w:rFonts w:ascii="NGOABI+Times New Roman"/>
          <w:color w:val="000000"/>
          <w:spacing w:val="6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методами</w:t>
      </w:r>
      <w:r>
        <w:rPr>
          <w:rFonts w:ascii="NGOABI+Times New Roman"/>
          <w:color w:val="000000"/>
          <w:spacing w:val="7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обучения</w:t>
      </w:r>
      <w:r>
        <w:rPr>
          <w:rFonts w:ascii="NGOABI+Times New Roman"/>
          <w:color w:val="000000"/>
          <w:spacing w:val="6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являются:</w:t>
      </w:r>
      <w:r>
        <w:rPr>
          <w:rFonts w:ascii="NGOABI+Times New Roman"/>
          <w:color w:val="000000"/>
          <w:spacing w:val="6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частично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поисковой,</w:t>
      </w:r>
      <w:r>
        <w:rPr>
          <w:rFonts w:ascii="NGOABI+Times New Roman"/>
          <w:color w:val="000000"/>
          <w:spacing w:val="6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метод</w:t>
      </w:r>
      <w:r>
        <w:rPr>
          <w:rFonts w:ascii="NGOABI+Times New Roman"/>
          <w:color w:val="000000"/>
          <w:spacing w:val="6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математического</w:t>
      </w:r>
    </w:p>
    <w:p w14:paraId="6371FC98">
      <w:pPr>
        <w:framePr w:w="9593" w:wrap="auto" w:vAnchor="margin" w:hAnchor="text" w:x="1702" w:y="87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моделирования,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аксиоматический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метод.</w:t>
      </w:r>
    </w:p>
    <w:p w14:paraId="38A2D6B0">
      <w:pPr>
        <w:framePr w:w="2225" w:wrap="auto" w:vAnchor="margin" w:hAnchor="text" w:x="1702" w:y="103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Формы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контроля:</w:t>
      </w:r>
    </w:p>
    <w:p w14:paraId="63CF866B">
      <w:pPr>
        <w:framePr w:w="9592" w:wrap="auto" w:vAnchor="margin" w:hAnchor="text" w:x="1702" w:y="106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Так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как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этот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курс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является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дополнительным,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2"/>
          <w:sz w:val="24"/>
        </w:rPr>
        <w:t>то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отметка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баллах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не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ставится.</w:t>
      </w:r>
    </w:p>
    <w:p w14:paraId="702E07FA">
      <w:pPr>
        <w:framePr w:w="9592" w:wrap="auto" w:vAnchor="margin" w:hAnchor="text" w:x="1702" w:y="106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Учащийся</w:t>
      </w:r>
      <w:r>
        <w:rPr>
          <w:rFonts w:ascii="NGOABI+Times New Roman"/>
          <w:color w:val="000000"/>
          <w:spacing w:val="11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учится</w:t>
      </w:r>
      <w:r>
        <w:rPr>
          <w:rFonts w:ascii="NGOABI+Times New Roman"/>
          <w:color w:val="000000"/>
          <w:spacing w:val="11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оценивать</w:t>
      </w:r>
      <w:r>
        <w:rPr>
          <w:rFonts w:ascii="NGOABI+Times New Roman"/>
          <w:color w:val="000000"/>
          <w:spacing w:val="11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себя</w:t>
      </w:r>
      <w:r>
        <w:rPr>
          <w:rFonts w:ascii="NGOABI+Times New Roman"/>
          <w:color w:val="000000"/>
          <w:spacing w:val="11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1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других</w:t>
      </w:r>
      <w:r>
        <w:rPr>
          <w:rFonts w:ascii="NGOABI+Times New Roman"/>
          <w:color w:val="000000"/>
          <w:spacing w:val="11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сам,</w:t>
      </w:r>
      <w:r>
        <w:rPr>
          <w:rFonts w:ascii="NGOABI+Times New Roman"/>
          <w:color w:val="000000"/>
          <w:spacing w:val="11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что</w:t>
      </w:r>
      <w:r>
        <w:rPr>
          <w:rFonts w:ascii="NGOABI+Times New Roman"/>
          <w:color w:val="000000"/>
          <w:spacing w:val="11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позволяет</w:t>
      </w:r>
      <w:r>
        <w:rPr>
          <w:rFonts w:ascii="NGOABI+Times New Roman"/>
          <w:color w:val="000000"/>
          <w:spacing w:val="11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развивать</w:t>
      </w:r>
      <w:r>
        <w:rPr>
          <w:rFonts w:ascii="NGOABI+Times New Roman"/>
          <w:color w:val="000000"/>
          <w:spacing w:val="11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умения</w:t>
      </w:r>
    </w:p>
    <w:p w14:paraId="0DAFE470">
      <w:pPr>
        <w:framePr w:w="9592" w:wrap="auto" w:vAnchor="margin" w:hAnchor="text" w:x="1702" w:y="106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самоанализа</w:t>
      </w:r>
      <w:r>
        <w:rPr>
          <w:rFonts w:ascii="NGOABI+Times New Roman"/>
          <w:color w:val="000000"/>
          <w:spacing w:val="13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4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способствует</w:t>
      </w:r>
      <w:r>
        <w:rPr>
          <w:rFonts w:ascii="NGOABI+Times New Roman"/>
          <w:color w:val="000000"/>
          <w:spacing w:val="14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развитию</w:t>
      </w:r>
      <w:r>
        <w:rPr>
          <w:rFonts w:ascii="NGOABI+Times New Roman"/>
          <w:color w:val="000000"/>
          <w:spacing w:val="13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самостоятельности,</w:t>
      </w:r>
      <w:r>
        <w:rPr>
          <w:rFonts w:ascii="NGOABI+Times New Roman"/>
          <w:color w:val="000000"/>
          <w:spacing w:val="13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как</w:t>
      </w:r>
      <w:r>
        <w:rPr>
          <w:rFonts w:ascii="NGOABI+Times New Roman"/>
          <w:color w:val="000000"/>
          <w:spacing w:val="13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свойству</w:t>
      </w:r>
      <w:r>
        <w:rPr>
          <w:rFonts w:ascii="NGOABI+Times New Roman"/>
          <w:color w:val="000000"/>
          <w:spacing w:val="13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личности</w:t>
      </w:r>
    </w:p>
    <w:p w14:paraId="24225899">
      <w:pPr>
        <w:framePr w:w="9592" w:wrap="auto" w:vAnchor="margin" w:hAnchor="text" w:x="1702" w:y="1063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учащегося.</w:t>
      </w:r>
      <w:r>
        <w:rPr>
          <w:rFonts w:ascii="NGOABI+Times New Roman"/>
          <w:color w:val="000000"/>
          <w:spacing w:val="6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Выявление</w:t>
      </w:r>
      <w:r>
        <w:rPr>
          <w:rFonts w:ascii="NGOABI+Times New Roman"/>
          <w:color w:val="000000"/>
          <w:spacing w:val="6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промежуточных</w:t>
      </w:r>
      <w:r>
        <w:rPr>
          <w:rFonts w:ascii="NGOABI+Times New Roman"/>
          <w:color w:val="000000"/>
          <w:spacing w:val="6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6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конечных</w:t>
      </w:r>
      <w:r>
        <w:rPr>
          <w:rFonts w:ascii="NGOABI+Times New Roman"/>
          <w:color w:val="000000"/>
          <w:spacing w:val="6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результатов</w:t>
      </w:r>
      <w:r>
        <w:rPr>
          <w:rFonts w:ascii="NGOABI+Times New Roman"/>
          <w:color w:val="000000"/>
          <w:spacing w:val="6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учащихся</w:t>
      </w:r>
      <w:r>
        <w:rPr>
          <w:rFonts w:ascii="NGOABI+Times New Roman"/>
          <w:color w:val="000000"/>
          <w:spacing w:val="6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происходит</w:t>
      </w:r>
    </w:p>
    <w:p w14:paraId="321A7AF8">
      <w:pPr>
        <w:framePr w:w="9592" w:wrap="auto" w:vAnchor="margin" w:hAnchor="text" w:x="1702" w:y="106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через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практическую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деятельность;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зачетные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работы:</w:t>
      </w:r>
    </w:p>
    <w:p w14:paraId="05E64C31">
      <w:pPr>
        <w:framePr w:w="324" w:wrap="auto" w:vAnchor="margin" w:hAnchor="text" w:x="1702" w:y="12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28A2D8A1">
      <w:pPr>
        <w:framePr w:w="9595" w:wrap="auto" w:vAnchor="margin" w:hAnchor="text" w:x="1702" w:y="12017"/>
        <w:widowControl w:val="0"/>
        <w:autoSpaceDE w:val="0"/>
        <w:autoSpaceDN w:val="0"/>
        <w:spacing w:before="0" w:after="0" w:line="266" w:lineRule="exact"/>
        <w:ind w:left="187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тематическая</w:t>
      </w:r>
      <w:r>
        <w:rPr>
          <w:rFonts w:ascii="NGOABI+Times New Roman"/>
          <w:color w:val="000000"/>
          <w:spacing w:val="4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подборка</w:t>
      </w:r>
      <w:r>
        <w:rPr>
          <w:rFonts w:ascii="NGOABI+Times New Roman"/>
          <w:color w:val="000000"/>
          <w:spacing w:val="4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</w:t>
      </w:r>
      <w:r>
        <w:rPr>
          <w:rFonts w:ascii="NGOABI+Times New Roman"/>
          <w:color w:val="000000"/>
          <w:spacing w:val="4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различного</w:t>
      </w:r>
      <w:r>
        <w:rPr>
          <w:rFonts w:ascii="NGOABI+Times New Roman"/>
          <w:color w:val="000000"/>
          <w:spacing w:val="4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уровня</w:t>
      </w:r>
      <w:r>
        <w:rPr>
          <w:rFonts w:ascii="NGOABI+Times New Roman"/>
          <w:color w:val="000000"/>
          <w:spacing w:val="4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сложности</w:t>
      </w:r>
      <w:r>
        <w:rPr>
          <w:rFonts w:ascii="NGOABI+Times New Roman"/>
          <w:color w:val="000000"/>
          <w:spacing w:val="4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4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представлением</w:t>
      </w:r>
      <w:r>
        <w:rPr>
          <w:rFonts w:ascii="NGOABI+Times New Roman"/>
          <w:color w:val="000000"/>
          <w:spacing w:val="4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разных</w:t>
      </w:r>
    </w:p>
    <w:p w14:paraId="10AD4F45">
      <w:pPr>
        <w:framePr w:w="9595" w:wrap="auto" w:vAnchor="margin" w:hAnchor="text" w:x="1702" w:y="120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методов</w:t>
      </w:r>
      <w:r>
        <w:rPr>
          <w:rFonts w:ascii="NGOABI+Times New Roman"/>
          <w:color w:val="000000"/>
          <w:spacing w:val="53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решения</w:t>
      </w:r>
      <w:r>
        <w:rPr>
          <w:rFonts w:ascii="NGOABI+Times New Roman"/>
          <w:color w:val="000000"/>
          <w:spacing w:val="123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виде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текстового</w:t>
      </w:r>
      <w:r>
        <w:rPr>
          <w:rFonts w:ascii="Times New Roman"/>
          <w:b/>
          <w:color w:val="000000"/>
          <w:spacing w:val="53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презентации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флэш</w:t>
      </w:r>
      <w:r>
        <w:rPr>
          <w:rFonts w:ascii="Times New Roman"/>
          <w:b/>
          <w:color w:val="000000"/>
          <w:spacing w:val="0"/>
          <w:sz w:val="24"/>
        </w:rPr>
        <w:t>-</w:t>
      </w:r>
    </w:p>
    <w:p w14:paraId="77CFF8A1">
      <w:pPr>
        <w:framePr w:w="9595" w:wrap="auto" w:vAnchor="margin" w:hAnchor="text" w:x="1702" w:y="120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анимации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видеоролика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или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web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страницы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(сайта)</w:t>
      </w:r>
    </w:p>
    <w:p w14:paraId="197DE034">
      <w:pPr>
        <w:framePr w:w="353" w:wrap="auto" w:vAnchor="margin" w:hAnchor="text" w:x="4605" w:y="12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</w:p>
    <w:p w14:paraId="36626387">
      <w:pPr>
        <w:framePr w:w="324" w:wrap="auto" w:vAnchor="margin" w:hAnchor="text" w:x="1702" w:y="128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4DD94549">
      <w:pPr>
        <w:framePr w:w="324" w:wrap="auto" w:vAnchor="margin" w:hAnchor="text" w:x="1702" w:y="128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•</w:t>
      </w:r>
    </w:p>
    <w:p w14:paraId="5F5D9BF3">
      <w:pPr>
        <w:framePr w:w="9443" w:wrap="auto" w:vAnchor="margin" w:hAnchor="text" w:x="1846" w:y="128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выставка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проектов,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презентаций;</w:t>
      </w:r>
    </w:p>
    <w:p w14:paraId="52CC21FA">
      <w:pPr>
        <w:framePr w:w="9443" w:wrap="auto" w:vAnchor="margin" w:hAnchor="text" w:x="1846" w:y="12845"/>
        <w:widowControl w:val="0"/>
        <w:autoSpaceDE w:val="0"/>
        <w:autoSpaceDN w:val="0"/>
        <w:spacing w:before="10" w:after="0" w:line="266" w:lineRule="exact"/>
        <w:ind w:left="33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демонстрация</w:t>
      </w:r>
      <w:r>
        <w:rPr>
          <w:rFonts w:ascii="NGOABI+Times New Roman"/>
          <w:color w:val="000000"/>
          <w:spacing w:val="3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эксперимента,</w:t>
      </w:r>
      <w:r>
        <w:rPr>
          <w:rFonts w:ascii="NGOABI+Times New Roman"/>
          <w:color w:val="000000"/>
          <w:spacing w:val="3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качественной</w:t>
      </w:r>
      <w:r>
        <w:rPr>
          <w:rFonts w:ascii="NGOABI+Times New Roman"/>
          <w:color w:val="000000"/>
          <w:spacing w:val="3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задачи</w:t>
      </w:r>
      <w:r>
        <w:rPr>
          <w:rFonts w:ascii="NGOABI+Times New Roman"/>
          <w:color w:val="000000"/>
          <w:spacing w:val="3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3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качественным</w:t>
      </w:r>
      <w:r>
        <w:rPr>
          <w:rFonts w:ascii="NGOABI+Times New Roman"/>
          <w:color w:val="000000"/>
          <w:spacing w:val="3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(устным</w:t>
      </w:r>
      <w:r>
        <w:rPr>
          <w:rFonts w:ascii="NGOABI+Times New Roman"/>
          <w:color w:val="000000"/>
          <w:spacing w:val="3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или</w:t>
      </w:r>
      <w:r>
        <w:rPr>
          <w:rFonts w:ascii="NGOABI+Times New Roman"/>
          <w:color w:val="000000"/>
          <w:spacing w:val="3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3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виде</w:t>
      </w:r>
    </w:p>
    <w:p w14:paraId="5755951C">
      <w:pPr>
        <w:framePr w:w="9588" w:wrap="auto" w:vAnchor="margin" w:hAnchor="text" w:x="1702" w:y="133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приложения,</w:t>
      </w:r>
      <w:r>
        <w:rPr>
          <w:rFonts w:ascii="NGOABI+Times New Roman"/>
          <w:color w:val="000000"/>
          <w:spacing w:val="8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8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том</w:t>
      </w:r>
      <w:r>
        <w:rPr>
          <w:rFonts w:ascii="NGOABI+Times New Roman"/>
          <w:color w:val="000000"/>
          <w:spacing w:val="8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числе,</w:t>
      </w:r>
      <w:r>
        <w:rPr>
          <w:rFonts w:ascii="NGOABI+Times New Roman"/>
          <w:color w:val="000000"/>
          <w:spacing w:val="8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презентацией)</w:t>
      </w:r>
      <w:r>
        <w:rPr>
          <w:rFonts w:ascii="NGOABI+Times New Roman"/>
          <w:color w:val="000000"/>
          <w:spacing w:val="8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описанием</w:t>
      </w:r>
      <w:r>
        <w:rPr>
          <w:rFonts w:ascii="NGOABI+Times New Roman"/>
          <w:color w:val="000000"/>
          <w:spacing w:val="8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процесса</w:t>
      </w:r>
      <w:r>
        <w:rPr>
          <w:rFonts w:ascii="NGOABI+Times New Roman"/>
          <w:color w:val="000000"/>
          <w:spacing w:val="8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8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занятии,</w:t>
      </w:r>
      <w:r>
        <w:rPr>
          <w:rFonts w:ascii="NGOABI+Times New Roman"/>
          <w:color w:val="000000"/>
          <w:spacing w:val="7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фестивале</w:t>
      </w:r>
    </w:p>
    <w:p w14:paraId="05F5896E">
      <w:pPr>
        <w:framePr w:w="9588" w:wrap="auto" w:vAnchor="margin" w:hAnchor="text" w:x="1702" w:y="1339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экспериментов;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физические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олимпиады.</w:t>
      </w:r>
    </w:p>
    <w:p w14:paraId="4B9EFB03">
      <w:pPr>
        <w:framePr w:w="3896" w:wrap="auto" w:vAnchor="margin" w:hAnchor="text" w:x="4551" w:y="1423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Используемое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оборудование.</w:t>
      </w:r>
    </w:p>
    <w:p w14:paraId="57940F4F">
      <w:pPr>
        <w:framePr w:w="522" w:wrap="auto" w:vAnchor="margin" w:hAnchor="text" w:x="1692" w:y="1488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№</w:t>
      </w:r>
    </w:p>
    <w:p w14:paraId="6252AAC4">
      <w:pPr>
        <w:framePr w:w="522" w:wrap="auto" w:vAnchor="margin" w:hAnchor="text" w:x="1692" w:y="14887"/>
        <w:widowControl w:val="0"/>
        <w:autoSpaceDE w:val="0"/>
        <w:autoSpaceDN w:val="0"/>
        <w:spacing w:before="1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</w:p>
    <w:p w14:paraId="689ED33B">
      <w:pPr>
        <w:framePr w:w="522" w:wrap="auto" w:vAnchor="margin" w:hAnchor="text" w:x="1692" w:y="14887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</w:p>
    <w:p w14:paraId="61A81E18">
      <w:pPr>
        <w:framePr w:w="5801" w:wrap="auto" w:vAnchor="margin" w:hAnchor="text" w:x="2508" w:y="1488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Наименование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оборудования</w:t>
      </w:r>
    </w:p>
    <w:p w14:paraId="62BDE745">
      <w:pPr>
        <w:framePr w:w="5801" w:wrap="auto" w:vAnchor="margin" w:hAnchor="text" w:x="2508" w:y="14887"/>
        <w:widowControl w:val="0"/>
        <w:autoSpaceDE w:val="0"/>
        <w:autoSpaceDN w:val="0"/>
        <w:spacing w:before="15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Набор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демонстрационный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"Механика"</w:t>
      </w:r>
    </w:p>
    <w:p w14:paraId="7CD44685">
      <w:pPr>
        <w:framePr w:w="5801" w:wrap="auto" w:vAnchor="margin" w:hAnchor="text" w:x="2508" w:y="14887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Набор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демонстрационный"Тепловые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явления"</w:t>
      </w:r>
    </w:p>
    <w:p w14:paraId="1D5419AE">
      <w:pPr>
        <w:framePr w:w="352" w:wrap="auto" w:vAnchor="margin" w:hAnchor="text" w:x="10836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</w:p>
    <w:p w14:paraId="7ECA56F1">
      <w:pPr>
        <w:framePr w:w="352" w:wrap="auto" w:vAnchor="margin" w:hAnchor="text" w:x="10948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</w:p>
    <w:p w14:paraId="130BC3D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type="#_x0000_t75" style="position:absolute;left:0pt;margin-left:82.65pt;margin-top:47.75pt;height:664.4pt;width:47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10" o:spid="_x0000_s1036" o:spt="75" type="#_x0000_t75" style="position:absolute;left:0pt;margin-left:78pt;margin-top:742.4pt;height:52.25pt;width:493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AF36E9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2B62941">
      <w:pPr>
        <w:framePr w:w="380" w:wrap="auto" w:vAnchor="margin" w:hAnchor="text" w:x="1692" w:y="98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</w:p>
    <w:p w14:paraId="48AEF65C">
      <w:pPr>
        <w:framePr w:w="380" w:wrap="auto" w:vAnchor="margin" w:hAnchor="text" w:x="1692" w:y="989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</w:p>
    <w:p w14:paraId="5E73B79F">
      <w:pPr>
        <w:framePr w:w="380" w:wrap="auto" w:vAnchor="margin" w:hAnchor="text" w:x="1692" w:y="989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</w:p>
    <w:p w14:paraId="07019824">
      <w:pPr>
        <w:framePr w:w="380" w:wrap="auto" w:vAnchor="margin" w:hAnchor="text" w:x="1692" w:y="989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</w:p>
    <w:p w14:paraId="23F369C5">
      <w:pPr>
        <w:framePr w:w="380" w:wrap="auto" w:vAnchor="margin" w:hAnchor="text" w:x="1692" w:y="989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</w:p>
    <w:p w14:paraId="7E88680C">
      <w:pPr>
        <w:framePr w:w="8426" w:wrap="auto" w:vAnchor="margin" w:hAnchor="text" w:x="2508" w:y="989"/>
        <w:widowControl w:val="0"/>
        <w:autoSpaceDE w:val="0"/>
        <w:autoSpaceDN w:val="0"/>
        <w:spacing w:before="0" w:after="0" w:line="311" w:lineRule="exact"/>
        <w:ind w:left="3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Набор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демонстрационный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"Электричество</w:t>
      </w:r>
      <w:r>
        <w:rPr>
          <w:rFonts w:ascii="Times New Roman"/>
          <w:color w:val="000000"/>
          <w:spacing w:val="0"/>
          <w:sz w:val="28"/>
        </w:rPr>
        <w:t>-1"</w:t>
      </w:r>
    </w:p>
    <w:p w14:paraId="72C3EDD1">
      <w:pPr>
        <w:framePr w:w="8426" w:wrap="auto" w:vAnchor="margin" w:hAnchor="text" w:x="2508" w:y="989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Набор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демонстрационный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"Электричество</w:t>
      </w:r>
      <w:r>
        <w:rPr>
          <w:rFonts w:ascii="NGOABI+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-2"</w:t>
      </w:r>
    </w:p>
    <w:p w14:paraId="7DAC4671">
      <w:pPr>
        <w:framePr w:w="8426" w:wrap="auto" w:vAnchor="margin" w:hAnchor="text" w:x="2508" w:y="989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Набор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демонстрационный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"Электричество</w:t>
      </w:r>
      <w:r>
        <w:rPr>
          <w:rFonts w:ascii="NGOABI+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-3"</w:t>
      </w:r>
    </w:p>
    <w:p w14:paraId="0C32FF06">
      <w:pPr>
        <w:framePr w:w="8426" w:wrap="auto" w:vAnchor="margin" w:hAnchor="text" w:x="2508" w:y="989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Набор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демонстрационный</w:t>
      </w:r>
      <w:r>
        <w:rPr>
          <w:rFonts w:ascii="NGOABI+Times New Roman"/>
          <w:color w:val="000000"/>
          <w:spacing w:val="70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"Геометрическая</w:t>
      </w:r>
      <w:r>
        <w:rPr>
          <w:rFonts w:ascii="NGOABI+Times New Roman"/>
          <w:color w:val="000000"/>
          <w:spacing w:val="-2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оптика"</w:t>
      </w:r>
    </w:p>
    <w:p w14:paraId="317CDE5A">
      <w:pPr>
        <w:framePr w:w="8426" w:wrap="auto" w:vAnchor="margin" w:hAnchor="text" w:x="2508" w:y="989"/>
        <w:widowControl w:val="0"/>
        <w:autoSpaceDE w:val="0"/>
        <w:autoSpaceDN w:val="0"/>
        <w:spacing w:before="21" w:after="0" w:line="310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Набор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демонстрационный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"Газовые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законы</w:t>
      </w:r>
      <w:r>
        <w:rPr>
          <w:rFonts w:ascii="NGOABI+Times New Roman"/>
          <w:color w:val="000000"/>
          <w:spacing w:val="2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и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свойства</w:t>
      </w:r>
      <w:r>
        <w:rPr>
          <w:rFonts w:ascii="NGOABI+Times New Roman"/>
          <w:color w:val="000000"/>
          <w:spacing w:val="0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насыщенных</w:t>
      </w:r>
    </w:p>
    <w:p w14:paraId="5EC00D36">
      <w:pPr>
        <w:framePr w:w="8426" w:wrap="auto" w:vAnchor="margin" w:hAnchor="text" w:x="2508" w:y="989"/>
        <w:widowControl w:val="0"/>
        <w:autoSpaceDE w:val="0"/>
        <w:autoSpaceDN w:val="0"/>
        <w:spacing w:before="1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паров"</w:t>
      </w:r>
    </w:p>
    <w:p w14:paraId="161F58B9">
      <w:pPr>
        <w:framePr w:w="380" w:wrap="auto" w:vAnchor="margin" w:hAnchor="text" w:x="1692" w:y="297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</w:p>
    <w:p w14:paraId="5FADE1B2">
      <w:pPr>
        <w:framePr w:w="380" w:wrap="auto" w:vAnchor="margin" w:hAnchor="text" w:x="1692" w:y="2972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9</w:t>
      </w:r>
    </w:p>
    <w:p w14:paraId="09BC5DE3">
      <w:pPr>
        <w:framePr w:w="380" w:wrap="auto" w:vAnchor="margin" w:hAnchor="text" w:x="1692" w:y="2972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</w:p>
    <w:p w14:paraId="44227F2F">
      <w:pPr>
        <w:framePr w:w="380" w:wrap="auto" w:vAnchor="margin" w:hAnchor="text" w:x="1692" w:y="2972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</w:p>
    <w:p w14:paraId="721E91BC">
      <w:pPr>
        <w:framePr w:w="380" w:wrap="auto" w:vAnchor="margin" w:hAnchor="text" w:x="1692" w:y="2972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</w:p>
    <w:p w14:paraId="1D362354">
      <w:pPr>
        <w:framePr w:w="380" w:wrap="auto" w:vAnchor="margin" w:hAnchor="text" w:x="1692" w:y="2972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</w:p>
    <w:p w14:paraId="40DFAF37">
      <w:pPr>
        <w:framePr w:w="380" w:wrap="auto" w:vAnchor="margin" w:hAnchor="text" w:x="1692" w:y="2972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</w:p>
    <w:p w14:paraId="6E5CBF08">
      <w:pPr>
        <w:framePr w:w="380" w:wrap="auto" w:vAnchor="margin" w:hAnchor="text" w:x="1692" w:y="2972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</w:p>
    <w:p w14:paraId="06B68751">
      <w:pPr>
        <w:framePr w:w="380" w:wrap="auto" w:vAnchor="margin" w:hAnchor="text" w:x="1692" w:y="2972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</w:p>
    <w:p w14:paraId="0F6DCCB0">
      <w:pPr>
        <w:framePr w:w="380" w:wrap="auto" w:vAnchor="margin" w:hAnchor="text" w:x="1692" w:y="2972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</w:p>
    <w:p w14:paraId="375CF67F">
      <w:pPr>
        <w:framePr w:w="380" w:wrap="auto" w:vAnchor="margin" w:hAnchor="text" w:x="1692" w:y="2972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</w:p>
    <w:p w14:paraId="3B1AFFE4">
      <w:pPr>
        <w:framePr w:w="380" w:wrap="auto" w:vAnchor="margin" w:hAnchor="text" w:x="1692" w:y="2972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</w:p>
    <w:p w14:paraId="7A4EB87B">
      <w:pPr>
        <w:framePr w:w="380" w:wrap="auto" w:vAnchor="margin" w:hAnchor="text" w:x="1692" w:y="2972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</w:p>
    <w:p w14:paraId="5F432394">
      <w:pPr>
        <w:framePr w:w="380" w:wrap="auto" w:vAnchor="margin" w:hAnchor="text" w:x="1692" w:y="2972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</w:p>
    <w:p w14:paraId="0FB2CD2E">
      <w:pPr>
        <w:framePr w:w="380" w:wrap="auto" w:vAnchor="margin" w:hAnchor="text" w:x="1692" w:y="2972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</w:p>
    <w:p w14:paraId="716FBDE4">
      <w:pPr>
        <w:framePr w:w="380" w:wrap="auto" w:vAnchor="margin" w:hAnchor="text" w:x="1692" w:y="2972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</w:p>
    <w:p w14:paraId="1E3DEB4F">
      <w:pPr>
        <w:framePr w:w="380" w:wrap="auto" w:vAnchor="margin" w:hAnchor="text" w:x="1692" w:y="2972"/>
        <w:widowControl w:val="0"/>
        <w:autoSpaceDE w:val="0"/>
        <w:autoSpaceDN w:val="0"/>
        <w:spacing w:before="2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</w:p>
    <w:p w14:paraId="042FE315">
      <w:pPr>
        <w:framePr w:w="380" w:wrap="auto" w:vAnchor="margin" w:hAnchor="text" w:x="1692" w:y="2972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</w:p>
    <w:p w14:paraId="605D3455">
      <w:pPr>
        <w:framePr w:w="380" w:wrap="auto" w:vAnchor="margin" w:hAnchor="text" w:x="1692" w:y="2972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</w:p>
    <w:p w14:paraId="4CE7590E">
      <w:pPr>
        <w:framePr w:w="380" w:wrap="auto" w:vAnchor="margin" w:hAnchor="text" w:x="1692" w:y="2972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</w:p>
    <w:p w14:paraId="33195769">
      <w:pPr>
        <w:framePr w:w="380" w:wrap="auto" w:vAnchor="margin" w:hAnchor="text" w:x="1692" w:y="2972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</w:p>
    <w:p w14:paraId="5EE5C0C4">
      <w:pPr>
        <w:framePr w:w="380" w:wrap="auto" w:vAnchor="margin" w:hAnchor="text" w:x="1692" w:y="2972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</w:p>
    <w:p w14:paraId="0AEAFB24">
      <w:pPr>
        <w:framePr w:w="380" w:wrap="auto" w:vAnchor="margin" w:hAnchor="text" w:x="1692" w:y="2972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</w:p>
    <w:p w14:paraId="6E84A7D3">
      <w:pPr>
        <w:framePr w:w="380" w:wrap="auto" w:vAnchor="margin" w:hAnchor="text" w:x="1692" w:y="2972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</w:p>
    <w:p w14:paraId="392FE99E">
      <w:pPr>
        <w:framePr w:w="6699" w:wrap="auto" w:vAnchor="margin" w:hAnchor="text" w:x="2508" w:y="297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Набор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для</w:t>
      </w:r>
      <w:r>
        <w:rPr>
          <w:rFonts w:ascii="NGOABI+Times New Roman"/>
          <w:color w:val="000000"/>
          <w:spacing w:val="-3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практикума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по</w:t>
      </w:r>
      <w:r>
        <w:rPr>
          <w:rFonts w:ascii="NGOABI+Times New Roman"/>
          <w:color w:val="000000"/>
          <w:spacing w:val="2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электродинамике</w:t>
      </w:r>
    </w:p>
    <w:p w14:paraId="16581946">
      <w:pPr>
        <w:framePr w:w="6699" w:wrap="auto" w:vAnchor="margin" w:hAnchor="text" w:x="2508" w:y="2972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Набор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лабораторный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"Механика"</w:t>
      </w:r>
    </w:p>
    <w:p w14:paraId="78C46F4F">
      <w:pPr>
        <w:framePr w:w="6699" w:wrap="auto" w:vAnchor="margin" w:hAnchor="text" w:x="2508" w:y="2972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Набор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лабораторный</w:t>
      </w:r>
      <w:r>
        <w:rPr>
          <w:rFonts w:ascii="NGOABI+Times New Roman"/>
          <w:color w:val="000000"/>
          <w:spacing w:val="3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"Электричество"</w:t>
      </w:r>
    </w:p>
    <w:p w14:paraId="2C736E49">
      <w:pPr>
        <w:framePr w:w="6699" w:wrap="auto" w:vAnchor="margin" w:hAnchor="text" w:x="2508" w:y="2972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Набор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лабораторный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"Оптика"</w:t>
      </w:r>
    </w:p>
    <w:p w14:paraId="6D03FA06">
      <w:pPr>
        <w:framePr w:w="6699" w:wrap="auto" w:vAnchor="margin" w:hAnchor="text" w:x="2508" w:y="2972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Набор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для</w:t>
      </w:r>
      <w:r>
        <w:rPr>
          <w:rFonts w:ascii="NGOABI+Times New Roman"/>
          <w:color w:val="000000"/>
          <w:spacing w:val="-3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демонстрации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электрических</w:t>
      </w:r>
      <w:r>
        <w:rPr>
          <w:rFonts w:ascii="NGOABI+Times New Roman"/>
          <w:color w:val="000000"/>
          <w:spacing w:val="0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полей</w:t>
      </w:r>
    </w:p>
    <w:p w14:paraId="7C9E8834">
      <w:pPr>
        <w:framePr w:w="6699" w:wrap="auto" w:vAnchor="margin" w:hAnchor="text" w:x="2508" w:y="2972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Набор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для</w:t>
      </w:r>
      <w:r>
        <w:rPr>
          <w:rFonts w:ascii="NGOABI+Times New Roman"/>
          <w:color w:val="000000"/>
          <w:spacing w:val="-3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демонстрации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магнитных</w:t>
      </w:r>
      <w:r>
        <w:rPr>
          <w:rFonts w:ascii="NGOABI+Times New Roman"/>
          <w:color w:val="000000"/>
          <w:spacing w:val="-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полей</w:t>
      </w:r>
    </w:p>
    <w:p w14:paraId="767BE069">
      <w:pPr>
        <w:framePr w:w="6699" w:wrap="auto" w:vAnchor="margin" w:hAnchor="text" w:x="2508" w:y="2972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Набор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пробных</w:t>
      </w:r>
      <w:r>
        <w:rPr>
          <w:rFonts w:ascii="NGOABI+Times New Roman"/>
          <w:color w:val="000000"/>
          <w:spacing w:val="2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8"/>
        </w:rPr>
        <w:t>линз</w:t>
      </w:r>
    </w:p>
    <w:p w14:paraId="2DB643AD">
      <w:pPr>
        <w:framePr w:w="6699" w:wrap="auto" w:vAnchor="margin" w:hAnchor="text" w:x="2508" w:y="2972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Прибор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8"/>
        </w:rPr>
        <w:t>для</w:t>
      </w:r>
      <w:r>
        <w:rPr>
          <w:rFonts w:ascii="NGOABI+Times New Roman"/>
          <w:color w:val="000000"/>
          <w:spacing w:val="2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демонстрации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линейного</w:t>
      </w:r>
      <w:r>
        <w:rPr>
          <w:rFonts w:ascii="NGOABI+Times New Roman"/>
          <w:color w:val="000000"/>
          <w:spacing w:val="-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расширения</w:t>
      </w:r>
      <w:r>
        <w:rPr>
          <w:rFonts w:ascii="NGOABI+Times New Roman"/>
          <w:color w:val="000000"/>
          <w:spacing w:val="0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тел</w:t>
      </w:r>
    </w:p>
    <w:p w14:paraId="0298C388">
      <w:pPr>
        <w:framePr w:w="6699" w:wrap="auto" w:vAnchor="margin" w:hAnchor="text" w:x="2508" w:y="2972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Прибор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8"/>
        </w:rPr>
        <w:t>для</w:t>
      </w:r>
      <w:r>
        <w:rPr>
          <w:rFonts w:ascii="NGOABI+Times New Roman"/>
          <w:color w:val="000000"/>
          <w:spacing w:val="2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демонстрации</w:t>
      </w:r>
      <w:r>
        <w:rPr>
          <w:rFonts w:ascii="NGOABI+Times New Roman"/>
          <w:color w:val="000000"/>
          <w:spacing w:val="4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теплопроводности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8"/>
        </w:rPr>
        <w:t>тел</w:t>
      </w:r>
    </w:p>
    <w:p w14:paraId="36815056">
      <w:pPr>
        <w:framePr w:w="6699" w:wrap="auto" w:vAnchor="margin" w:hAnchor="text" w:x="2508" w:y="2972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Прибор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8"/>
        </w:rPr>
        <w:t>для</w:t>
      </w:r>
      <w:r>
        <w:rPr>
          <w:rFonts w:ascii="NGOABI+Times New Roman"/>
          <w:color w:val="000000"/>
          <w:spacing w:val="2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демонстрации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явления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8"/>
        </w:rPr>
        <w:t>инерции</w:t>
      </w:r>
    </w:p>
    <w:p w14:paraId="0BE70996">
      <w:pPr>
        <w:framePr w:w="6699" w:wrap="auto" w:vAnchor="margin" w:hAnchor="text" w:x="2508" w:y="2972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Модель</w:t>
      </w:r>
      <w:r>
        <w:rPr>
          <w:rFonts w:ascii="NGOABI+Times New Roman"/>
          <w:color w:val="000000"/>
          <w:spacing w:val="-2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двигателя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внутреннего</w:t>
      </w:r>
      <w:r>
        <w:rPr>
          <w:rFonts w:ascii="NGOABI+Times New Roman"/>
          <w:color w:val="000000"/>
          <w:spacing w:val="2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8"/>
        </w:rPr>
        <w:t>сгорания</w:t>
      </w:r>
    </w:p>
    <w:p w14:paraId="0175F58D">
      <w:pPr>
        <w:framePr w:w="6699" w:wrap="auto" w:vAnchor="margin" w:hAnchor="text" w:x="2508" w:y="2972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Машина</w:t>
      </w:r>
      <w:r>
        <w:rPr>
          <w:rFonts w:ascii="NGOABI+Times New Roman"/>
          <w:color w:val="000000"/>
          <w:spacing w:val="0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электрофорная</w:t>
      </w:r>
    </w:p>
    <w:p w14:paraId="5191C2A2">
      <w:pPr>
        <w:framePr w:w="380" w:wrap="auto" w:vAnchor="margin" w:hAnchor="text" w:x="1834" w:y="363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0</w:t>
      </w:r>
    </w:p>
    <w:p w14:paraId="522E3C52">
      <w:pPr>
        <w:framePr w:w="380" w:wrap="auto" w:vAnchor="margin" w:hAnchor="text" w:x="1834" w:y="3634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</w:p>
    <w:p w14:paraId="2DB52C77">
      <w:pPr>
        <w:framePr w:w="380" w:wrap="auto" w:vAnchor="margin" w:hAnchor="text" w:x="1834" w:y="3634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</w:p>
    <w:p w14:paraId="17D41D6C">
      <w:pPr>
        <w:framePr w:w="380" w:wrap="auto" w:vAnchor="margin" w:hAnchor="text" w:x="1834" w:y="3634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</w:p>
    <w:p w14:paraId="447B3092">
      <w:pPr>
        <w:framePr w:w="380" w:wrap="auto" w:vAnchor="margin" w:hAnchor="text" w:x="1834" w:y="3634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</w:p>
    <w:p w14:paraId="15147F97">
      <w:pPr>
        <w:framePr w:w="380" w:wrap="auto" w:vAnchor="margin" w:hAnchor="text" w:x="1834" w:y="3634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</w:p>
    <w:p w14:paraId="121125BA">
      <w:pPr>
        <w:framePr w:w="380" w:wrap="auto" w:vAnchor="margin" w:hAnchor="text" w:x="1834" w:y="3634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</w:p>
    <w:p w14:paraId="49F95C77">
      <w:pPr>
        <w:framePr w:w="380" w:wrap="auto" w:vAnchor="margin" w:hAnchor="text" w:x="1834" w:y="3634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</w:p>
    <w:p w14:paraId="15FDA2FD">
      <w:pPr>
        <w:framePr w:w="380" w:wrap="auto" w:vAnchor="margin" w:hAnchor="text" w:x="1834" w:y="3634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</w:p>
    <w:p w14:paraId="01418482">
      <w:pPr>
        <w:framePr w:w="380" w:wrap="auto" w:vAnchor="margin" w:hAnchor="text" w:x="1834" w:y="3634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9</w:t>
      </w:r>
    </w:p>
    <w:p w14:paraId="439E4670">
      <w:pPr>
        <w:framePr w:w="380" w:wrap="auto" w:vAnchor="margin" w:hAnchor="text" w:x="1834" w:y="3634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0</w:t>
      </w:r>
    </w:p>
    <w:p w14:paraId="3C300406">
      <w:pPr>
        <w:framePr w:w="380" w:wrap="auto" w:vAnchor="margin" w:hAnchor="text" w:x="1834" w:y="3634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</w:p>
    <w:p w14:paraId="2C487491">
      <w:pPr>
        <w:framePr w:w="380" w:wrap="auto" w:vAnchor="margin" w:hAnchor="text" w:x="1834" w:y="3634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</w:p>
    <w:p w14:paraId="3FA7872A">
      <w:pPr>
        <w:framePr w:w="380" w:wrap="auto" w:vAnchor="margin" w:hAnchor="text" w:x="1834" w:y="3634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</w:p>
    <w:p w14:paraId="336215D8">
      <w:pPr>
        <w:framePr w:w="380" w:wrap="auto" w:vAnchor="margin" w:hAnchor="text" w:x="1834" w:y="3634"/>
        <w:widowControl w:val="0"/>
        <w:autoSpaceDE w:val="0"/>
        <w:autoSpaceDN w:val="0"/>
        <w:spacing w:before="2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</w:p>
    <w:p w14:paraId="1714ADCE">
      <w:pPr>
        <w:framePr w:w="380" w:wrap="auto" w:vAnchor="margin" w:hAnchor="text" w:x="1834" w:y="3634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</w:p>
    <w:p w14:paraId="19E88184">
      <w:pPr>
        <w:framePr w:w="380" w:wrap="auto" w:vAnchor="margin" w:hAnchor="text" w:x="1834" w:y="3634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</w:p>
    <w:p w14:paraId="4CAC9641">
      <w:pPr>
        <w:framePr w:w="380" w:wrap="auto" w:vAnchor="margin" w:hAnchor="text" w:x="1834" w:y="3634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</w:p>
    <w:p w14:paraId="652CD849">
      <w:pPr>
        <w:framePr w:w="380" w:wrap="auto" w:vAnchor="margin" w:hAnchor="text" w:x="1834" w:y="3634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</w:p>
    <w:p w14:paraId="21073718">
      <w:pPr>
        <w:framePr w:w="380" w:wrap="auto" w:vAnchor="margin" w:hAnchor="text" w:x="1834" w:y="3634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9</w:t>
      </w:r>
    </w:p>
    <w:p w14:paraId="49B46ABD">
      <w:pPr>
        <w:framePr w:w="380" w:wrap="auto" w:vAnchor="margin" w:hAnchor="text" w:x="1834" w:y="3634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0</w:t>
      </w:r>
    </w:p>
    <w:p w14:paraId="3D7DFD2B">
      <w:pPr>
        <w:framePr w:w="380" w:wrap="auto" w:vAnchor="margin" w:hAnchor="text" w:x="1834" w:y="3634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</w:p>
    <w:p w14:paraId="67CC917A">
      <w:pPr>
        <w:framePr w:w="1879" w:wrap="auto" w:vAnchor="margin" w:hAnchor="text" w:x="2508" w:y="695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Выпрямитель</w:t>
      </w:r>
    </w:p>
    <w:p w14:paraId="7D0FA59E">
      <w:pPr>
        <w:framePr w:w="5245" w:wrap="auto" w:vAnchor="margin" w:hAnchor="text" w:x="2508" w:y="728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Конденсатор</w:t>
      </w:r>
      <w:r>
        <w:rPr>
          <w:rFonts w:ascii="NGOABI+Times New Roman"/>
          <w:color w:val="000000"/>
          <w:spacing w:val="2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переменной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емкости</w:t>
      </w:r>
    </w:p>
    <w:p w14:paraId="4E3B6443">
      <w:pPr>
        <w:framePr w:w="5245" w:wrap="auto" w:vAnchor="margin" w:hAnchor="text" w:x="2508" w:y="7288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Камертон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на</w:t>
      </w:r>
      <w:r>
        <w:rPr>
          <w:rFonts w:ascii="NGOABI+Times New Roman"/>
          <w:color w:val="000000"/>
          <w:spacing w:val="-2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резонаторных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ящиках</w:t>
      </w:r>
      <w:r>
        <w:rPr>
          <w:rFonts w:ascii="NGOABI+Times New Roman"/>
          <w:color w:val="000000"/>
          <w:spacing w:val="2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8"/>
        </w:rPr>
        <w:t>(пара)</w:t>
      </w:r>
    </w:p>
    <w:p w14:paraId="1F61C502">
      <w:pPr>
        <w:framePr w:w="5245" w:wrap="auto" w:vAnchor="margin" w:hAnchor="text" w:x="2508" w:y="7288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Штатив</w:t>
      </w:r>
      <w:r>
        <w:rPr>
          <w:rFonts w:ascii="NGOABI+Times New Roman"/>
          <w:color w:val="000000"/>
          <w:spacing w:val="0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физический</w:t>
      </w:r>
      <w:r>
        <w:rPr>
          <w:rFonts w:ascii="NGOABI+Times New Roman"/>
          <w:color w:val="000000"/>
          <w:spacing w:val="0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лабораторный</w:t>
      </w:r>
    </w:p>
    <w:p w14:paraId="7A3C5195">
      <w:pPr>
        <w:framePr w:w="5245" w:wrap="auto" w:vAnchor="margin" w:hAnchor="text" w:x="2508" w:y="7288"/>
        <w:widowControl w:val="0"/>
        <w:autoSpaceDE w:val="0"/>
        <w:autoSpaceDN w:val="0"/>
        <w:spacing w:before="21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Набор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8"/>
        </w:rPr>
        <w:t>грузов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по</w:t>
      </w:r>
      <w:r>
        <w:rPr>
          <w:rFonts w:ascii="NGOABI+Times New Roman"/>
          <w:color w:val="000000"/>
          <w:spacing w:val="2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механике</w:t>
      </w:r>
    </w:p>
    <w:p w14:paraId="03A0C44B">
      <w:pPr>
        <w:framePr w:w="5245" w:wrap="auto" w:vAnchor="margin" w:hAnchor="text" w:x="2508" w:y="7288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Набор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маятников</w:t>
      </w:r>
    </w:p>
    <w:p w14:paraId="1637ACF3">
      <w:pPr>
        <w:framePr w:w="5245" w:wrap="auto" w:vAnchor="margin" w:hAnchor="text" w:x="2508" w:y="7288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Набор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линз</w:t>
      </w:r>
      <w:r>
        <w:rPr>
          <w:rFonts w:ascii="NGOABI+Times New Roman"/>
          <w:color w:val="000000"/>
          <w:spacing w:val="0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и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зеркал</w:t>
      </w:r>
    </w:p>
    <w:p w14:paraId="4827BE3D">
      <w:pPr>
        <w:framePr w:w="5245" w:wrap="auto" w:vAnchor="margin" w:hAnchor="text" w:x="2508" w:y="7288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Динамометры</w:t>
      </w:r>
    </w:p>
    <w:p w14:paraId="57D5EC1E">
      <w:pPr>
        <w:framePr w:w="5245" w:wrap="auto" w:vAnchor="margin" w:hAnchor="text" w:x="2508" w:y="7288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Термометры</w:t>
      </w:r>
    </w:p>
    <w:p w14:paraId="542C6B69">
      <w:pPr>
        <w:framePr w:w="5245" w:wrap="auto" w:vAnchor="margin" w:hAnchor="text" w:x="2508" w:y="7288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Мензурки</w:t>
      </w:r>
    </w:p>
    <w:p w14:paraId="71E9D234">
      <w:pPr>
        <w:framePr w:w="5245" w:wrap="auto" w:vAnchor="margin" w:hAnchor="text" w:x="2508" w:y="7288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Весы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учебные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с</w:t>
      </w:r>
      <w:r>
        <w:rPr>
          <w:rFonts w:ascii="NGOABI+Times New Roman"/>
          <w:color w:val="000000"/>
          <w:spacing w:val="0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8"/>
        </w:rPr>
        <w:t>гирями</w:t>
      </w:r>
    </w:p>
    <w:p w14:paraId="038E9F58">
      <w:pPr>
        <w:framePr w:w="1659" w:wrap="auto" w:vAnchor="margin" w:hAnchor="text" w:x="2508" w:y="1060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Манометры</w:t>
      </w:r>
    </w:p>
    <w:p w14:paraId="620A888C">
      <w:pPr>
        <w:framePr w:w="380" w:wrap="auto" w:vAnchor="margin" w:hAnchor="text" w:x="1692" w:y="1105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</w:p>
    <w:p w14:paraId="056384D0">
      <w:pPr>
        <w:framePr w:w="380" w:wrap="auto" w:vAnchor="margin" w:hAnchor="text" w:x="1692" w:y="11056"/>
        <w:widowControl w:val="0"/>
        <w:autoSpaceDE w:val="0"/>
        <w:autoSpaceDN w:val="0"/>
        <w:spacing w:before="2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</w:p>
    <w:p w14:paraId="7BE29109">
      <w:pPr>
        <w:framePr w:w="380" w:wrap="auto" w:vAnchor="margin" w:hAnchor="text" w:x="1692" w:y="11056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</w:p>
    <w:p w14:paraId="53F23936">
      <w:pPr>
        <w:framePr w:w="380" w:wrap="auto" w:vAnchor="margin" w:hAnchor="text" w:x="1692" w:y="11056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</w:p>
    <w:p w14:paraId="25E8C994">
      <w:pPr>
        <w:framePr w:w="380" w:wrap="auto" w:vAnchor="margin" w:hAnchor="text" w:x="1692" w:y="11056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</w:p>
    <w:p w14:paraId="71165E36">
      <w:pPr>
        <w:framePr w:w="380" w:wrap="auto" w:vAnchor="margin" w:hAnchor="text" w:x="1692" w:y="11056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</w:p>
    <w:p w14:paraId="1EAC5911">
      <w:pPr>
        <w:framePr w:w="380" w:wrap="auto" w:vAnchor="margin" w:hAnchor="text" w:x="1692" w:y="11056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</w:p>
    <w:p w14:paraId="4815AE35">
      <w:pPr>
        <w:framePr w:w="380" w:wrap="auto" w:vAnchor="margin" w:hAnchor="text" w:x="1692" w:y="11056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</w:p>
    <w:p w14:paraId="290DCAF0">
      <w:pPr>
        <w:framePr w:w="380" w:wrap="auto" w:vAnchor="margin" w:hAnchor="text" w:x="1692" w:y="11056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</w:p>
    <w:p w14:paraId="4753DFF8">
      <w:pPr>
        <w:framePr w:w="380" w:wrap="auto" w:vAnchor="margin" w:hAnchor="text" w:x="1692" w:y="11056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</w:p>
    <w:p w14:paraId="0335AB58">
      <w:pPr>
        <w:framePr w:w="380" w:wrap="auto" w:vAnchor="margin" w:hAnchor="text" w:x="1692" w:y="11056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</w:p>
    <w:p w14:paraId="5456E4C2">
      <w:pPr>
        <w:framePr w:w="380" w:wrap="auto" w:vAnchor="margin" w:hAnchor="text" w:x="1692" w:y="11056"/>
        <w:widowControl w:val="0"/>
        <w:autoSpaceDE w:val="0"/>
        <w:autoSpaceDN w:val="0"/>
        <w:spacing w:before="2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</w:p>
    <w:p w14:paraId="5C73DA41">
      <w:pPr>
        <w:framePr w:w="380" w:wrap="auto" w:vAnchor="margin" w:hAnchor="text" w:x="1692" w:y="11056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</w:p>
    <w:p w14:paraId="4275E910">
      <w:pPr>
        <w:framePr w:w="380" w:wrap="auto" w:vAnchor="margin" w:hAnchor="text" w:x="1692" w:y="11056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</w:p>
    <w:p w14:paraId="3B95CBE1">
      <w:pPr>
        <w:framePr w:w="380" w:wrap="auto" w:vAnchor="margin" w:hAnchor="text" w:x="1834" w:y="1105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</w:p>
    <w:p w14:paraId="449B2963">
      <w:pPr>
        <w:framePr w:w="380" w:wrap="auto" w:vAnchor="margin" w:hAnchor="text" w:x="1834" w:y="11056"/>
        <w:widowControl w:val="0"/>
        <w:autoSpaceDE w:val="0"/>
        <w:autoSpaceDN w:val="0"/>
        <w:spacing w:before="2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</w:p>
    <w:p w14:paraId="1E56E2ED">
      <w:pPr>
        <w:framePr w:w="380" w:wrap="auto" w:vAnchor="margin" w:hAnchor="text" w:x="1834" w:y="11056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</w:p>
    <w:p w14:paraId="21B506E8">
      <w:pPr>
        <w:framePr w:w="380" w:wrap="auto" w:vAnchor="margin" w:hAnchor="text" w:x="1834" w:y="11056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</w:p>
    <w:p w14:paraId="78C86F83">
      <w:pPr>
        <w:framePr w:w="380" w:wrap="auto" w:vAnchor="margin" w:hAnchor="text" w:x="1834" w:y="11056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</w:p>
    <w:p w14:paraId="6481A5D5">
      <w:pPr>
        <w:framePr w:w="380" w:wrap="auto" w:vAnchor="margin" w:hAnchor="text" w:x="1834" w:y="11056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</w:p>
    <w:p w14:paraId="78BF0736">
      <w:pPr>
        <w:framePr w:w="380" w:wrap="auto" w:vAnchor="margin" w:hAnchor="text" w:x="1834" w:y="11056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</w:p>
    <w:p w14:paraId="7D9802D0">
      <w:pPr>
        <w:framePr w:w="380" w:wrap="auto" w:vAnchor="margin" w:hAnchor="text" w:x="1834" w:y="11056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9</w:t>
      </w:r>
    </w:p>
    <w:p w14:paraId="35099D16">
      <w:pPr>
        <w:framePr w:w="380" w:wrap="auto" w:vAnchor="margin" w:hAnchor="text" w:x="1834" w:y="11056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0</w:t>
      </w:r>
    </w:p>
    <w:p w14:paraId="0C58C012">
      <w:pPr>
        <w:framePr w:w="380" w:wrap="auto" w:vAnchor="margin" w:hAnchor="text" w:x="1834" w:y="11056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</w:p>
    <w:p w14:paraId="5FC5BF5D">
      <w:pPr>
        <w:framePr w:w="380" w:wrap="auto" w:vAnchor="margin" w:hAnchor="text" w:x="1834" w:y="11056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</w:p>
    <w:p w14:paraId="510F130A">
      <w:pPr>
        <w:framePr w:w="380" w:wrap="auto" w:vAnchor="margin" w:hAnchor="text" w:x="1834" w:y="11056"/>
        <w:widowControl w:val="0"/>
        <w:autoSpaceDE w:val="0"/>
        <w:autoSpaceDN w:val="0"/>
        <w:spacing w:before="2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</w:p>
    <w:p w14:paraId="29B98F5A">
      <w:pPr>
        <w:framePr w:w="380" w:wrap="auto" w:vAnchor="margin" w:hAnchor="text" w:x="1834" w:y="11056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</w:p>
    <w:p w14:paraId="7BB3C3EA">
      <w:pPr>
        <w:framePr w:w="380" w:wrap="auto" w:vAnchor="margin" w:hAnchor="text" w:x="1834" w:y="11056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</w:p>
    <w:p w14:paraId="26E87D74">
      <w:pPr>
        <w:framePr w:w="6013" w:wrap="auto" w:vAnchor="margin" w:hAnchor="text" w:x="2508" w:y="1105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Барометр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анероид</w:t>
      </w:r>
    </w:p>
    <w:p w14:paraId="72A340E9">
      <w:pPr>
        <w:framePr w:w="6013" w:wrap="auto" w:vAnchor="margin" w:hAnchor="text" w:x="2508" w:y="11056"/>
        <w:widowControl w:val="0"/>
        <w:autoSpaceDE w:val="0"/>
        <w:autoSpaceDN w:val="0"/>
        <w:spacing w:before="21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Психрометр</w:t>
      </w:r>
    </w:p>
    <w:p w14:paraId="4702AE48">
      <w:pPr>
        <w:framePr w:w="6013" w:wrap="auto" w:vAnchor="margin" w:hAnchor="text" w:x="2508" w:y="11056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Сообщающиеся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8"/>
        </w:rPr>
        <w:t>сосуды</w:t>
      </w:r>
    </w:p>
    <w:p w14:paraId="01FAF212">
      <w:pPr>
        <w:framePr w:w="6013" w:wrap="auto" w:vAnchor="margin" w:hAnchor="text" w:x="2508" w:y="11056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Плечо,</w:t>
      </w:r>
      <w:r>
        <w:rPr>
          <w:rFonts w:ascii="NGOABI+Times New Roman"/>
          <w:color w:val="000000"/>
          <w:spacing w:val="-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рычаг</w:t>
      </w:r>
    </w:p>
    <w:p w14:paraId="77B7FB2A">
      <w:pPr>
        <w:framePr w:w="6013" w:wrap="auto" w:vAnchor="margin" w:hAnchor="text" w:x="2508" w:y="11056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Электрометр</w:t>
      </w:r>
    </w:p>
    <w:p w14:paraId="28C89748">
      <w:pPr>
        <w:framePr w:w="6013" w:wrap="auto" w:vAnchor="margin" w:hAnchor="text" w:x="2508" w:y="11056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Электроскоп</w:t>
      </w:r>
    </w:p>
    <w:p w14:paraId="08481A5C">
      <w:pPr>
        <w:framePr w:w="6013" w:wrap="auto" w:vAnchor="margin" w:hAnchor="text" w:x="2508" w:y="11056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Комплект</w:t>
      </w:r>
      <w:r>
        <w:rPr>
          <w:rFonts w:ascii="NGOABI+Times New Roman"/>
          <w:color w:val="000000"/>
          <w:spacing w:val="-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оборудования"ГИА</w:t>
      </w:r>
      <w:r>
        <w:rPr>
          <w:rFonts w:ascii="NGOABI+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 xml:space="preserve">-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лаборатория"</w:t>
      </w:r>
    </w:p>
    <w:p w14:paraId="344DF834">
      <w:pPr>
        <w:framePr w:w="6013" w:wrap="auto" w:vAnchor="margin" w:hAnchor="text" w:x="2508" w:y="11056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Прибор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8"/>
        </w:rPr>
        <w:t>для</w:t>
      </w:r>
      <w:r>
        <w:rPr>
          <w:rFonts w:ascii="NGOABI+Times New Roman"/>
          <w:color w:val="000000"/>
          <w:spacing w:val="2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определения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длины</w:t>
      </w:r>
      <w:r>
        <w:rPr>
          <w:rFonts w:ascii="NGOABI+Times New Roman"/>
          <w:color w:val="000000"/>
          <w:spacing w:val="2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световой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волны</w:t>
      </w:r>
    </w:p>
    <w:p w14:paraId="2D915C0C">
      <w:pPr>
        <w:framePr w:w="6013" w:wrap="auto" w:vAnchor="margin" w:hAnchor="text" w:x="2508" w:y="11056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Спектроскоп</w:t>
      </w:r>
    </w:p>
    <w:p w14:paraId="78E6E240">
      <w:pPr>
        <w:framePr w:w="6013" w:wrap="auto" w:vAnchor="margin" w:hAnchor="text" w:x="2508" w:y="11056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Прибор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8"/>
        </w:rPr>
        <w:t>для</w:t>
      </w:r>
      <w:r>
        <w:rPr>
          <w:rFonts w:ascii="NGOABI+Times New Roman"/>
          <w:color w:val="000000"/>
          <w:spacing w:val="2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определения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длины</w:t>
      </w:r>
      <w:r>
        <w:rPr>
          <w:rFonts w:ascii="NGOABI+Times New Roman"/>
          <w:color w:val="000000"/>
          <w:spacing w:val="2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световой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волны</w:t>
      </w:r>
    </w:p>
    <w:p w14:paraId="5E5475D7">
      <w:pPr>
        <w:framePr w:w="6013" w:wrap="auto" w:vAnchor="margin" w:hAnchor="text" w:x="2508" w:y="11056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Набор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магнитов</w:t>
      </w:r>
    </w:p>
    <w:p w14:paraId="167D48F7">
      <w:pPr>
        <w:framePr w:w="6013" w:wrap="auto" w:vAnchor="margin" w:hAnchor="text" w:x="2508" w:y="11056"/>
        <w:widowControl w:val="0"/>
        <w:autoSpaceDE w:val="0"/>
        <w:autoSpaceDN w:val="0"/>
        <w:spacing w:before="21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Комплект</w:t>
      </w:r>
      <w:r>
        <w:rPr>
          <w:rFonts w:ascii="NGOABI+Times New Roman"/>
          <w:color w:val="000000"/>
          <w:spacing w:val="0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таблиц</w:t>
      </w:r>
    </w:p>
    <w:p w14:paraId="1258C487">
      <w:pPr>
        <w:framePr w:w="6013" w:wrap="auto" w:vAnchor="margin" w:hAnchor="text" w:x="2508" w:y="11056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Электронное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приложение</w:t>
      </w:r>
      <w:r>
        <w:rPr>
          <w:rFonts w:ascii="NGOABI+Times New Roman"/>
          <w:color w:val="000000"/>
          <w:spacing w:val="3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«Наглядная</w:t>
      </w:r>
      <w:r>
        <w:rPr>
          <w:rFonts w:ascii="NGOABI+Times New Roman"/>
          <w:color w:val="000000"/>
          <w:spacing w:val="-2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физика»</w:t>
      </w:r>
    </w:p>
    <w:p w14:paraId="02F0D217">
      <w:pPr>
        <w:framePr w:w="6013" w:wrap="auto" w:vAnchor="margin" w:hAnchor="text" w:x="2508" w:y="11056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hint="default" w:ascii="Times New Roman"/>
          <w:color w:val="000000"/>
          <w:spacing w:val="0"/>
          <w:sz w:val="28"/>
          <w:lang w:val="ru-RU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  <w:lang w:val="ru-RU"/>
        </w:rPr>
        <w:t>Интерактивная</w:t>
      </w:r>
      <w:r>
        <w:rPr>
          <w:rFonts w:hint="default" w:ascii="NGOABI+Times New Roman" w:hAnsi="NGOABI+Times New Roman" w:cs="NGOABI+Times New Roman"/>
          <w:color w:val="000000"/>
          <w:spacing w:val="0"/>
          <w:sz w:val="28"/>
          <w:lang w:val="ru-RU"/>
        </w:rPr>
        <w:t xml:space="preserve"> доска</w:t>
      </w:r>
    </w:p>
    <w:p w14:paraId="11813B01">
      <w:pPr>
        <w:framePr w:w="352" w:wrap="auto" w:vAnchor="margin" w:hAnchor="text" w:x="10836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</w:p>
    <w:p w14:paraId="67B01F02">
      <w:pPr>
        <w:framePr w:w="352" w:wrap="auto" w:vAnchor="margin" w:hAnchor="text" w:x="10948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</w:p>
    <w:p w14:paraId="458A04A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1" o:spid="_x0000_s1037" o:spt="75" type="#_x0000_t75" style="position:absolute;left:0pt;margin-left:78pt;margin-top:47.75pt;height:738.2pt;width:493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B95C90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9812421">
      <w:pPr>
        <w:framePr w:w="380" w:wrap="auto" w:vAnchor="margin" w:hAnchor="text" w:x="1692" w:y="98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</w:p>
    <w:p w14:paraId="47A2A87B">
      <w:pPr>
        <w:framePr w:w="380" w:wrap="auto" w:vAnchor="margin" w:hAnchor="text" w:x="1692" w:y="989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</w:p>
    <w:p w14:paraId="1DDCD09A">
      <w:pPr>
        <w:framePr w:w="380" w:wrap="auto" w:vAnchor="margin" w:hAnchor="text" w:x="1692" w:y="989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</w:p>
    <w:p w14:paraId="7B9F688F">
      <w:pPr>
        <w:framePr w:w="380" w:wrap="auto" w:vAnchor="margin" w:hAnchor="text" w:x="1692" w:y="989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hint="default" w:ascii="Times New Roman"/>
          <w:color w:val="000000"/>
          <w:spacing w:val="0"/>
          <w:sz w:val="28"/>
          <w:lang w:val="ru-RU"/>
        </w:rPr>
      </w:pPr>
      <w:r>
        <w:rPr>
          <w:rFonts w:hint="default" w:ascii="Times New Roman"/>
          <w:color w:val="000000"/>
          <w:spacing w:val="0"/>
          <w:sz w:val="28"/>
          <w:lang w:val="ru-RU"/>
        </w:rPr>
        <w:t>50</w:t>
      </w:r>
    </w:p>
    <w:p w14:paraId="2FD2448D">
      <w:pPr>
        <w:framePr w:w="380" w:wrap="auto" w:vAnchor="margin" w:hAnchor="text" w:x="1692" w:y="989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</w:p>
    <w:p w14:paraId="73EDE11D">
      <w:pPr>
        <w:framePr w:w="380" w:wrap="auto" w:vAnchor="margin" w:hAnchor="text" w:x="1692" w:y="989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hint="default" w:ascii="Times New Roman"/>
          <w:color w:val="000000"/>
          <w:spacing w:val="0"/>
          <w:sz w:val="28"/>
          <w:lang w:val="ru-RU"/>
        </w:rPr>
      </w:pPr>
    </w:p>
    <w:p w14:paraId="3E2898A3">
      <w:pPr>
        <w:framePr w:w="380" w:wrap="auto" w:vAnchor="margin" w:hAnchor="text" w:x="1834" w:y="98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</w:p>
    <w:p w14:paraId="2B577514">
      <w:pPr>
        <w:framePr w:w="380" w:wrap="auto" w:vAnchor="margin" w:hAnchor="text" w:x="1834" w:y="989"/>
        <w:widowControl w:val="0"/>
        <w:autoSpaceDE w:val="0"/>
        <w:autoSpaceDN w:val="0"/>
        <w:spacing w:before="2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</w:p>
    <w:p w14:paraId="0BB28826">
      <w:pPr>
        <w:framePr w:w="380" w:wrap="auto" w:vAnchor="margin" w:hAnchor="text" w:x="1834" w:y="989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9</w:t>
      </w:r>
    </w:p>
    <w:p w14:paraId="2E6E75E5">
      <w:pPr>
        <w:framePr w:w="380" w:wrap="auto" w:vAnchor="margin" w:hAnchor="text" w:x="1834" w:y="989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</w:p>
    <w:p w14:paraId="0D22CE80">
      <w:pPr>
        <w:framePr w:w="4894" w:wrap="auto" w:vAnchor="margin" w:hAnchor="text" w:x="2508" w:y="98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Lenovo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8"/>
        </w:rPr>
        <w:t>ноутбук</w:t>
      </w:r>
      <w:r>
        <w:rPr>
          <w:rFonts w:ascii="NGOABI+Times New Roman"/>
          <w:color w:val="000000"/>
          <w:spacing w:val="3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учителя</w:t>
      </w:r>
      <w:r>
        <w:rPr>
          <w:rFonts w:ascii="NGOABI+Times New Roman"/>
          <w:color w:val="000000"/>
          <w:spacing w:val="0"/>
          <w:sz w:val="28"/>
        </w:rPr>
        <w:t xml:space="preserve"> </w:t>
      </w:r>
    </w:p>
    <w:p w14:paraId="1E6C375D">
      <w:pPr>
        <w:framePr w:w="4894" w:wrap="auto" w:vAnchor="margin" w:hAnchor="text" w:x="2508" w:y="989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Теллурий</w:t>
      </w:r>
    </w:p>
    <w:p w14:paraId="69E805C8">
      <w:pPr>
        <w:framePr w:w="4894" w:wrap="auto" w:vAnchor="margin" w:hAnchor="text" w:x="2508" w:y="989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Модель</w:t>
      </w:r>
      <w:r>
        <w:rPr>
          <w:rFonts w:ascii="NGOABI+Times New Roman"/>
          <w:color w:val="000000"/>
          <w:spacing w:val="-2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солнечной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системы</w:t>
      </w:r>
    </w:p>
    <w:p w14:paraId="6207352F">
      <w:pPr>
        <w:framePr w:w="4894" w:wrap="auto" w:vAnchor="margin" w:hAnchor="text" w:x="2508" w:y="989"/>
        <w:widowControl w:val="0"/>
        <w:autoSpaceDE w:val="0"/>
        <w:autoSpaceDN w:val="0"/>
        <w:spacing w:before="2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1"/>
          <w:sz w:val="28"/>
        </w:rPr>
        <w:t>Карта</w:t>
      </w:r>
      <w:r>
        <w:rPr>
          <w:rFonts w:ascii="NGOABI+Times New Roman"/>
          <w:color w:val="000000"/>
          <w:spacing w:val="0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звездного</w:t>
      </w:r>
      <w:r>
        <w:rPr>
          <w:rFonts w:ascii="NGOABI+Times New Roman"/>
          <w:color w:val="000000"/>
          <w:spacing w:val="2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8"/>
        </w:rPr>
        <w:t>неба</w:t>
      </w:r>
    </w:p>
    <w:p w14:paraId="6C4A609A">
      <w:pPr>
        <w:framePr w:w="6066" w:wrap="auto" w:vAnchor="margin" w:hAnchor="text" w:x="2508" w:y="397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Цифровая</w:t>
      </w:r>
      <w:r>
        <w:rPr>
          <w:rFonts w:ascii="NGOABI+Times New Roman"/>
          <w:color w:val="000000"/>
          <w:spacing w:val="0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лаборатория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8"/>
        </w:rPr>
        <w:t>по</w:t>
      </w:r>
      <w:r>
        <w:rPr>
          <w:rFonts w:ascii="NGOABI+Times New Roman"/>
          <w:color w:val="000000"/>
          <w:spacing w:val="3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физике</w:t>
      </w:r>
      <w:r>
        <w:rPr>
          <w:rFonts w:ascii="NGOABI+Times New Roman"/>
          <w:color w:val="000000"/>
          <w:spacing w:val="0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(Точка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Роста):</w:t>
      </w:r>
    </w:p>
    <w:p w14:paraId="6DB41335">
      <w:pPr>
        <w:framePr w:w="334" w:wrap="auto" w:vAnchor="margin" w:hAnchor="text" w:x="2508" w:y="429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</w:p>
    <w:p w14:paraId="5EA145A8">
      <w:pPr>
        <w:framePr w:w="8866" w:wrap="auto" w:vAnchor="margin" w:hAnchor="text" w:x="2672" w:y="429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беспроводной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мультидатчик</w:t>
      </w:r>
      <w:r>
        <w:rPr>
          <w:rFonts w:ascii="NGOABI+Times New Roman"/>
          <w:color w:val="000000"/>
          <w:spacing w:val="-2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8"/>
        </w:rPr>
        <w:t>по</w:t>
      </w:r>
      <w:r>
        <w:rPr>
          <w:rFonts w:ascii="NGOABI+Times New Roman"/>
          <w:color w:val="000000"/>
          <w:spacing w:val="-3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физике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с</w:t>
      </w:r>
      <w:r>
        <w:rPr>
          <w:rFonts w:ascii="NGOABI+Times New Roman"/>
          <w:color w:val="000000"/>
          <w:spacing w:val="0"/>
          <w:sz w:val="28"/>
        </w:rPr>
        <w:t xml:space="preserve"> </w:t>
      </w:r>
      <w:r>
        <w:rPr>
          <w:rFonts w:ascii="NGOABI+Times New Roman"/>
          <w:color w:val="000000"/>
          <w:spacing w:val="6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ю</w:t>
      </w:r>
      <w:r>
        <w:rPr>
          <w:rFonts w:ascii="NGOABI+Times New Roman"/>
          <w:color w:val="000000"/>
          <w:spacing w:val="0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встроенными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датчиками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–</w:t>
      </w:r>
    </w:p>
    <w:p w14:paraId="363B5431">
      <w:pPr>
        <w:framePr w:w="8984" w:wrap="auto" w:vAnchor="margin" w:hAnchor="text" w:x="2508" w:y="462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цифровой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датчик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температуры,</w:t>
      </w:r>
      <w:r>
        <w:rPr>
          <w:rFonts w:ascii="NGOABI+Times New Roman"/>
          <w:color w:val="000000"/>
          <w:spacing w:val="-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цифровой</w:t>
      </w:r>
      <w:r>
        <w:rPr>
          <w:rFonts w:ascii="NGOABI+Times New Roman"/>
          <w:color w:val="000000"/>
          <w:spacing w:val="-2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датчик</w:t>
      </w:r>
      <w:r>
        <w:rPr>
          <w:rFonts w:ascii="NGOABI+Times New Roman"/>
          <w:color w:val="000000"/>
          <w:spacing w:val="0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абсолютного</w:t>
      </w:r>
      <w:r>
        <w:rPr>
          <w:rFonts w:ascii="NGOABI+Times New Roman"/>
          <w:color w:val="000000"/>
          <w:spacing w:val="-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давления,</w:t>
      </w:r>
    </w:p>
    <w:p w14:paraId="3052F31D">
      <w:pPr>
        <w:framePr w:w="8984" w:wrap="auto" w:vAnchor="margin" w:hAnchor="text" w:x="2508" w:y="4621"/>
        <w:widowControl w:val="0"/>
        <w:autoSpaceDE w:val="0"/>
        <w:autoSpaceDN w:val="0"/>
        <w:spacing w:before="11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датчик</w:t>
      </w:r>
      <w:r>
        <w:rPr>
          <w:rFonts w:ascii="NGOABI+Times New Roman"/>
          <w:color w:val="000000"/>
          <w:spacing w:val="0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магнитного</w:t>
      </w:r>
      <w:r>
        <w:rPr>
          <w:rFonts w:ascii="NGOABI+Times New Roman"/>
          <w:color w:val="000000"/>
          <w:spacing w:val="2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8"/>
        </w:rPr>
        <w:t>поля,</w:t>
      </w:r>
      <w:r>
        <w:rPr>
          <w:rFonts w:ascii="NGOABI+Times New Roman"/>
          <w:color w:val="000000"/>
          <w:spacing w:val="-3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датчик</w:t>
      </w:r>
      <w:r>
        <w:rPr>
          <w:rFonts w:ascii="NGOABI+Times New Roman"/>
          <w:color w:val="000000"/>
          <w:spacing w:val="0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напряжения,</w:t>
      </w:r>
      <w:r>
        <w:rPr>
          <w:rFonts w:ascii="NGOABI+Times New Roman"/>
          <w:color w:val="000000"/>
          <w:spacing w:val="0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датчик</w:t>
      </w:r>
      <w:r>
        <w:rPr>
          <w:rFonts w:ascii="NGOABI+Times New Roman"/>
          <w:color w:val="000000"/>
          <w:spacing w:val="5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тока,</w:t>
      </w:r>
      <w:r>
        <w:rPr>
          <w:rFonts w:ascii="NGOABI+Times New Roman"/>
          <w:color w:val="000000"/>
          <w:spacing w:val="0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датчик</w:t>
      </w:r>
    </w:p>
    <w:p w14:paraId="6F722765">
      <w:pPr>
        <w:framePr w:w="8984" w:wrap="auto" w:vAnchor="margin" w:hAnchor="text" w:x="2508" w:y="4621"/>
        <w:widowControl w:val="0"/>
        <w:autoSpaceDE w:val="0"/>
        <w:autoSpaceDN w:val="0"/>
        <w:spacing w:before="11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акселерометр;</w:t>
      </w:r>
    </w:p>
    <w:p w14:paraId="749ED669">
      <w:pPr>
        <w:framePr w:w="334" w:wrap="auto" w:vAnchor="margin" w:hAnchor="text" w:x="2508" w:y="558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</w:p>
    <w:p w14:paraId="66380AF1">
      <w:pPr>
        <w:framePr w:w="334" w:wrap="auto" w:vAnchor="margin" w:hAnchor="text" w:x="2508" w:y="5588"/>
        <w:widowControl w:val="0"/>
        <w:autoSpaceDE w:val="0"/>
        <w:autoSpaceDN w:val="0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</w:p>
    <w:p w14:paraId="09B85D9F">
      <w:pPr>
        <w:framePr w:w="334" w:wrap="auto" w:vAnchor="margin" w:hAnchor="text" w:x="2508" w:y="5588"/>
        <w:widowControl w:val="0"/>
        <w:autoSpaceDE w:val="0"/>
        <w:autoSpaceDN w:val="0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</w:p>
    <w:p w14:paraId="7CC7DDB9">
      <w:pPr>
        <w:framePr w:w="334" w:wrap="auto" w:vAnchor="margin" w:hAnchor="text" w:x="2508" w:y="5588"/>
        <w:widowControl w:val="0"/>
        <w:autoSpaceDE w:val="0"/>
        <w:autoSpaceDN w:val="0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</w:p>
    <w:p w14:paraId="3A102678">
      <w:pPr>
        <w:framePr w:w="2783" w:wrap="auto" w:vAnchor="margin" w:hAnchor="text" w:x="2672" w:y="558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 xml:space="preserve">USB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осцилограф;</w:t>
      </w:r>
    </w:p>
    <w:p w14:paraId="74970517">
      <w:pPr>
        <w:framePr w:w="2783" w:wrap="auto" w:vAnchor="margin" w:hAnchor="text" w:x="2672" w:y="5588"/>
        <w:widowControl w:val="0"/>
        <w:autoSpaceDE w:val="0"/>
        <w:autoSpaceDN w:val="0"/>
        <w:spacing w:before="11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зарядное</w:t>
      </w:r>
      <w:r>
        <w:rPr>
          <w:rFonts w:ascii="NGOABI+Times New Roman"/>
          <w:color w:val="000000"/>
          <w:spacing w:val="0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устройство;</w:t>
      </w:r>
    </w:p>
    <w:p w14:paraId="5C94AE03">
      <w:pPr>
        <w:framePr w:w="2783" w:wrap="auto" w:vAnchor="margin" w:hAnchor="text" w:x="2672" w:y="5588"/>
        <w:widowControl w:val="0"/>
        <w:autoSpaceDE w:val="0"/>
        <w:autoSpaceDN w:val="0"/>
        <w:spacing w:before="11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адаптер;</w:t>
      </w:r>
    </w:p>
    <w:p w14:paraId="29FDF8AD">
      <w:pPr>
        <w:framePr w:w="5594" w:wrap="auto" w:vAnchor="margin" w:hAnchor="text" w:x="2672" w:y="655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NGOABI+Times New Roman"/>
          <w:color w:val="000000"/>
          <w:spacing w:val="0"/>
          <w:sz w:val="28"/>
        </w:rPr>
      </w:pPr>
      <w:r>
        <w:rPr>
          <w:rFonts w:ascii="NGOABI+Times New Roman" w:hAnsi="NGOABI+Times New Roman" w:cs="NGOABI+Times New Roman"/>
          <w:color w:val="000000"/>
          <w:spacing w:val="0"/>
          <w:sz w:val="28"/>
        </w:rPr>
        <w:t>конструктор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для</w:t>
      </w:r>
      <w:r>
        <w:rPr>
          <w:rFonts w:ascii="NGOABI+Times New Roman"/>
          <w:color w:val="000000"/>
          <w:spacing w:val="-3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проведения</w:t>
      </w:r>
      <w:r>
        <w:rPr>
          <w:rFonts w:ascii="NGOABI+Times New Roman"/>
          <w:color w:val="000000"/>
          <w:spacing w:val="1"/>
          <w:sz w:val="28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8"/>
        </w:rPr>
        <w:t>экспериментов.</w:t>
      </w:r>
    </w:p>
    <w:p w14:paraId="20CB5A6F">
      <w:pPr>
        <w:framePr w:w="5565" w:wrap="auto" w:vAnchor="margin" w:hAnchor="text" w:x="1702" w:y="7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Календарно</w:t>
      </w:r>
      <w:r>
        <w:rPr>
          <w:rFonts w:ascii="Times New Roman"/>
          <w:b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тематическое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планирование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7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класс</w:t>
      </w:r>
    </w:p>
    <w:p w14:paraId="3405AB75">
      <w:pPr>
        <w:framePr w:w="5565" w:wrap="auto" w:vAnchor="margin" w:hAnchor="text" w:x="1702" w:y="7763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№</w:t>
      </w:r>
      <w:r>
        <w:rPr>
          <w:rFonts w:ascii="NGOABI+Times New Roman"/>
          <w:color w:val="000000"/>
          <w:spacing w:val="26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Дата</w:t>
      </w:r>
      <w:r>
        <w:rPr>
          <w:rFonts w:ascii="NGOABI+Times New Roman"/>
          <w:color w:val="000000"/>
          <w:spacing w:val="109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Тема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занятия</w:t>
      </w:r>
    </w:p>
    <w:p w14:paraId="3E8FD702">
      <w:pPr>
        <w:framePr w:w="1904" w:wrap="auto" w:vAnchor="margin" w:hAnchor="text" w:x="7185" w:y="80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Использование</w:t>
      </w:r>
    </w:p>
    <w:p w14:paraId="623C77F1">
      <w:pPr>
        <w:framePr w:w="1466" w:wrap="auto" w:vAnchor="margin" w:hAnchor="text" w:x="10147" w:y="80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примечание</w:t>
      </w:r>
    </w:p>
    <w:p w14:paraId="27069EA4">
      <w:pPr>
        <w:framePr w:w="1979" w:wrap="auto" w:vAnchor="margin" w:hAnchor="text" w:x="1702" w:y="83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п/п</w:t>
      </w:r>
      <w:r>
        <w:rPr>
          <w:rFonts w:ascii="NGOABI+Times New Roman"/>
          <w:color w:val="000000"/>
          <w:spacing w:val="16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проведения</w:t>
      </w:r>
    </w:p>
    <w:p w14:paraId="457EB9A3">
      <w:pPr>
        <w:framePr w:w="2567" w:wrap="auto" w:vAnchor="margin" w:hAnchor="text" w:x="7185" w:y="83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оборудования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центра</w:t>
      </w:r>
    </w:p>
    <w:p w14:paraId="24C3269C">
      <w:pPr>
        <w:framePr w:w="2567" w:wrap="auto" w:vAnchor="margin" w:hAnchor="text" w:x="7185" w:y="83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естественнонаучной</w:t>
      </w:r>
    </w:p>
    <w:p w14:paraId="1B8863C7">
      <w:pPr>
        <w:framePr w:w="2567" w:wrap="auto" w:vAnchor="margin" w:hAnchor="text" w:x="7185" w:y="83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технологической</w:t>
      </w:r>
    </w:p>
    <w:p w14:paraId="44B83DC8">
      <w:pPr>
        <w:framePr w:w="2567" w:wrap="auto" w:vAnchor="margin" w:hAnchor="text" w:x="7185" w:y="83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направленностей</w:t>
      </w:r>
    </w:p>
    <w:p w14:paraId="64DE3D43">
      <w:pPr>
        <w:framePr w:w="378" w:wrap="auto" w:vAnchor="margin" w:hAnchor="text" w:x="9777" w:y="86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</w:p>
    <w:p w14:paraId="1248950A">
      <w:pPr>
        <w:framePr w:w="1632" w:wrap="auto" w:vAnchor="margin" w:hAnchor="text" w:x="2256" w:y="8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План</w:t>
      </w:r>
      <w:r>
        <w:rPr>
          <w:rFonts w:ascii="Times New Roman"/>
          <w:b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Факт</w:t>
      </w:r>
    </w:p>
    <w:p w14:paraId="0186C62A">
      <w:pPr>
        <w:framePr w:w="360" w:wrap="auto" w:vAnchor="margin" w:hAnchor="text" w:x="7185" w:y="94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«</w:t>
      </w:r>
    </w:p>
    <w:p w14:paraId="553AD5E1">
      <w:pPr>
        <w:framePr w:w="1694" w:wrap="auto" w:vAnchor="margin" w:hAnchor="text" w:x="7305" w:y="94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Точка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роста»</w:t>
      </w:r>
    </w:p>
    <w:p w14:paraId="341FAC70">
      <w:pPr>
        <w:framePr w:w="360" w:wrap="auto" w:vAnchor="margin" w:hAnchor="text" w:x="1702" w:y="98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</w:t>
      </w:r>
    </w:p>
    <w:p w14:paraId="5DD2C363">
      <w:pPr>
        <w:framePr w:w="1841" w:wrap="auto" w:vAnchor="margin" w:hAnchor="text" w:x="1822" w:y="98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Введение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(1ч)</w:t>
      </w:r>
    </w:p>
    <w:p w14:paraId="354376BE">
      <w:pPr>
        <w:framePr w:w="5064" w:wrap="auto" w:vAnchor="margin" w:hAnchor="text" w:x="3896" w:y="100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Вводное</w:t>
      </w:r>
      <w:r>
        <w:rPr>
          <w:rFonts w:ascii="NGOABI+Times New Roman"/>
          <w:color w:val="000000"/>
          <w:spacing w:val="16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занятие.</w:t>
      </w:r>
      <w:r>
        <w:rPr>
          <w:rFonts w:ascii="NGOABI+Times New Roman"/>
          <w:color w:val="000000"/>
          <w:spacing w:val="17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Цели</w:t>
      </w:r>
      <w:r>
        <w:rPr>
          <w:rFonts w:ascii="NGOABI+Times New Roman"/>
          <w:color w:val="000000"/>
          <w:spacing w:val="17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7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Компьютерное</w:t>
      </w:r>
    </w:p>
    <w:p w14:paraId="01E649BB">
      <w:pPr>
        <w:framePr w:w="5064" w:wrap="auto" w:vAnchor="margin" w:hAnchor="text" w:x="3896" w:y="100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задачи</w:t>
      </w:r>
      <w:r>
        <w:rPr>
          <w:rFonts w:ascii="NGOABI+Times New Roman"/>
          <w:color w:val="000000"/>
          <w:spacing w:val="38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курса.</w:t>
      </w:r>
      <w:r>
        <w:rPr>
          <w:rFonts w:ascii="NGOABI+Times New Roman"/>
          <w:color w:val="000000"/>
          <w:spacing w:val="38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Техника</w:t>
      </w:r>
      <w:r>
        <w:rPr>
          <w:rFonts w:ascii="NGOABI+Times New Roman"/>
          <w:color w:val="000000"/>
          <w:spacing w:val="17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4FFD7A8F">
      <w:pPr>
        <w:framePr w:w="5064" w:wrap="auto" w:vAnchor="margin" w:hAnchor="text" w:x="3896" w:y="100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безопасности.</w:t>
      </w:r>
    </w:p>
    <w:p w14:paraId="02C036FC">
      <w:pPr>
        <w:framePr w:w="360" w:wrap="auto" w:vAnchor="margin" w:hAnchor="text" w:x="1702" w:y="10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667905C">
      <w:pPr>
        <w:framePr w:w="360" w:wrap="auto" w:vAnchor="margin" w:hAnchor="text" w:x="1702" w:y="109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</w:t>
      </w:r>
    </w:p>
    <w:p w14:paraId="36FE03F6">
      <w:pPr>
        <w:framePr w:w="4919" w:wrap="auto" w:vAnchor="margin" w:hAnchor="text" w:x="1822" w:y="109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Роль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эксперимента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в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жизни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человека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(3ч)</w:t>
      </w:r>
    </w:p>
    <w:p w14:paraId="33B19691">
      <w:pPr>
        <w:framePr w:w="3031" w:wrap="auto" w:vAnchor="margin" w:hAnchor="text" w:x="3896" w:y="112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Система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единиц,</w:t>
      </w:r>
      <w:r>
        <w:rPr>
          <w:rFonts w:ascii="NGOABI+Times New Roman"/>
          <w:color w:val="000000"/>
          <w:spacing w:val="-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понятие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</w:t>
      </w:r>
    </w:p>
    <w:p w14:paraId="71564995">
      <w:pPr>
        <w:framePr w:w="1776" w:wrap="auto" w:vAnchor="margin" w:hAnchor="text" w:x="7185" w:y="112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Компьютерное</w:t>
      </w:r>
    </w:p>
    <w:p w14:paraId="26A8335D">
      <w:pPr>
        <w:framePr w:w="1032" w:wrap="auto" w:vAnchor="margin" w:hAnchor="text" w:x="3896" w:y="115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прямых</w:t>
      </w:r>
    </w:p>
    <w:p w14:paraId="20D08F12">
      <w:pPr>
        <w:framePr w:w="368" w:wrap="auto" w:vAnchor="margin" w:hAnchor="text" w:x="5206" w:y="115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044FE059">
      <w:pPr>
        <w:framePr w:w="2997" w:wrap="auto" w:vAnchor="margin" w:hAnchor="text" w:x="5853" w:y="115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косвенных</w:t>
      </w:r>
      <w:r>
        <w:rPr>
          <w:rFonts w:ascii="NGOABI+Times New Roman"/>
          <w:color w:val="000000"/>
          <w:spacing w:val="1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2000C311">
      <w:pPr>
        <w:framePr w:w="360" w:wrap="auto" w:vAnchor="margin" w:hAnchor="text" w:x="1702" w:y="117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5EF9A4A">
      <w:pPr>
        <w:framePr w:w="1435" w:wrap="auto" w:vAnchor="margin" w:hAnchor="text" w:x="3896" w:y="117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измерениях</w:t>
      </w:r>
    </w:p>
    <w:p w14:paraId="3A2C18B0">
      <w:pPr>
        <w:framePr w:w="2909" w:wrap="auto" w:vAnchor="margin" w:hAnchor="text" w:x="3896" w:y="120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Физический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эксперимент.</w:t>
      </w:r>
    </w:p>
    <w:p w14:paraId="567CF0EE">
      <w:pPr>
        <w:framePr w:w="1721" w:wrap="auto" w:vAnchor="margin" w:hAnchor="text" w:x="7185" w:y="120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555E41FA">
      <w:pPr>
        <w:framePr w:w="592" w:wrap="auto" w:vAnchor="margin" w:hAnchor="text" w:x="9564" w:y="120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518894EF">
      <w:pPr>
        <w:framePr w:w="812" w:wrap="auto" w:vAnchor="margin" w:hAnchor="text" w:x="3896" w:y="123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Виды</w:t>
      </w:r>
    </w:p>
    <w:p w14:paraId="325F8856">
      <w:pPr>
        <w:framePr w:w="3220" w:wrap="auto" w:vAnchor="margin" w:hAnchor="text" w:x="5657" w:y="123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физического</w:t>
      </w:r>
      <w:r>
        <w:rPr>
          <w:rFonts w:ascii="NGOABI+Times New Roman"/>
          <w:color w:val="000000"/>
          <w:spacing w:val="17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59179D44">
      <w:pPr>
        <w:framePr w:w="1708" w:wrap="auto" w:vAnchor="margin" w:hAnchor="text" w:x="3896" w:y="12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эксперимента.</w:t>
      </w:r>
    </w:p>
    <w:p w14:paraId="08B4234E">
      <w:pPr>
        <w:framePr w:w="1708" w:wrap="auto" w:vAnchor="margin" w:hAnchor="text" w:x="3896" w:y="126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Погрешность</w:t>
      </w:r>
    </w:p>
    <w:p w14:paraId="30AC4712">
      <w:pPr>
        <w:framePr w:w="1708" w:wrap="auto" w:vAnchor="margin" w:hAnchor="text" w:x="3896" w:y="126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Виды</w:t>
      </w:r>
    </w:p>
    <w:p w14:paraId="46736C34">
      <w:pPr>
        <w:framePr w:w="1375" w:wrap="auto" w:vAnchor="margin" w:hAnchor="text" w:x="5818" w:y="129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измерения.</w:t>
      </w:r>
    </w:p>
    <w:p w14:paraId="1701D75A">
      <w:pPr>
        <w:framePr w:w="1693" w:wrap="auto" w:vAnchor="margin" w:hAnchor="text" w:x="3896" w:y="134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погрешностей</w:t>
      </w:r>
    </w:p>
    <w:p w14:paraId="5A3EED60">
      <w:pPr>
        <w:framePr w:w="1693" w:wrap="auto" w:vAnchor="margin" w:hAnchor="text" w:x="3896" w:y="134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Расчѐт</w:t>
      </w:r>
    </w:p>
    <w:p w14:paraId="368D59E6">
      <w:pPr>
        <w:framePr w:w="1375" w:wrap="auto" w:vAnchor="margin" w:hAnchor="text" w:x="5817" w:y="134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измерения.</w:t>
      </w:r>
    </w:p>
    <w:p w14:paraId="4524EC15">
      <w:pPr>
        <w:framePr w:w="360" w:wrap="auto" w:vAnchor="margin" w:hAnchor="text" w:x="1702" w:y="140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702EB8E7">
      <w:pPr>
        <w:framePr w:w="2780" w:wrap="auto" w:vAnchor="margin" w:hAnchor="text" w:x="3896" w:y="140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погрешности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измерения.</w:t>
      </w:r>
    </w:p>
    <w:p w14:paraId="2B5D659D">
      <w:pPr>
        <w:framePr w:w="2407" w:wrap="auto" w:vAnchor="margin" w:hAnchor="text" w:x="3896" w:y="142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</w:t>
      </w:r>
    </w:p>
    <w:p w14:paraId="5E95386E">
      <w:pPr>
        <w:framePr w:w="2132" w:wrap="auto" w:vAnchor="margin" w:hAnchor="text" w:x="7185" w:y="142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2A82A2C5">
      <w:pPr>
        <w:framePr w:w="5842" w:wrap="auto" w:vAnchor="margin" w:hAnchor="text" w:x="3896" w:y="145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«Измерение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объема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твердого</w:t>
      </w:r>
      <w:r>
        <w:rPr>
          <w:rFonts w:ascii="NGOABI+Times New Roman"/>
          <w:color w:val="000000"/>
          <w:spacing w:val="23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лабораторных</w:t>
      </w:r>
      <w:r>
        <w:rPr>
          <w:rFonts w:ascii="NGOABI+Times New Roman"/>
          <w:color w:val="000000"/>
          <w:spacing w:val="23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</w:t>
      </w:r>
    </w:p>
    <w:p w14:paraId="5C6E05F8">
      <w:pPr>
        <w:framePr w:w="368" w:wrap="auto" w:vAnchor="margin" w:hAnchor="text" w:x="9787" w:y="145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7B80BBD4">
      <w:pPr>
        <w:framePr w:w="3106" w:wrap="auto" w:vAnchor="margin" w:hAnchor="text" w:x="3896" w:y="148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тела».</w:t>
      </w:r>
      <w:r>
        <w:rPr>
          <w:rFonts w:ascii="NGOABI+Times New Roman"/>
          <w:color w:val="000000"/>
          <w:spacing w:val="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Правила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оформления</w:t>
      </w:r>
    </w:p>
    <w:p w14:paraId="2C63FA11">
      <w:pPr>
        <w:framePr w:w="3106" w:wrap="auto" w:vAnchor="margin" w:hAnchor="text" w:x="3896" w:y="148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лабораторной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работы.</w:t>
      </w:r>
    </w:p>
    <w:p w14:paraId="6CD1A309">
      <w:pPr>
        <w:framePr w:w="2350" w:wrap="auto" w:vAnchor="margin" w:hAnchor="text" w:x="7185" w:y="148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ученических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</w:t>
      </w:r>
    </w:p>
    <w:p w14:paraId="3BDC6F83">
      <w:pPr>
        <w:framePr w:w="360" w:wrap="auto" w:vAnchor="margin" w:hAnchor="text" w:x="1702" w:y="151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5DDF0E1D">
      <w:pPr>
        <w:framePr w:w="360" w:wrap="auto" w:vAnchor="margin" w:hAnchor="text" w:x="1702" w:y="15123"/>
        <w:widowControl w:val="0"/>
        <w:autoSpaceDE w:val="0"/>
        <w:autoSpaceDN w:val="0"/>
        <w:spacing w:before="29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</w:t>
      </w:r>
    </w:p>
    <w:p w14:paraId="06694627">
      <w:pPr>
        <w:framePr w:w="360" w:wrap="auto" w:vAnchor="margin" w:hAnchor="text" w:x="1702" w:y="15123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6E165F37">
      <w:pPr>
        <w:framePr w:w="1942" w:wrap="auto" w:vAnchor="margin" w:hAnchor="text" w:x="1822" w:y="15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Механика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(8ч)</w:t>
      </w:r>
    </w:p>
    <w:p w14:paraId="2A073ED1">
      <w:pPr>
        <w:framePr w:w="1575" w:wrap="auto" w:vAnchor="margin" w:hAnchor="text" w:x="3896" w:y="15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Равномерное</w:t>
      </w:r>
    </w:p>
    <w:p w14:paraId="6A5E0475">
      <w:pPr>
        <w:framePr w:w="2493" w:wrap="auto" w:vAnchor="margin" w:hAnchor="text" w:x="6824" w:y="15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7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29E0886E">
      <w:pPr>
        <w:framePr w:w="352" w:wrap="auto" w:vAnchor="margin" w:hAnchor="text" w:x="10836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</w:p>
    <w:p w14:paraId="2F01285B">
      <w:pPr>
        <w:framePr w:w="352" w:wrap="auto" w:vAnchor="margin" w:hAnchor="text" w:x="10948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</w:p>
    <w:p w14:paraId="5A7E141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2" o:spid="_x0000_s1038" o:spt="75" type="#_x0000_t75" style="position:absolute;left:0pt;margin-left:78pt;margin-top:47.75pt;height:297.25pt;width:493.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</v:shape>
        </w:pict>
      </w:r>
      <w:r>
        <w:pict>
          <v:shape id="_x000013" o:spid="_x0000_s1039" o:spt="75" type="#_x0000_t75" style="position:absolute;left:0pt;margin-left:82.65pt;margin-top:359.2pt;height:29.6pt;width:47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14" o:spid="_x0000_s1040" o:spt="75" type="#_x0000_t75" style="position:absolute;left:0pt;margin-left:78pt;margin-top:400.6pt;height:400.1pt;width:497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C59161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673A1D2">
      <w:pPr>
        <w:framePr w:w="1797" w:wrap="auto" w:vAnchor="margin" w:hAnchor="text" w:x="3896" w:y="9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неравномерное</w:t>
      </w:r>
    </w:p>
    <w:p w14:paraId="1E427640">
      <w:pPr>
        <w:framePr w:w="1797" w:wrap="auto" w:vAnchor="margin" w:hAnchor="text" w:x="3896" w:y="9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движения.</w:t>
      </w:r>
    </w:p>
    <w:p w14:paraId="43A98DA3">
      <w:pPr>
        <w:framePr w:w="2972" w:wrap="auto" w:vAnchor="margin" w:hAnchor="text" w:x="7185" w:y="9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лабораторных</w:t>
      </w:r>
      <w:r>
        <w:rPr>
          <w:rFonts w:ascii="NGOABI+Times New Roman"/>
          <w:color w:val="000000"/>
          <w:spacing w:val="23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</w:t>
      </w:r>
    </w:p>
    <w:p w14:paraId="7B2EC105">
      <w:pPr>
        <w:framePr w:w="2972" w:wrap="auto" w:vAnchor="margin" w:hAnchor="text" w:x="7185" w:y="9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ученических</w:t>
      </w:r>
      <w:r>
        <w:rPr>
          <w:rFonts w:ascii="NGOABI+Times New Roman"/>
          <w:color w:val="000000"/>
          <w:spacing w:val="12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</w:t>
      </w:r>
      <w:r>
        <w:rPr>
          <w:rFonts w:ascii="NGOABI+Times New Roman"/>
          <w:color w:val="000000"/>
          <w:spacing w:val="12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(на</w:t>
      </w:r>
    </w:p>
    <w:p w14:paraId="7B4A25B2">
      <w:pPr>
        <w:framePr w:w="2972" w:wrap="auto" w:vAnchor="margin" w:hAnchor="text" w:x="7185" w:y="99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базе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комплектов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ОГЭ)</w:t>
      </w:r>
    </w:p>
    <w:p w14:paraId="712B7CFE">
      <w:pPr>
        <w:framePr w:w="368" w:wrap="auto" w:vAnchor="margin" w:hAnchor="text" w:x="9787" w:y="9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7507B983">
      <w:pPr>
        <w:framePr w:w="3124" w:wrap="auto" w:vAnchor="margin" w:hAnchor="text" w:x="3896" w:y="1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Графическое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представление</w:t>
      </w:r>
    </w:p>
    <w:p w14:paraId="6D0B6EED">
      <w:pPr>
        <w:framePr w:w="3124" w:wrap="auto" w:vAnchor="margin" w:hAnchor="text" w:x="3896" w:y="16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движения.</w:t>
      </w:r>
    </w:p>
    <w:p w14:paraId="3FD3EFC4">
      <w:pPr>
        <w:framePr w:w="360" w:wrap="auto" w:vAnchor="margin" w:hAnchor="text" w:x="1702" w:y="1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3C49F120">
      <w:pPr>
        <w:framePr w:w="360" w:wrap="auto" w:vAnchor="margin" w:hAnchor="text" w:x="1702" w:y="1919"/>
        <w:widowControl w:val="0"/>
        <w:autoSpaceDE w:val="0"/>
        <w:autoSpaceDN w:val="0"/>
        <w:spacing w:before="10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13B932D6">
      <w:pPr>
        <w:framePr w:w="3169" w:wrap="auto" w:vAnchor="margin" w:hAnchor="text" w:x="3896" w:y="23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графических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задач,</w:t>
      </w:r>
    </w:p>
    <w:p w14:paraId="2A5AEBFC">
      <w:pPr>
        <w:framePr w:w="1704" w:wrap="auto" w:vAnchor="margin" w:hAnchor="text" w:x="3896" w:y="2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расчет</w:t>
      </w:r>
      <w:r>
        <w:rPr>
          <w:rFonts w:ascii="NGOABI+Times New Roman"/>
          <w:color w:val="000000"/>
          <w:spacing w:val="26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пути</w:t>
      </w:r>
    </w:p>
    <w:p w14:paraId="562129E5">
      <w:pPr>
        <w:framePr w:w="1704" w:wrap="auto" w:vAnchor="margin" w:hAnchor="text" w:x="3896" w:y="26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скорости</w:t>
      </w:r>
    </w:p>
    <w:p w14:paraId="4C12E936">
      <w:pPr>
        <w:framePr w:w="368" w:wrap="auto" w:vAnchor="margin" w:hAnchor="text" w:x="5683" w:y="2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68ABE8D2">
      <w:pPr>
        <w:framePr w:w="1059" w:wrap="auto" w:vAnchor="margin" w:hAnchor="text" w:x="6133" w:y="2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средней</w:t>
      </w:r>
    </w:p>
    <w:p w14:paraId="68B3E922">
      <w:pPr>
        <w:framePr w:w="3032" w:wrap="auto" w:vAnchor="margin" w:hAnchor="text" w:x="3896" w:y="32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неравномерного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движения.</w:t>
      </w:r>
    </w:p>
    <w:p w14:paraId="13820E92">
      <w:pPr>
        <w:framePr w:w="1114" w:wrap="auto" w:vAnchor="margin" w:hAnchor="text" w:x="3896" w:y="3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Понятие</w:t>
      </w:r>
    </w:p>
    <w:p w14:paraId="183C81C0">
      <w:pPr>
        <w:framePr w:w="1109" w:wrap="auto" w:vAnchor="margin" w:hAnchor="text" w:x="5362" w:y="3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инерции</w:t>
      </w:r>
    </w:p>
    <w:p w14:paraId="748C093F">
      <w:pPr>
        <w:framePr w:w="368" w:wrap="auto" w:vAnchor="margin" w:hAnchor="text" w:x="6822" w:y="3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6AC171CE">
      <w:pPr>
        <w:framePr w:w="1477" w:wrap="auto" w:vAnchor="margin" w:hAnchor="text" w:x="3896" w:y="39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инертности.</w:t>
      </w:r>
    </w:p>
    <w:p w14:paraId="23A7171E">
      <w:pPr>
        <w:framePr w:w="360" w:wrap="auto" w:vAnchor="margin" w:hAnchor="text" w:x="1702" w:y="42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2D2478CA">
      <w:pPr>
        <w:framePr w:w="360" w:wrap="auto" w:vAnchor="margin" w:hAnchor="text" w:x="1702" w:y="4218"/>
        <w:widowControl w:val="0"/>
        <w:autoSpaceDE w:val="0"/>
        <w:autoSpaceDN w:val="0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5ED79457">
      <w:pPr>
        <w:framePr w:w="2373" w:wrap="auto" w:vAnchor="margin" w:hAnchor="text" w:x="3896" w:y="42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Центробежная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сила..</w:t>
      </w:r>
    </w:p>
    <w:p w14:paraId="6A83B96B">
      <w:pPr>
        <w:framePr w:w="5842" w:wrap="auto" w:vAnchor="margin" w:hAnchor="text" w:x="3896" w:y="45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Сила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упругости,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трения</w:t>
      </w:r>
      <w:r>
        <w:rPr>
          <w:rFonts w:ascii="NGOABI+Times New Roman"/>
          <w:color w:val="000000"/>
          <w:spacing w:val="26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232D8963">
      <w:pPr>
        <w:framePr w:w="5842" w:wrap="auto" w:vAnchor="margin" w:hAnchor="text" w:x="3896" w:y="4592"/>
        <w:widowControl w:val="0"/>
        <w:autoSpaceDE w:val="0"/>
        <w:autoSpaceDN w:val="0"/>
        <w:spacing w:before="11" w:after="0" w:line="266" w:lineRule="exact"/>
        <w:ind w:left="3288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лабораторных</w:t>
      </w:r>
      <w:r>
        <w:rPr>
          <w:rFonts w:ascii="NGOABI+Times New Roman"/>
          <w:color w:val="000000"/>
          <w:spacing w:val="23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</w:t>
      </w:r>
    </w:p>
    <w:p w14:paraId="4CEEADA2">
      <w:pPr>
        <w:framePr w:w="2972" w:wrap="auto" w:vAnchor="margin" w:hAnchor="text" w:x="7185" w:y="4869"/>
        <w:widowControl w:val="0"/>
        <w:autoSpaceDE w:val="0"/>
        <w:autoSpaceDN w:val="0"/>
        <w:spacing w:before="0" w:after="0" w:line="266" w:lineRule="exact"/>
        <w:ind w:left="2603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1954FC85">
      <w:pPr>
        <w:framePr w:w="2972" w:wrap="auto" w:vAnchor="margin" w:hAnchor="text" w:x="7185" w:y="48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ученических</w:t>
      </w:r>
      <w:r>
        <w:rPr>
          <w:rFonts w:ascii="NGOABI+Times New Roman"/>
          <w:color w:val="000000"/>
          <w:spacing w:val="12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</w:t>
      </w:r>
      <w:r>
        <w:rPr>
          <w:rFonts w:ascii="NGOABI+Times New Roman"/>
          <w:color w:val="000000"/>
          <w:spacing w:val="12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(на</w:t>
      </w:r>
    </w:p>
    <w:p w14:paraId="0EAFEDE5">
      <w:pPr>
        <w:framePr w:w="2972" w:wrap="auto" w:vAnchor="margin" w:hAnchor="text" w:x="7185" w:y="48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базе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комплектов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ОГЭ)</w:t>
      </w:r>
    </w:p>
    <w:p w14:paraId="65253E7F">
      <w:pPr>
        <w:framePr w:w="2407" w:wrap="auto" w:vAnchor="margin" w:hAnchor="text" w:x="3896" w:y="4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</w:t>
      </w:r>
    </w:p>
    <w:p w14:paraId="5D2A647E">
      <w:pPr>
        <w:framePr w:w="3145" w:wrap="auto" w:vAnchor="margin" w:hAnchor="text" w:x="3896" w:y="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«Исследование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зависимости</w:t>
      </w:r>
    </w:p>
    <w:p w14:paraId="6DB3A089">
      <w:pPr>
        <w:framePr w:w="756" w:wrap="auto" w:vAnchor="margin" w:hAnchor="text" w:x="3896" w:y="5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силы</w:t>
      </w:r>
    </w:p>
    <w:p w14:paraId="219F8787">
      <w:pPr>
        <w:framePr w:w="1347" w:wrap="auto" w:vAnchor="margin" w:hAnchor="text" w:x="5850" w:y="5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упругости,</w:t>
      </w:r>
    </w:p>
    <w:p w14:paraId="43BDE8CE">
      <w:pPr>
        <w:framePr w:w="1821" w:wrap="auto" w:vAnchor="margin" w:hAnchor="text" w:x="3896" w:y="5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возникающей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</w:p>
    <w:p w14:paraId="6DD29765">
      <w:pPr>
        <w:framePr w:w="1198" w:wrap="auto" w:vAnchor="margin" w:hAnchor="text" w:x="3896" w:y="6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пружине,</w:t>
      </w:r>
    </w:p>
    <w:p w14:paraId="5F15B07C">
      <w:pPr>
        <w:framePr w:w="1807" w:wrap="auto" w:vAnchor="margin" w:hAnchor="text" w:x="5385" w:y="6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</w:t>
      </w:r>
      <w:r>
        <w:rPr>
          <w:rFonts w:ascii="NGOABI+Times New Roman"/>
          <w:color w:val="000000"/>
          <w:spacing w:val="4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степени</w:t>
      </w:r>
    </w:p>
    <w:p w14:paraId="5C359625">
      <w:pPr>
        <w:framePr w:w="1508" w:wrap="auto" w:vAnchor="margin" w:hAnchor="text" w:x="3896" w:y="6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деформации</w:t>
      </w:r>
    </w:p>
    <w:p w14:paraId="2D6764E7">
      <w:pPr>
        <w:framePr w:w="1508" w:wrap="auto" w:vAnchor="margin" w:hAnchor="text" w:x="3896" w:y="6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пружины».</w:t>
      </w:r>
    </w:p>
    <w:p w14:paraId="7221E94D">
      <w:pPr>
        <w:framePr w:w="360" w:wrap="auto" w:vAnchor="margin" w:hAnchor="text" w:x="1702" w:y="6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0310BF0">
      <w:pPr>
        <w:framePr w:w="360" w:wrap="auto" w:vAnchor="margin" w:hAnchor="text" w:x="1702" w:y="6623"/>
        <w:widowControl w:val="0"/>
        <w:autoSpaceDE w:val="0"/>
        <w:autoSpaceDN w:val="0"/>
        <w:spacing w:before="7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C9D4E47">
      <w:pPr>
        <w:framePr w:w="360" w:wrap="auto" w:vAnchor="margin" w:hAnchor="text" w:x="1822" w:y="6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CFD20C6">
      <w:pPr>
        <w:framePr w:w="360" w:wrap="auto" w:vAnchor="margin" w:hAnchor="text" w:x="1822" w:y="6623"/>
        <w:widowControl w:val="0"/>
        <w:autoSpaceDE w:val="0"/>
        <w:autoSpaceDN w:val="0"/>
        <w:spacing w:before="7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1662CC0">
      <w:pPr>
        <w:framePr w:w="3248" w:wrap="auto" w:vAnchor="margin" w:hAnchor="text" w:x="3896" w:y="70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Лабораторная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</w:t>
      </w:r>
    </w:p>
    <w:p w14:paraId="484ABFB6">
      <w:pPr>
        <w:framePr w:w="3248" w:wrap="auto" w:vAnchor="margin" w:hAnchor="text" w:x="3896" w:y="7082"/>
        <w:widowControl w:val="0"/>
        <w:autoSpaceDE w:val="0"/>
        <w:autoSpaceDN w:val="0"/>
        <w:spacing w:before="10" w:after="0" w:line="266" w:lineRule="exact"/>
        <w:ind w:left="115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Определение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коэффициента</w:t>
      </w:r>
    </w:p>
    <w:p w14:paraId="2FEB846B">
      <w:pPr>
        <w:framePr w:w="360" w:wrap="auto" w:vAnchor="margin" w:hAnchor="text" w:x="3896" w:y="73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«</w:t>
      </w:r>
    </w:p>
    <w:p w14:paraId="560D7815">
      <w:pPr>
        <w:framePr w:w="2655" w:wrap="auto" w:vAnchor="margin" w:hAnchor="text" w:x="3896" w:y="76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трения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трибометре».</w:t>
      </w:r>
    </w:p>
    <w:p w14:paraId="4B53BE6A">
      <w:pPr>
        <w:framePr w:w="2407" w:wrap="auto" w:vAnchor="margin" w:hAnchor="text" w:x="3896" w:y="80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</w:t>
      </w:r>
    </w:p>
    <w:p w14:paraId="6B107709">
      <w:pPr>
        <w:framePr w:w="2132" w:wrap="auto" w:vAnchor="margin" w:hAnchor="text" w:x="7185" w:y="80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1D933A35">
      <w:pPr>
        <w:framePr w:w="360" w:wrap="auto" w:vAnchor="margin" w:hAnchor="text" w:x="3896" w:y="8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«</w:t>
      </w:r>
    </w:p>
    <w:p w14:paraId="1D06C0C0">
      <w:pPr>
        <w:framePr w:w="3030" w:wrap="auto" w:vAnchor="margin" w:hAnchor="text" w:x="4011" w:y="8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Исследование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зависимости</w:t>
      </w:r>
    </w:p>
    <w:p w14:paraId="4F09E418">
      <w:pPr>
        <w:framePr w:w="2554" w:wrap="auto" w:vAnchor="margin" w:hAnchor="text" w:x="7185" w:y="8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лабораторных</w:t>
      </w:r>
      <w:r>
        <w:rPr>
          <w:rFonts w:ascii="NGOABI+Times New Roman"/>
          <w:color w:val="000000"/>
          <w:spacing w:val="23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</w:t>
      </w:r>
    </w:p>
    <w:p w14:paraId="4F893565">
      <w:pPr>
        <w:framePr w:w="2554" w:wrap="auto" w:vAnchor="margin" w:hAnchor="text" w:x="7185" w:y="8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ученических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</w:t>
      </w:r>
    </w:p>
    <w:p w14:paraId="03B169C2">
      <w:pPr>
        <w:framePr w:w="368" w:wrap="auto" w:vAnchor="margin" w:hAnchor="text" w:x="9787" w:y="8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6F364C32">
      <w:pPr>
        <w:framePr w:w="2377" w:wrap="auto" w:vAnchor="margin" w:hAnchor="text" w:x="3896" w:y="8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трения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силы</w:t>
      </w:r>
    </w:p>
    <w:p w14:paraId="7EB0C27B">
      <w:pPr>
        <w:framePr w:w="360" w:wrap="auto" w:vAnchor="margin" w:hAnchor="text" w:x="1702" w:y="8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39386E8">
      <w:pPr>
        <w:framePr w:w="360" w:wrap="auto" w:vAnchor="margin" w:hAnchor="text" w:x="1822" w:y="8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D5BCC91">
      <w:pPr>
        <w:framePr w:w="2737" w:wrap="auto" w:vAnchor="margin" w:hAnchor="text" w:x="3896" w:y="8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нормального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давления».</w:t>
      </w:r>
    </w:p>
    <w:p w14:paraId="1A4EB5FB">
      <w:pPr>
        <w:framePr w:w="360" w:wrap="auto" w:vAnchor="margin" w:hAnchor="text" w:x="1702" w:y="9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</w:t>
      </w:r>
    </w:p>
    <w:p w14:paraId="70CF8A04">
      <w:pPr>
        <w:framePr w:w="5201" w:wrap="auto" w:vAnchor="margin" w:hAnchor="text" w:x="1822" w:y="9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Гидростатика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(12ч)</w:t>
      </w:r>
    </w:p>
    <w:p w14:paraId="1601F5AE">
      <w:pPr>
        <w:framePr w:w="5201" w:wrap="auto" w:vAnchor="margin" w:hAnchor="text" w:x="1822" w:y="9134"/>
        <w:widowControl w:val="0"/>
        <w:autoSpaceDE w:val="0"/>
        <w:autoSpaceDN w:val="0"/>
        <w:spacing w:before="20" w:after="0" w:line="266" w:lineRule="exact"/>
        <w:ind w:left="2074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Плотность.</w:t>
      </w:r>
    </w:p>
    <w:p w14:paraId="30EFFFC7">
      <w:pPr>
        <w:framePr w:w="5201" w:wrap="auto" w:vAnchor="margin" w:hAnchor="text" w:x="1822" w:y="9134"/>
        <w:widowControl w:val="0"/>
        <w:autoSpaceDE w:val="0"/>
        <w:autoSpaceDN w:val="0"/>
        <w:spacing w:before="10" w:after="0" w:line="266" w:lineRule="exact"/>
        <w:ind w:left="2074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Герона</w:t>
      </w:r>
    </w:p>
    <w:p w14:paraId="3F0BBBDC">
      <w:pPr>
        <w:framePr w:w="5201" w:wrap="auto" w:vAnchor="margin" w:hAnchor="text" w:x="1822" w:y="9134"/>
        <w:widowControl w:val="0"/>
        <w:autoSpaceDE w:val="0"/>
        <w:autoSpaceDN w:val="0"/>
        <w:spacing w:before="109" w:after="0" w:line="266" w:lineRule="exact"/>
        <w:ind w:left="2074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повышенной</w:t>
      </w:r>
    </w:p>
    <w:p w14:paraId="3D3515F0">
      <w:pPr>
        <w:framePr w:w="923" w:wrap="auto" w:vAnchor="margin" w:hAnchor="text" w:x="5427" w:y="94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Задача</w:t>
      </w:r>
    </w:p>
    <w:p w14:paraId="44F833BB">
      <w:pPr>
        <w:framePr w:w="2417" w:wrap="auto" w:vAnchor="margin" w:hAnchor="text" w:x="6488" w:y="94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царя</w:t>
      </w:r>
      <w:r>
        <w:rPr>
          <w:rFonts w:ascii="NGOABI+Times New Roman"/>
          <w:color w:val="000000"/>
          <w:spacing w:val="17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3DDA6EF0">
      <w:pPr>
        <w:framePr w:w="592" w:wrap="auto" w:vAnchor="margin" w:hAnchor="text" w:x="9564" w:y="94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3DF1D3A1">
      <w:pPr>
        <w:framePr w:w="360" w:wrap="auto" w:vAnchor="margin" w:hAnchor="text" w:x="1702" w:y="96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0654AFD">
      <w:pPr>
        <w:framePr w:w="360" w:wrap="auto" w:vAnchor="margin" w:hAnchor="text" w:x="1822" w:y="96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1796476">
      <w:pPr>
        <w:framePr w:w="1692" w:wrap="auto" w:vAnchor="margin" w:hAnchor="text" w:x="7185" w:y="96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7DBCE44A">
      <w:pPr>
        <w:framePr w:w="1340" w:wrap="auto" w:vAnchor="margin" w:hAnchor="text" w:x="3896" w:y="10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сложности</w:t>
      </w:r>
    </w:p>
    <w:p w14:paraId="2BA2627E">
      <w:pPr>
        <w:framePr w:w="1340" w:wrap="auto" w:vAnchor="margin" w:hAnchor="text" w:x="3896" w:y="10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плотности</w:t>
      </w:r>
    </w:p>
    <w:p w14:paraId="36553FB2">
      <w:pPr>
        <w:framePr w:w="1340" w:wrap="auto" w:vAnchor="margin" w:hAnchor="text" w:x="3896" w:y="10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вещества.</w:t>
      </w:r>
    </w:p>
    <w:p w14:paraId="67EF689A">
      <w:pPr>
        <w:framePr w:w="476" w:wrap="auto" w:vAnchor="margin" w:hAnchor="text" w:x="5525" w:y="10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</w:p>
    <w:p w14:paraId="5E2A1154">
      <w:pPr>
        <w:framePr w:w="905" w:wrap="auto" w:vAnchor="margin" w:hAnchor="text" w:x="6288" w:y="10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расчет</w:t>
      </w:r>
    </w:p>
    <w:p w14:paraId="107E981A">
      <w:pPr>
        <w:framePr w:w="360" w:wrap="auto" w:vAnchor="margin" w:hAnchor="text" w:x="1702" w:y="10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AE8D297">
      <w:pPr>
        <w:framePr w:w="360" w:wrap="auto" w:vAnchor="margin" w:hAnchor="text" w:x="1702" w:y="10898"/>
        <w:widowControl w:val="0"/>
        <w:autoSpaceDE w:val="0"/>
        <w:autoSpaceDN w:val="0"/>
        <w:spacing w:before="3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14C9DBD">
      <w:pPr>
        <w:framePr w:w="360" w:wrap="auto" w:vAnchor="margin" w:hAnchor="text" w:x="1822" w:y="10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08FE8ABA">
      <w:pPr>
        <w:framePr w:w="360" w:wrap="auto" w:vAnchor="margin" w:hAnchor="text" w:x="1822" w:y="10898"/>
        <w:widowControl w:val="0"/>
        <w:autoSpaceDE w:val="0"/>
        <w:autoSpaceDN w:val="0"/>
        <w:spacing w:before="3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0CADF635">
      <w:pPr>
        <w:framePr w:w="3127" w:wrap="auto" w:vAnchor="margin" w:hAnchor="text" w:x="3896" w:y="112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повышенной</w:t>
      </w:r>
    </w:p>
    <w:p w14:paraId="0D3996E6">
      <w:pPr>
        <w:framePr w:w="3127" w:wrap="auto" w:vAnchor="margin" w:hAnchor="text" w:x="3896" w:y="1127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сложности</w:t>
      </w:r>
    </w:p>
    <w:p w14:paraId="65EF3DA4">
      <w:pPr>
        <w:framePr w:w="1721" w:wrap="auto" w:vAnchor="margin" w:hAnchor="text" w:x="7185" w:y="112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2101FC74">
      <w:pPr>
        <w:framePr w:w="1721" w:wrap="auto" w:vAnchor="margin" w:hAnchor="text" w:x="7185" w:y="1127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2A14B295">
      <w:pPr>
        <w:framePr w:w="592" w:wrap="auto" w:vAnchor="margin" w:hAnchor="text" w:x="9564" w:y="112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2D9AFBCE">
      <w:pPr>
        <w:framePr w:w="3295" w:wrap="auto" w:vAnchor="margin" w:hAnchor="text" w:x="3896" w:y="119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Давление</w:t>
      </w:r>
      <w:r>
        <w:rPr>
          <w:rFonts w:ascii="NGOABI+Times New Roman"/>
          <w:color w:val="000000"/>
          <w:spacing w:val="10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жидкости</w:t>
      </w:r>
      <w:r>
        <w:rPr>
          <w:rFonts w:ascii="NGOABI+Times New Roman"/>
          <w:color w:val="000000"/>
          <w:spacing w:val="10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0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газа.</w:t>
      </w:r>
    </w:p>
    <w:p w14:paraId="2A879A06">
      <w:pPr>
        <w:framePr w:w="3295" w:wrap="auto" w:vAnchor="margin" w:hAnchor="text" w:x="3896" w:y="11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Закон</w:t>
      </w:r>
    </w:p>
    <w:p w14:paraId="005136BF">
      <w:pPr>
        <w:framePr w:w="360" w:wrap="auto" w:vAnchor="margin" w:hAnchor="text" w:x="1702" w:y="12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544C94E">
      <w:pPr>
        <w:framePr w:w="360" w:wrap="auto" w:vAnchor="margin" w:hAnchor="text" w:x="1702" w:y="12478"/>
        <w:widowControl w:val="0"/>
        <w:autoSpaceDE w:val="0"/>
        <w:autoSpaceDN w:val="0"/>
        <w:spacing w:before="1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8882E33">
      <w:pPr>
        <w:framePr w:w="360" w:wrap="auto" w:vAnchor="margin" w:hAnchor="text" w:x="1822" w:y="12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50CF94DF">
      <w:pPr>
        <w:framePr w:w="360" w:wrap="auto" w:vAnchor="margin" w:hAnchor="text" w:x="1822" w:y="12478"/>
        <w:widowControl w:val="0"/>
        <w:autoSpaceDE w:val="0"/>
        <w:autoSpaceDN w:val="0"/>
        <w:spacing w:before="1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390DEE05">
      <w:pPr>
        <w:framePr w:w="1080" w:wrap="auto" w:vAnchor="margin" w:hAnchor="text" w:x="3896" w:y="12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Паскаля</w:t>
      </w:r>
    </w:p>
    <w:p w14:paraId="0866B814">
      <w:pPr>
        <w:framePr w:w="2725" w:wrap="auto" w:vAnchor="margin" w:hAnchor="text" w:x="3896" w:y="12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Сообщающиеся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сосуды.</w:t>
      </w:r>
    </w:p>
    <w:p w14:paraId="3D267EE2">
      <w:pPr>
        <w:framePr w:w="2725" w:wrap="auto" w:vAnchor="margin" w:hAnchor="text" w:x="3896" w:y="12936"/>
        <w:widowControl w:val="0"/>
        <w:autoSpaceDE w:val="0"/>
        <w:autoSpaceDN w:val="0"/>
        <w:spacing w:before="109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</w:t>
      </w:r>
    </w:p>
    <w:p w14:paraId="4B854F03">
      <w:pPr>
        <w:framePr w:w="2132" w:wrap="auto" w:vAnchor="margin" w:hAnchor="text" w:x="7185" w:y="13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567862BA">
      <w:pPr>
        <w:framePr w:w="1774" w:wrap="auto" w:vAnchor="margin" w:hAnchor="text" w:x="3896" w:y="1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«Изготовление</w:t>
      </w:r>
    </w:p>
    <w:p w14:paraId="2ABCE49F">
      <w:pPr>
        <w:framePr w:w="3535" w:wrap="auto" w:vAnchor="margin" w:hAnchor="text" w:x="6204" w:y="1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модели</w:t>
      </w:r>
      <w:r>
        <w:rPr>
          <w:rFonts w:ascii="NGOABI+Times New Roman"/>
          <w:color w:val="000000"/>
          <w:spacing w:val="17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лабораторных</w:t>
      </w:r>
      <w:r>
        <w:rPr>
          <w:rFonts w:ascii="NGOABI+Times New Roman"/>
          <w:color w:val="000000"/>
          <w:spacing w:val="23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</w:t>
      </w:r>
    </w:p>
    <w:p w14:paraId="186380DF">
      <w:pPr>
        <w:framePr w:w="368" w:wrap="auto" w:vAnchor="margin" w:hAnchor="text" w:x="9787" w:y="1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75E07BDA">
      <w:pPr>
        <w:framePr w:w="360" w:wrap="auto" w:vAnchor="margin" w:hAnchor="text" w:x="1702" w:y="13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9529750">
      <w:pPr>
        <w:framePr w:w="360" w:wrap="auto" w:vAnchor="margin" w:hAnchor="text" w:x="1822" w:y="13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54D33BFF">
      <w:pPr>
        <w:framePr w:w="1213" w:wrap="auto" w:vAnchor="margin" w:hAnchor="text" w:x="3896" w:y="13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фонтана»</w:t>
      </w:r>
    </w:p>
    <w:p w14:paraId="0557F02E">
      <w:pPr>
        <w:framePr w:w="2972" w:wrap="auto" w:vAnchor="margin" w:hAnchor="text" w:x="7185" w:y="13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ученических</w:t>
      </w:r>
      <w:r>
        <w:rPr>
          <w:rFonts w:ascii="NGOABI+Times New Roman"/>
          <w:color w:val="000000"/>
          <w:spacing w:val="12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</w:t>
      </w:r>
      <w:r>
        <w:rPr>
          <w:rFonts w:ascii="NGOABI+Times New Roman"/>
          <w:color w:val="000000"/>
          <w:spacing w:val="12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(на</w:t>
      </w:r>
    </w:p>
    <w:p w14:paraId="18711BC0">
      <w:pPr>
        <w:framePr w:w="2972" w:wrap="auto" w:vAnchor="margin" w:hAnchor="text" w:x="7185" w:y="13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базе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комплектов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ОГЭ</w:t>
      </w:r>
    </w:p>
    <w:p w14:paraId="11DB16AF">
      <w:pPr>
        <w:framePr w:w="2407" w:wrap="auto" w:vAnchor="margin" w:hAnchor="text" w:x="3896" w:y="142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</w:t>
      </w:r>
    </w:p>
    <w:p w14:paraId="7AB25E82">
      <w:pPr>
        <w:framePr w:w="1774" w:wrap="auto" w:vAnchor="margin" w:hAnchor="text" w:x="3896" w:y="145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«Изготовление</w:t>
      </w:r>
    </w:p>
    <w:p w14:paraId="529EED35">
      <w:pPr>
        <w:framePr w:w="989" w:wrap="auto" w:vAnchor="margin" w:hAnchor="text" w:x="6204" w:y="145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модели</w:t>
      </w:r>
    </w:p>
    <w:p w14:paraId="21CA9FF9">
      <w:pPr>
        <w:framePr w:w="360" w:wrap="auto" w:vAnchor="margin" w:hAnchor="text" w:x="1702" w:y="147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DC6876B">
      <w:pPr>
        <w:framePr w:w="360" w:wrap="auto" w:vAnchor="margin" w:hAnchor="text" w:x="1702" w:y="14789"/>
        <w:widowControl w:val="0"/>
        <w:autoSpaceDE w:val="0"/>
        <w:autoSpaceDN w:val="0"/>
        <w:spacing w:before="4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C5801E7">
      <w:pPr>
        <w:framePr w:w="360" w:wrap="auto" w:vAnchor="margin" w:hAnchor="text" w:x="1822" w:y="147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324BB82D">
      <w:pPr>
        <w:framePr w:w="360" w:wrap="auto" w:vAnchor="margin" w:hAnchor="text" w:x="1822" w:y="14789"/>
        <w:widowControl w:val="0"/>
        <w:autoSpaceDE w:val="0"/>
        <w:autoSpaceDN w:val="0"/>
        <w:spacing w:before="4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BE3ED16">
      <w:pPr>
        <w:framePr w:w="1213" w:wrap="auto" w:vAnchor="margin" w:hAnchor="text" w:x="3896" w:y="147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фонтана»</w:t>
      </w:r>
    </w:p>
    <w:p w14:paraId="3589EB7D">
      <w:pPr>
        <w:framePr w:w="2997" w:wrap="auto" w:vAnchor="margin" w:hAnchor="text" w:x="3896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Закон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Паскаля.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Давление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</w:p>
    <w:p w14:paraId="3E908C33">
      <w:pPr>
        <w:framePr w:w="2997" w:wrap="auto" w:vAnchor="margin" w:hAnchor="text" w:x="3896" w:y="152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жидкостях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газах.</w:t>
      </w:r>
    </w:p>
    <w:p w14:paraId="5513B306">
      <w:pPr>
        <w:framePr w:w="352" w:wrap="auto" w:vAnchor="margin" w:hAnchor="text" w:x="10836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</w:p>
    <w:p w14:paraId="0BD82BF8">
      <w:pPr>
        <w:framePr w:w="352" w:wrap="auto" w:vAnchor="margin" w:hAnchor="text" w:x="10948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</w:p>
    <w:p w14:paraId="608E9DA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5" o:spid="_x0000_s1041" o:spt="75" type="#_x0000_t75" style="position:absolute;left:0pt;margin-left:78pt;margin-top:47.75pt;height:748.15pt;width:497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4A9BD9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A49DCF3">
      <w:pPr>
        <w:framePr w:w="2884" w:wrap="auto" w:vAnchor="margin" w:hAnchor="text" w:x="3896" w:y="10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Гидравлические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машины.</w:t>
      </w:r>
    </w:p>
    <w:p w14:paraId="50BD4502">
      <w:pPr>
        <w:framePr w:w="2884" w:wrap="auto" w:vAnchor="margin" w:hAnchor="text" w:x="3896" w:y="10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Сообщающиеся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сосуды.</w:t>
      </w:r>
    </w:p>
    <w:p w14:paraId="0E4036B8">
      <w:pPr>
        <w:framePr w:w="5009" w:wrap="auto" w:vAnchor="margin" w:hAnchor="text" w:x="3896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Выталкивающая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сила.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Закон</w:t>
      </w:r>
      <w:r>
        <w:rPr>
          <w:rFonts w:ascii="NGOABI+Times New Roman"/>
          <w:color w:val="000000"/>
          <w:spacing w:val="29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47D91267">
      <w:pPr>
        <w:framePr w:w="592" w:wrap="auto" w:vAnchor="margin" w:hAnchor="text" w:x="9564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3AEE1A5E">
      <w:pPr>
        <w:framePr w:w="592" w:wrap="auto" w:vAnchor="margin" w:hAnchor="text" w:x="9564" w:y="1727"/>
        <w:widowControl w:val="0"/>
        <w:autoSpaceDE w:val="0"/>
        <w:autoSpaceDN w:val="0"/>
        <w:spacing w:before="577" w:after="0" w:line="266" w:lineRule="exact"/>
        <w:ind w:left="223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3AC39E31">
      <w:pPr>
        <w:framePr w:w="360" w:wrap="auto" w:vAnchor="margin" w:hAnchor="text" w:x="1702" w:y="2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9A0020C">
      <w:pPr>
        <w:framePr w:w="360" w:wrap="auto" w:vAnchor="margin" w:hAnchor="text" w:x="1822" w:y="2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F49CF46">
      <w:pPr>
        <w:framePr w:w="1329" w:wrap="auto" w:vAnchor="margin" w:hAnchor="text" w:x="3896" w:y="2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Архимеда.</w:t>
      </w:r>
    </w:p>
    <w:p w14:paraId="1015A484">
      <w:pPr>
        <w:framePr w:w="1692" w:wrap="auto" w:vAnchor="margin" w:hAnchor="text" w:x="7185" w:y="2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106CCD1B">
      <w:pPr>
        <w:framePr w:w="2407" w:wrap="auto" w:vAnchor="margin" w:hAnchor="text" w:x="3896" w:y="2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</w:t>
      </w:r>
    </w:p>
    <w:p w14:paraId="6A0ABD84">
      <w:pPr>
        <w:framePr w:w="2132" w:wrap="auto" w:vAnchor="margin" w:hAnchor="text" w:x="7185" w:y="2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1B942B6B">
      <w:pPr>
        <w:framePr w:w="360" w:wrap="auto" w:vAnchor="margin" w:hAnchor="text" w:x="3896" w:y="2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«</w:t>
      </w:r>
    </w:p>
    <w:p w14:paraId="52ECAA07">
      <w:pPr>
        <w:framePr w:w="1380" w:wrap="auto" w:vAnchor="margin" w:hAnchor="text" w:x="4011" w:y="2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Выяснение</w:t>
      </w:r>
    </w:p>
    <w:p w14:paraId="7DCAC087">
      <w:pPr>
        <w:framePr w:w="3602" w:wrap="auto" w:vAnchor="margin" w:hAnchor="text" w:x="6136" w:y="2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условия</w:t>
      </w:r>
      <w:r>
        <w:rPr>
          <w:rFonts w:ascii="NGOABI+Times New Roman"/>
          <w:color w:val="000000"/>
          <w:spacing w:val="1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лабораторных</w:t>
      </w:r>
      <w:r>
        <w:rPr>
          <w:rFonts w:ascii="NGOABI+Times New Roman"/>
          <w:color w:val="000000"/>
          <w:spacing w:val="23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</w:t>
      </w:r>
    </w:p>
    <w:p w14:paraId="1EB3D7C7">
      <w:pPr>
        <w:framePr w:w="3602" w:wrap="auto" w:vAnchor="margin" w:hAnchor="text" w:x="6136" w:y="2569"/>
        <w:widowControl w:val="0"/>
        <w:autoSpaceDE w:val="0"/>
        <w:autoSpaceDN w:val="0"/>
        <w:spacing w:before="10" w:after="0" w:line="266" w:lineRule="exact"/>
        <w:ind w:left="1048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ученических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</w:t>
      </w:r>
    </w:p>
    <w:p w14:paraId="74637D01">
      <w:pPr>
        <w:framePr w:w="1182" w:wrap="auto" w:vAnchor="margin" w:hAnchor="text" w:x="3896" w:y="28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плавания</w:t>
      </w:r>
    </w:p>
    <w:p w14:paraId="13FB90C1">
      <w:pPr>
        <w:framePr w:w="1182" w:wrap="auto" w:vAnchor="margin" w:hAnchor="text" w:x="3896" w:y="28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тел».</w:t>
      </w:r>
    </w:p>
    <w:p w14:paraId="56DD5C78">
      <w:pPr>
        <w:framePr w:w="360" w:wrap="auto" w:vAnchor="margin" w:hAnchor="text" w:x="1702" w:y="31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85F6410">
      <w:pPr>
        <w:framePr w:w="360" w:wrap="auto" w:vAnchor="margin" w:hAnchor="text" w:x="1702" w:y="3121"/>
        <w:widowControl w:val="0"/>
        <w:autoSpaceDE w:val="0"/>
        <w:autoSpaceDN w:val="0"/>
        <w:spacing w:before="3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79342C8">
      <w:pPr>
        <w:framePr w:w="360" w:wrap="auto" w:vAnchor="margin" w:hAnchor="text" w:x="1822" w:y="31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24258E3">
      <w:pPr>
        <w:framePr w:w="360" w:wrap="auto" w:vAnchor="margin" w:hAnchor="text" w:x="1822" w:y="3121"/>
        <w:widowControl w:val="0"/>
        <w:autoSpaceDE w:val="0"/>
        <w:autoSpaceDN w:val="0"/>
        <w:spacing w:before="3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51F09521">
      <w:pPr>
        <w:framePr w:w="5009" w:wrap="auto" w:vAnchor="margin" w:hAnchor="text" w:x="3896" w:y="3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Блок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закон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Паскаля,</w:t>
      </w:r>
      <w:r>
        <w:rPr>
          <w:rFonts w:ascii="NGOABI+Times New Roman"/>
          <w:color w:val="000000"/>
          <w:spacing w:val="24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3398ADDB">
      <w:pPr>
        <w:framePr w:w="592" w:wrap="auto" w:vAnchor="margin" w:hAnchor="text" w:x="9564" w:y="3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10B55466">
      <w:pPr>
        <w:framePr w:w="1955" w:wrap="auto" w:vAnchor="margin" w:hAnchor="text" w:x="3896" w:y="3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закон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Архимеда.</w:t>
      </w:r>
    </w:p>
    <w:p w14:paraId="5DB03E6E">
      <w:pPr>
        <w:framePr w:w="1692" w:wrap="auto" w:vAnchor="margin" w:hAnchor="text" w:x="7185" w:y="3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544D274D">
      <w:pPr>
        <w:framePr w:w="3224" w:wrap="auto" w:vAnchor="margin" w:hAnchor="text" w:x="3896" w:y="40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Блок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закон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Паскаля,</w:t>
      </w:r>
    </w:p>
    <w:p w14:paraId="13624553">
      <w:pPr>
        <w:framePr w:w="3224" w:wrap="auto" w:vAnchor="margin" w:hAnchor="text" w:x="3896" w:y="40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закон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Архимеда.</w:t>
      </w:r>
    </w:p>
    <w:p w14:paraId="4A7D3594">
      <w:pPr>
        <w:framePr w:w="360" w:wrap="auto" w:vAnchor="margin" w:hAnchor="text" w:x="1702" w:y="4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0C9EE7A">
      <w:pPr>
        <w:framePr w:w="360" w:wrap="auto" w:vAnchor="margin" w:hAnchor="text" w:x="1822" w:y="4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DFEA50D">
      <w:pPr>
        <w:framePr w:w="360" w:wrap="auto" w:vAnchor="margin" w:hAnchor="text" w:x="1702" w:y="4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</w:t>
      </w:r>
    </w:p>
    <w:p w14:paraId="49127DB8">
      <w:pPr>
        <w:framePr w:w="1881" w:wrap="auto" w:vAnchor="margin" w:hAnchor="text" w:x="1822" w:y="4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Статика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(10ч)</w:t>
      </w:r>
    </w:p>
    <w:p w14:paraId="28F78179">
      <w:pPr>
        <w:framePr w:w="360" w:wrap="auto" w:vAnchor="margin" w:hAnchor="text" w:x="1702" w:y="5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A188207">
      <w:pPr>
        <w:framePr w:w="360" w:wrap="auto" w:vAnchor="margin" w:hAnchor="text" w:x="1822" w:y="5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3F108709">
      <w:pPr>
        <w:framePr w:w="1533" w:wrap="auto" w:vAnchor="margin" w:hAnchor="text" w:x="3896" w:y="5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Блок.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Рычаг.</w:t>
      </w:r>
    </w:p>
    <w:p w14:paraId="32F81A10">
      <w:pPr>
        <w:framePr w:w="1721" w:wrap="auto" w:vAnchor="margin" w:hAnchor="text" w:x="7185" w:y="5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0E095095">
      <w:pPr>
        <w:framePr w:w="1721" w:wrap="auto" w:vAnchor="margin" w:hAnchor="text" w:x="7185" w:y="5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6D5E3478">
      <w:pPr>
        <w:framePr w:w="592" w:wrap="auto" w:vAnchor="margin" w:hAnchor="text" w:x="9564" w:y="5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7FDFB538">
      <w:pPr>
        <w:framePr w:w="592" w:wrap="auto" w:vAnchor="margin" w:hAnchor="text" w:x="9564" w:y="5006"/>
        <w:widowControl w:val="0"/>
        <w:autoSpaceDE w:val="0"/>
        <w:autoSpaceDN w:val="0"/>
        <w:spacing w:before="1037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20C6F4F2">
      <w:pPr>
        <w:framePr w:w="3293" w:wrap="auto" w:vAnchor="margin" w:hAnchor="text" w:x="3896" w:y="5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Равновесие</w:t>
      </w:r>
      <w:r>
        <w:rPr>
          <w:rFonts w:ascii="NGOABI+Times New Roman"/>
          <w:color w:val="000000"/>
          <w:spacing w:val="26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твердых</w:t>
      </w:r>
      <w:r>
        <w:rPr>
          <w:rFonts w:ascii="NGOABI+Times New Roman"/>
          <w:color w:val="000000"/>
          <w:spacing w:val="26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тел.</w:t>
      </w:r>
    </w:p>
    <w:p w14:paraId="46EBDBB1">
      <w:pPr>
        <w:framePr w:w="3293" w:wrap="auto" w:vAnchor="margin" w:hAnchor="text" w:x="3896" w:y="5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Момент</w:t>
      </w:r>
    </w:p>
    <w:p w14:paraId="17E55E2A">
      <w:pPr>
        <w:framePr w:w="3293" w:wrap="auto" w:vAnchor="margin" w:hAnchor="text" w:x="3896" w:y="5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моментов.</w:t>
      </w:r>
    </w:p>
    <w:p w14:paraId="31E9DEB6">
      <w:pPr>
        <w:framePr w:w="1697" w:wrap="auto" w:vAnchor="margin" w:hAnchor="text" w:x="5496" w:y="5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силы.Правило</w:t>
      </w:r>
    </w:p>
    <w:p w14:paraId="5DDC1E90">
      <w:pPr>
        <w:framePr w:w="360" w:wrap="auto" w:vAnchor="margin" w:hAnchor="text" w:x="1702" w:y="5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D3E48E9">
      <w:pPr>
        <w:framePr w:w="360" w:wrap="auto" w:vAnchor="margin" w:hAnchor="text" w:x="1702" w:y="5934"/>
        <w:widowControl w:val="0"/>
        <w:autoSpaceDE w:val="0"/>
        <w:autoSpaceDN w:val="0"/>
        <w:spacing w:before="6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AA6B334">
      <w:pPr>
        <w:framePr w:w="360" w:wrap="auto" w:vAnchor="margin" w:hAnchor="text" w:x="1702" w:y="5934"/>
        <w:widowControl w:val="0"/>
        <w:autoSpaceDE w:val="0"/>
        <w:autoSpaceDN w:val="0"/>
        <w:spacing w:before="6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F0E2D1C">
      <w:pPr>
        <w:framePr w:w="360" w:wrap="auto" w:vAnchor="margin" w:hAnchor="text" w:x="1822" w:y="5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11F02B5D">
      <w:pPr>
        <w:framePr w:w="360" w:wrap="auto" w:vAnchor="margin" w:hAnchor="text" w:x="1822" w:y="5934"/>
        <w:widowControl w:val="0"/>
        <w:autoSpaceDE w:val="0"/>
        <w:autoSpaceDN w:val="0"/>
        <w:spacing w:before="6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2E715FFF">
      <w:pPr>
        <w:framePr w:w="360" w:wrap="auto" w:vAnchor="margin" w:hAnchor="text" w:x="1822" w:y="5934"/>
        <w:widowControl w:val="0"/>
        <w:autoSpaceDE w:val="0"/>
        <w:autoSpaceDN w:val="0"/>
        <w:spacing w:before="6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284418B6">
      <w:pPr>
        <w:framePr w:w="2445" w:wrap="auto" w:vAnchor="margin" w:hAnchor="text" w:x="3896" w:y="63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Центр</w:t>
      </w:r>
    </w:p>
    <w:p w14:paraId="1898793C">
      <w:pPr>
        <w:framePr w:w="2445" w:wrap="auto" w:vAnchor="margin" w:hAnchor="text" w:x="3896" w:y="63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Исследование</w:t>
      </w:r>
    </w:p>
    <w:p w14:paraId="548D2F9F">
      <w:pPr>
        <w:framePr w:w="2445" w:wrap="auto" w:vAnchor="margin" w:hAnchor="text" w:x="3896" w:y="63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механических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систем</w:t>
      </w:r>
    </w:p>
    <w:p w14:paraId="0630F983">
      <w:pPr>
        <w:framePr w:w="3054" w:wrap="auto" w:vAnchor="margin" w:hAnchor="text" w:x="5851" w:y="6309"/>
        <w:widowControl w:val="0"/>
        <w:autoSpaceDE w:val="0"/>
        <w:autoSpaceDN w:val="0"/>
        <w:spacing w:before="0" w:after="0" w:line="266" w:lineRule="exact"/>
        <w:ind w:left="214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тяжести.</w:t>
      </w:r>
      <w:r>
        <w:rPr>
          <w:rFonts w:ascii="NGOABI+Times New Roman"/>
          <w:color w:val="000000"/>
          <w:spacing w:val="17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0DBB63D9">
      <w:pPr>
        <w:framePr w:w="3054" w:wrap="auto" w:vAnchor="margin" w:hAnchor="text" w:x="5851" w:y="63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различных</w:t>
      </w:r>
      <w:r>
        <w:rPr>
          <w:rFonts w:ascii="NGOABI+Times New Roman"/>
          <w:color w:val="000000"/>
          <w:spacing w:val="17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1A6753EB">
      <w:pPr>
        <w:framePr w:w="2962" w:wrap="auto" w:vAnchor="margin" w:hAnchor="text" w:x="3896" w:y="7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Комбинированные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задачи,</w:t>
      </w:r>
    </w:p>
    <w:p w14:paraId="3D4C0FE2">
      <w:pPr>
        <w:framePr w:w="2962" w:wrap="auto" w:vAnchor="margin" w:hAnchor="text" w:x="3896" w:y="7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используя</w:t>
      </w:r>
    </w:p>
    <w:p w14:paraId="386409FA">
      <w:pPr>
        <w:framePr w:w="2962" w:wrap="auto" w:vAnchor="margin" w:hAnchor="text" w:x="3896" w:y="7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равновесия.</w:t>
      </w:r>
    </w:p>
    <w:p w14:paraId="02ADD6F4">
      <w:pPr>
        <w:framePr w:w="1058" w:wrap="auto" w:vAnchor="margin" w:hAnchor="text" w:x="6137" w:y="7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условия</w:t>
      </w:r>
    </w:p>
    <w:p w14:paraId="382131B5">
      <w:pPr>
        <w:framePr w:w="2962" w:wrap="auto" w:vAnchor="margin" w:hAnchor="text" w:x="3896" w:y="8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Комбинированные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задачи,</w:t>
      </w:r>
    </w:p>
    <w:p w14:paraId="6AEE16E4">
      <w:pPr>
        <w:framePr w:w="1278" w:wrap="auto" w:vAnchor="margin" w:hAnchor="text" w:x="3896" w:y="8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используя</w:t>
      </w:r>
    </w:p>
    <w:p w14:paraId="1D9483A7">
      <w:pPr>
        <w:framePr w:w="1058" w:wrap="auto" w:vAnchor="margin" w:hAnchor="text" w:x="6137" w:y="8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условия</w:t>
      </w:r>
    </w:p>
    <w:p w14:paraId="2133A686">
      <w:pPr>
        <w:framePr w:w="360" w:wrap="auto" w:vAnchor="margin" w:hAnchor="text" w:x="1702" w:y="8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3FF6F66">
      <w:pPr>
        <w:framePr w:w="360" w:wrap="auto" w:vAnchor="margin" w:hAnchor="text" w:x="1702" w:y="8798"/>
        <w:widowControl w:val="0"/>
        <w:autoSpaceDE w:val="0"/>
        <w:autoSpaceDN w:val="0"/>
        <w:spacing w:before="12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4C46FE1D">
      <w:pPr>
        <w:framePr w:w="360" w:wrap="auto" w:vAnchor="margin" w:hAnchor="text" w:x="1702" w:y="8798"/>
        <w:widowControl w:val="0"/>
        <w:autoSpaceDE w:val="0"/>
        <w:autoSpaceDN w:val="0"/>
        <w:spacing w:before="12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B197811">
      <w:pPr>
        <w:framePr w:w="360" w:wrap="auto" w:vAnchor="margin" w:hAnchor="text" w:x="1822" w:y="8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6159EC9F">
      <w:pPr>
        <w:framePr w:w="360" w:wrap="auto" w:vAnchor="margin" w:hAnchor="text" w:x="1822" w:y="8798"/>
        <w:widowControl w:val="0"/>
        <w:autoSpaceDE w:val="0"/>
        <w:autoSpaceDN w:val="0"/>
        <w:spacing w:before="12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67F25DC">
      <w:pPr>
        <w:framePr w:w="360" w:wrap="auto" w:vAnchor="margin" w:hAnchor="text" w:x="1822" w:y="8798"/>
        <w:widowControl w:val="0"/>
        <w:autoSpaceDE w:val="0"/>
        <w:autoSpaceDN w:val="0"/>
        <w:spacing w:before="12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4250E55">
      <w:pPr>
        <w:framePr w:w="1393" w:wrap="auto" w:vAnchor="margin" w:hAnchor="text" w:x="3896" w:y="8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равновесия</w:t>
      </w:r>
    </w:p>
    <w:p w14:paraId="0C56388C">
      <w:pPr>
        <w:framePr w:w="2407" w:wrap="auto" w:vAnchor="margin" w:hAnchor="text" w:x="3896" w:y="91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</w:t>
      </w:r>
    </w:p>
    <w:p w14:paraId="4D39E770">
      <w:pPr>
        <w:framePr w:w="4098" w:wrap="auto" w:vAnchor="margin" w:hAnchor="text" w:x="6058" w:y="9172"/>
        <w:widowControl w:val="0"/>
        <w:autoSpaceDE w:val="0"/>
        <w:autoSpaceDN w:val="0"/>
        <w:spacing w:before="0" w:after="0" w:line="266" w:lineRule="exact"/>
        <w:ind w:left="1126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28F859C8">
      <w:pPr>
        <w:framePr w:w="4098" w:wrap="auto" w:vAnchor="margin" w:hAnchor="text" w:x="6058" w:y="9172"/>
        <w:widowControl w:val="0"/>
        <w:autoSpaceDE w:val="0"/>
        <w:autoSpaceDN w:val="0"/>
        <w:spacing w:before="10" w:after="0" w:line="266" w:lineRule="exact"/>
        <w:ind w:left="1126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лабораторных</w:t>
      </w:r>
      <w:r>
        <w:rPr>
          <w:rFonts w:ascii="NGOABI+Times New Roman"/>
          <w:color w:val="000000"/>
          <w:spacing w:val="23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</w:t>
      </w:r>
    </w:p>
    <w:p w14:paraId="7856878D">
      <w:pPr>
        <w:framePr w:w="4098" w:wrap="auto" w:vAnchor="margin" w:hAnchor="text" w:x="6058" w:y="91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блоков».</w:t>
      </w:r>
      <w:r>
        <w:rPr>
          <w:rFonts w:ascii="NGOABI+Times New Roman"/>
          <w:color w:val="000000"/>
          <w:spacing w:val="17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ученических</w:t>
      </w:r>
      <w:r>
        <w:rPr>
          <w:rFonts w:ascii="NGOABI+Times New Roman"/>
          <w:color w:val="000000"/>
          <w:spacing w:val="12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</w:t>
      </w:r>
      <w:r>
        <w:rPr>
          <w:rFonts w:ascii="NGOABI+Times New Roman"/>
          <w:color w:val="000000"/>
          <w:spacing w:val="12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(на</w:t>
      </w:r>
    </w:p>
    <w:p w14:paraId="02C296A5">
      <w:pPr>
        <w:framePr w:w="4098" w:wrap="auto" w:vAnchor="margin" w:hAnchor="text" w:x="6058" w:y="9172"/>
        <w:widowControl w:val="0"/>
        <w:autoSpaceDE w:val="0"/>
        <w:autoSpaceDN w:val="0"/>
        <w:spacing w:before="10" w:after="0" w:line="266" w:lineRule="exact"/>
        <w:ind w:left="1126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базе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комплектов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ОГЭ</w:t>
      </w:r>
    </w:p>
    <w:p w14:paraId="5858B224">
      <w:pPr>
        <w:framePr w:w="3110" w:wrap="auto" w:vAnchor="margin" w:hAnchor="text" w:x="3896" w:y="94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«Изготовление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работающей</w:t>
      </w:r>
    </w:p>
    <w:p w14:paraId="307A6877">
      <w:pPr>
        <w:framePr w:w="368" w:wrap="auto" w:vAnchor="margin" w:hAnchor="text" w:x="9787" w:y="94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13B11FE7">
      <w:pPr>
        <w:framePr w:w="1551" w:wrap="auto" w:vAnchor="margin" w:hAnchor="text" w:x="3896" w:y="97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системы</w:t>
      </w:r>
    </w:p>
    <w:p w14:paraId="7F11C386">
      <w:pPr>
        <w:framePr w:w="1551" w:wrap="auto" w:vAnchor="margin" w:hAnchor="text" w:x="3896" w:y="97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Оформление</w:t>
      </w:r>
    </w:p>
    <w:p w14:paraId="1B0D437A">
      <w:pPr>
        <w:framePr w:w="1551" w:wrap="auto" w:vAnchor="margin" w:hAnchor="text" w:x="3896" w:y="97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работы.</w:t>
      </w:r>
    </w:p>
    <w:p w14:paraId="59200292">
      <w:pPr>
        <w:framePr w:w="3110" w:wrap="auto" w:vAnchor="margin" w:hAnchor="text" w:x="3896" w:y="10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</w:t>
      </w:r>
    </w:p>
    <w:p w14:paraId="47566051">
      <w:pPr>
        <w:framePr w:w="3110" w:wrap="auto" w:vAnchor="margin" w:hAnchor="text" w:x="3896" w:y="10653"/>
        <w:widowControl w:val="0"/>
        <w:autoSpaceDE w:val="0"/>
        <w:autoSpaceDN w:val="0"/>
        <w:spacing w:before="10" w:after="0" w:line="266" w:lineRule="exact"/>
        <w:ind w:left="115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Блоки».</w:t>
      </w:r>
    </w:p>
    <w:p w14:paraId="63E1B321">
      <w:pPr>
        <w:framePr w:w="3110" w:wrap="auto" w:vAnchor="margin" w:hAnchor="text" w:x="3896" w:y="106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</w:t>
      </w:r>
    </w:p>
    <w:p w14:paraId="73BF32C5">
      <w:pPr>
        <w:framePr w:w="3110" w:wrap="auto" w:vAnchor="margin" w:hAnchor="text" w:x="3896" w:y="10653"/>
        <w:widowControl w:val="0"/>
        <w:autoSpaceDE w:val="0"/>
        <w:autoSpaceDN w:val="0"/>
        <w:spacing w:before="11" w:after="0" w:line="266" w:lineRule="exact"/>
        <w:ind w:left="115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Изготовление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работающей</w:t>
      </w:r>
    </w:p>
    <w:p w14:paraId="171ED57B">
      <w:pPr>
        <w:framePr w:w="597" w:wrap="auto" w:vAnchor="margin" w:hAnchor="text" w:x="5107" w:y="10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над</w:t>
      </w:r>
    </w:p>
    <w:p w14:paraId="5160E7B3">
      <w:pPr>
        <w:framePr w:w="1210" w:wrap="auto" w:vAnchor="margin" w:hAnchor="text" w:x="5983" w:y="10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проектом</w:t>
      </w:r>
    </w:p>
    <w:p w14:paraId="58F71E97">
      <w:pPr>
        <w:framePr w:w="360" w:wrap="auto" w:vAnchor="margin" w:hAnchor="text" w:x="3896" w:y="109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«</w:t>
      </w:r>
    </w:p>
    <w:p w14:paraId="7136F838">
      <w:pPr>
        <w:framePr w:w="360" w:wrap="auto" w:vAnchor="margin" w:hAnchor="text" w:x="3896" w:y="11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«</w:t>
      </w:r>
    </w:p>
    <w:p w14:paraId="07122B6F">
      <w:pPr>
        <w:framePr w:w="2053" w:wrap="auto" w:vAnchor="margin" w:hAnchor="text" w:x="3896" w:y="11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системы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блоков».</w:t>
      </w:r>
    </w:p>
    <w:p w14:paraId="1258A00B">
      <w:pPr>
        <w:framePr w:w="2407" w:wrap="auto" w:vAnchor="margin" w:hAnchor="text" w:x="3896" w:y="121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</w:t>
      </w:r>
    </w:p>
    <w:p w14:paraId="4180A5F0">
      <w:pPr>
        <w:framePr w:w="2132" w:wrap="auto" w:vAnchor="margin" w:hAnchor="text" w:x="7185" w:y="121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106AF693">
      <w:pPr>
        <w:framePr w:w="360" w:wrap="auto" w:vAnchor="margin" w:hAnchor="text" w:x="3896" w:y="12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«</w:t>
      </w:r>
    </w:p>
    <w:p w14:paraId="26D13F2B">
      <w:pPr>
        <w:framePr w:w="2995" w:wrap="auto" w:vAnchor="margin" w:hAnchor="text" w:x="4011" w:y="12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Изготовление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работающей</w:t>
      </w:r>
    </w:p>
    <w:p w14:paraId="34E0314F">
      <w:pPr>
        <w:framePr w:w="2554" w:wrap="auto" w:vAnchor="margin" w:hAnchor="text" w:x="7185" w:y="12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лабораторных</w:t>
      </w:r>
      <w:r>
        <w:rPr>
          <w:rFonts w:ascii="NGOABI+Times New Roman"/>
          <w:color w:val="000000"/>
          <w:spacing w:val="23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</w:t>
      </w:r>
    </w:p>
    <w:p w14:paraId="07EEFE07">
      <w:pPr>
        <w:framePr w:w="2554" w:wrap="auto" w:vAnchor="margin" w:hAnchor="text" w:x="7185" w:y="124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ученических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</w:t>
      </w:r>
    </w:p>
    <w:p w14:paraId="0DEBC85B">
      <w:pPr>
        <w:framePr w:w="2554" w:wrap="auto" w:vAnchor="margin" w:hAnchor="text" w:x="7185" w:y="12408"/>
        <w:widowControl w:val="0"/>
        <w:autoSpaceDE w:val="0"/>
        <w:autoSpaceDN w:val="0"/>
        <w:spacing w:before="2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Компьютерное</w:t>
      </w:r>
    </w:p>
    <w:p w14:paraId="148CD414">
      <w:pPr>
        <w:framePr w:w="368" w:wrap="auto" w:vAnchor="margin" w:hAnchor="text" w:x="9787" w:y="12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7095FF9F">
      <w:pPr>
        <w:framePr w:w="360" w:wrap="auto" w:vAnchor="margin" w:hAnchor="text" w:x="1702" w:y="126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246D87A8">
      <w:pPr>
        <w:framePr w:w="360" w:wrap="auto" w:vAnchor="margin" w:hAnchor="text" w:x="1702" w:y="12684"/>
        <w:widowControl w:val="0"/>
        <w:autoSpaceDE w:val="0"/>
        <w:autoSpaceDN w:val="0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2AE2523B">
      <w:pPr>
        <w:framePr w:w="360" w:wrap="auto" w:vAnchor="margin" w:hAnchor="text" w:x="1822" w:y="126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00218DF">
      <w:pPr>
        <w:framePr w:w="360" w:wrap="auto" w:vAnchor="margin" w:hAnchor="text" w:x="1822" w:y="12684"/>
        <w:widowControl w:val="0"/>
        <w:autoSpaceDE w:val="0"/>
        <w:autoSpaceDN w:val="0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402454FD">
      <w:pPr>
        <w:framePr w:w="2405" w:wrap="auto" w:vAnchor="margin" w:hAnchor="text" w:x="3896" w:y="126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системы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блоков».</w:t>
      </w:r>
    </w:p>
    <w:p w14:paraId="4F5BA4E2">
      <w:pPr>
        <w:framePr w:w="2405" w:wrap="auto" w:vAnchor="margin" w:hAnchor="text" w:x="3896" w:y="12684"/>
        <w:widowControl w:val="0"/>
        <w:autoSpaceDE w:val="0"/>
        <w:autoSpaceDN w:val="0"/>
        <w:spacing w:before="2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Оформление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работы.</w:t>
      </w:r>
    </w:p>
    <w:p w14:paraId="2F2A26AD">
      <w:pPr>
        <w:framePr w:w="1667" w:wrap="auto" w:vAnchor="margin" w:hAnchor="text" w:x="7185" w:y="132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25FBC2C9">
      <w:pPr>
        <w:framePr w:w="360" w:wrap="auto" w:vAnchor="margin" w:hAnchor="text" w:x="1702" w:y="133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1C4642B1">
      <w:pPr>
        <w:framePr w:w="360" w:wrap="auto" w:vAnchor="margin" w:hAnchor="text" w:x="1822" w:y="133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2B8347CB">
      <w:pPr>
        <w:framePr w:w="2042" w:wrap="auto" w:vAnchor="margin" w:hAnchor="text" w:x="3896" w:y="133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Защита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проектов.</w:t>
      </w:r>
    </w:p>
    <w:p w14:paraId="25BEF0B4">
      <w:pPr>
        <w:framePr w:w="352" w:wrap="auto" w:vAnchor="margin" w:hAnchor="text" w:x="10836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</w:p>
    <w:p w14:paraId="5FB0757E">
      <w:pPr>
        <w:framePr w:w="352" w:wrap="auto" w:vAnchor="margin" w:hAnchor="text" w:x="10948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</w:p>
    <w:p w14:paraId="2FB0713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6" o:spid="_x0000_s1042" o:spt="75" type="#_x0000_t75" style="position:absolute;left:0pt;margin-left:78pt;margin-top:47.75pt;height:639.4pt;width:497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37EABB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94439ED">
      <w:pPr>
        <w:framePr w:w="5565" w:wrap="auto" w:vAnchor="margin" w:hAnchor="text" w:x="1702" w:y="2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Календарно</w:t>
      </w:r>
      <w:r>
        <w:rPr>
          <w:rFonts w:ascii="Times New Roman"/>
          <w:b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тематическое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планирование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8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класс</w:t>
      </w:r>
    </w:p>
    <w:p w14:paraId="44D37DE1">
      <w:pPr>
        <w:framePr w:w="5565" w:wrap="auto" w:vAnchor="margin" w:hAnchor="text" w:x="1702" w:y="2363"/>
        <w:widowControl w:val="0"/>
        <w:autoSpaceDE w:val="0"/>
        <w:autoSpaceDN w:val="0"/>
        <w:spacing w:before="20" w:after="0" w:line="266" w:lineRule="exact"/>
        <w:ind w:left="55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Дата</w:t>
      </w:r>
      <w:r>
        <w:rPr>
          <w:rFonts w:ascii="NGOABI+Times New Roman"/>
          <w:color w:val="000000"/>
          <w:spacing w:val="110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Тема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занятия</w:t>
      </w:r>
    </w:p>
    <w:p w14:paraId="78863BEC">
      <w:pPr>
        <w:framePr w:w="5565" w:wrap="auto" w:vAnchor="margin" w:hAnchor="text" w:x="1702" w:y="2363"/>
        <w:widowControl w:val="0"/>
        <w:autoSpaceDE w:val="0"/>
        <w:autoSpaceDN w:val="0"/>
        <w:spacing w:before="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п/п</w:t>
      </w:r>
      <w:r>
        <w:rPr>
          <w:rFonts w:ascii="NGOABI+Times New Roman"/>
          <w:color w:val="000000"/>
          <w:spacing w:val="16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проведения</w:t>
      </w:r>
    </w:p>
    <w:p w14:paraId="4EE6D42E">
      <w:pPr>
        <w:framePr w:w="469" w:wrap="auto" w:vAnchor="margin" w:hAnchor="text" w:x="1702" w:y="26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№</w:t>
      </w:r>
    </w:p>
    <w:p w14:paraId="2375491D">
      <w:pPr>
        <w:framePr w:w="1904" w:wrap="auto" w:vAnchor="margin" w:hAnchor="text" w:x="7415" w:y="2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Использование</w:t>
      </w:r>
    </w:p>
    <w:p w14:paraId="559191BE">
      <w:pPr>
        <w:framePr w:w="1904" w:wrap="auto" w:vAnchor="margin" w:hAnchor="text" w:x="7415" w:y="26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оборудования</w:t>
      </w:r>
    </w:p>
    <w:p w14:paraId="5DBF7C37">
      <w:pPr>
        <w:framePr w:w="1466" w:wrap="auto" w:vAnchor="margin" w:hAnchor="text" w:x="9852" w:y="26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примечание</w:t>
      </w:r>
    </w:p>
    <w:p w14:paraId="3C331B4C">
      <w:pPr>
        <w:framePr w:w="995" w:wrap="auto" w:vAnchor="margin" w:hAnchor="text" w:x="7415" w:y="32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центра</w:t>
      </w:r>
    </w:p>
    <w:p w14:paraId="15A3C609">
      <w:pPr>
        <w:framePr w:w="1634" w:wrap="auto" w:vAnchor="margin" w:hAnchor="text" w:x="2256" w:y="3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План</w:t>
      </w:r>
      <w:r>
        <w:rPr>
          <w:rFonts w:ascii="Times New Roman"/>
          <w:b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Факт</w:t>
      </w:r>
    </w:p>
    <w:p w14:paraId="625C2466">
      <w:pPr>
        <w:framePr w:w="2446" w:wrap="auto" w:vAnchor="margin" w:hAnchor="text" w:x="7415" w:y="34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естественнонаучной</w:t>
      </w:r>
    </w:p>
    <w:p w14:paraId="4A2D0797">
      <w:pPr>
        <w:framePr w:w="2446" w:wrap="auto" w:vAnchor="margin" w:hAnchor="text" w:x="7415" w:y="34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технологической</w:t>
      </w:r>
    </w:p>
    <w:p w14:paraId="35071601">
      <w:pPr>
        <w:framePr w:w="2446" w:wrap="auto" w:vAnchor="margin" w:hAnchor="text" w:x="7415" w:y="34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направленностей</w:t>
      </w:r>
    </w:p>
    <w:p w14:paraId="3B9D1012">
      <w:pPr>
        <w:framePr w:w="360" w:wrap="auto" w:vAnchor="margin" w:hAnchor="text" w:x="7415" w:y="43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«</w:t>
      </w:r>
    </w:p>
    <w:p w14:paraId="4A55A062">
      <w:pPr>
        <w:framePr w:w="1694" w:wrap="auto" w:vAnchor="margin" w:hAnchor="text" w:x="7535" w:y="43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Точка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роста»</w:t>
      </w:r>
    </w:p>
    <w:p w14:paraId="4C7AE76D">
      <w:pPr>
        <w:framePr w:w="360" w:wrap="auto" w:vAnchor="margin" w:hAnchor="text" w:x="1702" w:y="4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</w:t>
      </w:r>
    </w:p>
    <w:p w14:paraId="3A2CFD8A">
      <w:pPr>
        <w:framePr w:w="1841" w:wrap="auto" w:vAnchor="margin" w:hAnchor="text" w:x="1822" w:y="4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Введение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(1ч)</w:t>
      </w:r>
    </w:p>
    <w:p w14:paraId="2B9AC025">
      <w:pPr>
        <w:framePr w:w="5287" w:wrap="auto" w:vAnchor="margin" w:hAnchor="text" w:x="3903" w:y="4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Вводное</w:t>
      </w:r>
      <w:r>
        <w:rPr>
          <w:rFonts w:ascii="NGOABI+Times New Roman"/>
          <w:color w:val="000000"/>
          <w:spacing w:val="24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занятие.</w:t>
      </w:r>
      <w:r>
        <w:rPr>
          <w:rFonts w:ascii="NGOABI+Times New Roman"/>
          <w:color w:val="000000"/>
          <w:spacing w:val="24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Цели</w:t>
      </w:r>
      <w:r>
        <w:rPr>
          <w:rFonts w:ascii="NGOABI+Times New Roman"/>
          <w:color w:val="000000"/>
          <w:spacing w:val="24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7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Компьютерное</w:t>
      </w:r>
    </w:p>
    <w:p w14:paraId="782D6AD0">
      <w:pPr>
        <w:framePr w:w="3755" w:wrap="auto" w:vAnchor="margin" w:hAnchor="text" w:x="1822" w:y="5246"/>
        <w:widowControl w:val="0"/>
        <w:autoSpaceDE w:val="0"/>
        <w:autoSpaceDN w:val="0"/>
        <w:spacing w:before="0" w:after="0" w:line="266" w:lineRule="exact"/>
        <w:ind w:left="2081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задачи</w:t>
      </w:r>
    </w:p>
    <w:p w14:paraId="16146C6D">
      <w:pPr>
        <w:framePr w:w="3755" w:wrap="auto" w:vAnchor="margin" w:hAnchor="text" w:x="1822" w:y="5246"/>
        <w:widowControl w:val="0"/>
        <w:autoSpaceDE w:val="0"/>
        <w:autoSpaceDN w:val="0"/>
        <w:spacing w:before="10" w:after="0" w:line="266" w:lineRule="exact"/>
        <w:ind w:left="2081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безопасности.</w:t>
      </w:r>
    </w:p>
    <w:p w14:paraId="0534A7D0">
      <w:pPr>
        <w:framePr w:w="3755" w:wrap="auto" w:vAnchor="margin" w:hAnchor="text" w:x="1822" w:y="5246"/>
        <w:widowControl w:val="0"/>
        <w:autoSpaceDE w:val="0"/>
        <w:autoSpaceDN w:val="0"/>
        <w:spacing w:before="3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Тепловые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явления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(12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ч)</w:t>
      </w:r>
    </w:p>
    <w:p w14:paraId="67015772">
      <w:pPr>
        <w:framePr w:w="3755" w:wrap="auto" w:vAnchor="margin" w:hAnchor="text" w:x="1822" w:y="5246"/>
        <w:widowControl w:val="0"/>
        <w:autoSpaceDE w:val="0"/>
        <w:autoSpaceDN w:val="0"/>
        <w:spacing w:before="20" w:after="0" w:line="266" w:lineRule="exact"/>
        <w:ind w:left="2081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Разнообразие</w:t>
      </w:r>
    </w:p>
    <w:p w14:paraId="4A002C52">
      <w:pPr>
        <w:framePr w:w="870" w:wrap="auto" w:vAnchor="margin" w:hAnchor="text" w:x="5141" w:y="5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курса.</w:t>
      </w:r>
    </w:p>
    <w:p w14:paraId="6E3B5299">
      <w:pPr>
        <w:framePr w:w="2979" w:wrap="auto" w:vAnchor="margin" w:hAnchor="text" w:x="6211" w:y="5246"/>
        <w:widowControl w:val="0"/>
        <w:autoSpaceDE w:val="0"/>
        <w:autoSpaceDN w:val="0"/>
        <w:spacing w:before="0" w:after="0" w:line="266" w:lineRule="exact"/>
        <w:ind w:left="12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Техника</w:t>
      </w:r>
      <w:r>
        <w:rPr>
          <w:rFonts w:ascii="NGOABI+Times New Roman"/>
          <w:color w:val="000000"/>
          <w:spacing w:val="16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1BED8C87">
      <w:pPr>
        <w:framePr w:w="2979" w:wrap="auto" w:vAnchor="margin" w:hAnchor="text" w:x="6211" w:y="5246"/>
        <w:widowControl w:val="0"/>
        <w:autoSpaceDE w:val="0"/>
        <w:autoSpaceDN w:val="0"/>
        <w:spacing w:before="593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тепловых</w:t>
      </w:r>
      <w:r>
        <w:rPr>
          <w:rFonts w:ascii="NGOABI+Times New Roman"/>
          <w:color w:val="000000"/>
          <w:spacing w:val="17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Компьютерное</w:t>
      </w:r>
    </w:p>
    <w:p w14:paraId="543AF33F">
      <w:pPr>
        <w:framePr w:w="360" w:wrap="auto" w:vAnchor="margin" w:hAnchor="text" w:x="1702" w:y="5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D88FF88">
      <w:pPr>
        <w:framePr w:w="360" w:wrap="auto" w:vAnchor="margin" w:hAnchor="text" w:x="1702" w:y="5522"/>
        <w:widowControl w:val="0"/>
        <w:autoSpaceDE w:val="0"/>
        <w:autoSpaceDN w:val="0"/>
        <w:spacing w:before="3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</w:t>
      </w:r>
    </w:p>
    <w:p w14:paraId="6AA263FB">
      <w:pPr>
        <w:framePr w:w="5177" w:wrap="auto" w:vAnchor="margin" w:hAnchor="text" w:x="3903" w:y="63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явлений.</w:t>
      </w:r>
      <w:r>
        <w:rPr>
          <w:rFonts w:ascii="NGOABI+Times New Roman"/>
          <w:color w:val="000000"/>
          <w:spacing w:val="3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Тепловое</w:t>
      </w:r>
      <w:r>
        <w:rPr>
          <w:rFonts w:ascii="NGOABI+Times New Roman"/>
          <w:color w:val="000000"/>
          <w:spacing w:val="3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расширение</w:t>
      </w:r>
      <w:r>
        <w:rPr>
          <w:rFonts w:ascii="NGOABI+Times New Roman"/>
          <w:color w:val="000000"/>
          <w:spacing w:val="17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6586ECD1">
      <w:pPr>
        <w:framePr w:w="5177" w:wrap="auto" w:vAnchor="margin" w:hAnchor="text" w:x="3903" w:y="63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тел.</w:t>
      </w:r>
    </w:p>
    <w:p w14:paraId="68AAF752">
      <w:pPr>
        <w:framePr w:w="360" w:wrap="auto" w:vAnchor="margin" w:hAnchor="text" w:x="1702" w:y="6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DAF3A48">
      <w:pPr>
        <w:framePr w:w="3141" w:wrap="auto" w:vAnchor="margin" w:hAnchor="text" w:x="3903" w:y="69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</w:t>
      </w:r>
    </w:p>
    <w:p w14:paraId="49E654A3">
      <w:pPr>
        <w:framePr w:w="3141" w:wrap="auto" w:vAnchor="margin" w:hAnchor="text" w:x="3903" w:y="69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«Изменения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длины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тела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</w:t>
      </w:r>
    </w:p>
    <w:p w14:paraId="6E727AB2">
      <w:pPr>
        <w:framePr w:w="2446" w:wrap="auto" w:vAnchor="margin" w:hAnchor="text" w:x="7415" w:y="69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384198E4">
      <w:pPr>
        <w:framePr w:w="2446" w:wrap="auto" w:vAnchor="margin" w:hAnchor="text" w:x="7415" w:y="69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лабораторных</w:t>
      </w:r>
      <w:r>
        <w:rPr>
          <w:rFonts w:ascii="NGOABI+Times New Roman"/>
          <w:color w:val="000000"/>
          <w:spacing w:val="12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</w:t>
      </w:r>
    </w:p>
    <w:p w14:paraId="4C5FF163">
      <w:pPr>
        <w:framePr w:w="3075" w:wrap="auto" w:vAnchor="margin" w:hAnchor="text" w:x="3903" w:y="74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нагревании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охлаждении».</w:t>
      </w:r>
    </w:p>
    <w:p w14:paraId="65D5A93D">
      <w:pPr>
        <w:framePr w:w="368" w:wrap="auto" w:vAnchor="margin" w:hAnchor="text" w:x="7415" w:y="74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579F9CFE">
      <w:pPr>
        <w:framePr w:w="1543" w:wrap="auto" w:vAnchor="margin" w:hAnchor="text" w:x="8319" w:y="74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ученических</w:t>
      </w:r>
    </w:p>
    <w:p w14:paraId="173EC42A">
      <w:pPr>
        <w:framePr w:w="360" w:wrap="auto" w:vAnchor="margin" w:hAnchor="text" w:x="1702" w:y="77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7D45B2B">
      <w:pPr>
        <w:framePr w:w="360" w:wrap="auto" w:vAnchor="margin" w:hAnchor="text" w:x="1702" w:y="7775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37D6E0A4">
      <w:pPr>
        <w:framePr w:w="1721" w:wrap="auto" w:vAnchor="margin" w:hAnchor="text" w:x="7415" w:y="77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</w:t>
      </w:r>
    </w:p>
    <w:p w14:paraId="2FA9294A">
      <w:pPr>
        <w:framePr w:w="1721" w:wrap="auto" w:vAnchor="margin" w:hAnchor="text" w:x="7415" w:y="7775"/>
        <w:widowControl w:val="0"/>
        <w:autoSpaceDE w:val="0"/>
        <w:autoSpaceDN w:val="0"/>
        <w:spacing w:before="2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7C98F4A1">
      <w:pPr>
        <w:framePr w:w="1721" w:wrap="auto" w:vAnchor="margin" w:hAnchor="text" w:x="7415" w:y="77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557C7929">
      <w:pPr>
        <w:framePr w:w="3131" w:wrap="auto" w:vAnchor="margin" w:hAnchor="text" w:x="3903" w:y="8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Теплопередача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Наблюдение</w:t>
      </w:r>
    </w:p>
    <w:p w14:paraId="5110DAF0">
      <w:pPr>
        <w:framePr w:w="3131" w:wrap="auto" w:vAnchor="margin" w:hAnchor="text" w:x="3903" w:y="8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теплопроводности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воды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325CDE26">
      <w:pPr>
        <w:framePr w:w="3131" w:wrap="auto" w:vAnchor="margin" w:hAnchor="text" w:x="3903" w:y="8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воздуха.</w:t>
      </w:r>
    </w:p>
    <w:p w14:paraId="777569EA">
      <w:pPr>
        <w:framePr w:w="592" w:wrap="auto" w:vAnchor="margin" w:hAnchor="text" w:x="9267" w:y="8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4CBC53AB">
      <w:pPr>
        <w:framePr w:w="2407" w:wrap="auto" w:vAnchor="margin" w:hAnchor="text" w:x="3903" w:y="89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</w:t>
      </w:r>
    </w:p>
    <w:p w14:paraId="1F21BF27">
      <w:pPr>
        <w:framePr w:w="2132" w:wrap="auto" w:vAnchor="margin" w:hAnchor="text" w:x="7415" w:y="89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7F97978B">
      <w:pPr>
        <w:framePr w:w="2490" w:wrap="auto" w:vAnchor="margin" w:hAnchor="text" w:x="3903" w:y="91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«Измерение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удельной</w:t>
      </w:r>
    </w:p>
    <w:p w14:paraId="33DF89A1">
      <w:pPr>
        <w:framePr w:w="2446" w:wrap="auto" w:vAnchor="margin" w:hAnchor="text" w:x="7415" w:y="91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лабораторных</w:t>
      </w:r>
      <w:r>
        <w:rPr>
          <w:rFonts w:ascii="NGOABI+Times New Roman"/>
          <w:color w:val="000000"/>
          <w:spacing w:val="12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</w:t>
      </w:r>
    </w:p>
    <w:p w14:paraId="6312541A">
      <w:pPr>
        <w:framePr w:w="2813" w:wrap="auto" w:vAnchor="margin" w:hAnchor="text" w:x="3903" w:y="9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теплоѐмкости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различных</w:t>
      </w:r>
    </w:p>
    <w:p w14:paraId="6509035A">
      <w:pPr>
        <w:framePr w:w="2813" w:wrap="auto" w:vAnchor="margin" w:hAnchor="text" w:x="3903" w:y="94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веществ».</w:t>
      </w:r>
    </w:p>
    <w:p w14:paraId="0F58D2B1">
      <w:pPr>
        <w:framePr w:w="368" w:wrap="auto" w:vAnchor="margin" w:hAnchor="text" w:x="7415" w:y="9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0C23E3E4">
      <w:pPr>
        <w:framePr w:w="1543" w:wrap="auto" w:vAnchor="margin" w:hAnchor="text" w:x="8319" w:y="9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ученических</w:t>
      </w:r>
    </w:p>
    <w:p w14:paraId="6542B674">
      <w:pPr>
        <w:framePr w:w="360" w:wrap="auto" w:vAnchor="margin" w:hAnchor="text" w:x="1702" w:y="97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7657B45C">
      <w:pPr>
        <w:framePr w:w="360" w:wrap="auto" w:vAnchor="margin" w:hAnchor="text" w:x="1702" w:y="9736"/>
        <w:widowControl w:val="0"/>
        <w:autoSpaceDE w:val="0"/>
        <w:autoSpaceDN w:val="0"/>
        <w:spacing w:before="6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64822BE7">
      <w:pPr>
        <w:framePr w:w="2444" w:wrap="auto" w:vAnchor="margin" w:hAnchor="text" w:x="7415" w:y="97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</w:t>
      </w:r>
      <w:r>
        <w:rPr>
          <w:rFonts w:ascii="NGOABI+Times New Roman"/>
          <w:color w:val="000000"/>
          <w:spacing w:val="29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(на</w:t>
      </w:r>
      <w:r>
        <w:rPr>
          <w:rFonts w:ascii="NGOABI+Times New Roman"/>
          <w:color w:val="000000"/>
          <w:spacing w:val="29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базе</w:t>
      </w:r>
    </w:p>
    <w:p w14:paraId="36B36C4A">
      <w:pPr>
        <w:framePr w:w="2444" w:wrap="auto" w:vAnchor="margin" w:hAnchor="text" w:x="7415" w:y="97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комплектов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ОГЭ</w:t>
      </w:r>
    </w:p>
    <w:p w14:paraId="42639037">
      <w:pPr>
        <w:framePr w:w="3450" w:wrap="auto" w:vAnchor="margin" w:hAnchor="text" w:x="3903" w:y="101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Плавление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отвердевание.</w:t>
      </w:r>
    </w:p>
    <w:p w14:paraId="062C91C8">
      <w:pPr>
        <w:framePr w:w="3450" w:wrap="auto" w:vAnchor="margin" w:hAnchor="text" w:x="3903" w:y="1011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</w:t>
      </w:r>
      <w:r>
        <w:rPr>
          <w:rFonts w:ascii="NGOABI+Times New Roman"/>
          <w:color w:val="000000"/>
          <w:spacing w:val="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«Отливка</w:t>
      </w:r>
    </w:p>
    <w:p w14:paraId="095BC695">
      <w:pPr>
        <w:framePr w:w="3450" w:wrap="auto" w:vAnchor="margin" w:hAnchor="text" w:x="3903" w:y="1011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парафинового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солдатика»</w:t>
      </w:r>
    </w:p>
    <w:p w14:paraId="674C3FF9">
      <w:pPr>
        <w:framePr w:w="2407" w:wrap="auto" w:vAnchor="margin" w:hAnchor="text" w:x="3903" w:y="110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</w:t>
      </w:r>
    </w:p>
    <w:p w14:paraId="11F9248D">
      <w:pPr>
        <w:framePr w:w="2132" w:wrap="auto" w:vAnchor="margin" w:hAnchor="text" w:x="7415" w:y="110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0FDA5550">
      <w:pPr>
        <w:framePr w:w="3183" w:wrap="auto" w:vAnchor="margin" w:hAnchor="text" w:x="3903" w:y="113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«Наблюдение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за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плавлением</w:t>
      </w:r>
    </w:p>
    <w:p w14:paraId="789C1B3A">
      <w:pPr>
        <w:framePr w:w="2446" w:wrap="auto" w:vAnchor="margin" w:hAnchor="text" w:x="7415" w:y="113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лабораторных</w:t>
      </w:r>
      <w:r>
        <w:rPr>
          <w:rFonts w:ascii="NGOABI+Times New Roman"/>
          <w:color w:val="000000"/>
          <w:spacing w:val="12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</w:t>
      </w:r>
    </w:p>
    <w:p w14:paraId="54D7A725">
      <w:pPr>
        <w:framePr w:w="823" w:wrap="auto" w:vAnchor="margin" w:hAnchor="text" w:x="3903" w:y="115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1"/>
          <w:sz w:val="24"/>
        </w:rPr>
        <w:t>льда»</w:t>
      </w:r>
    </w:p>
    <w:p w14:paraId="6D6E1C55">
      <w:pPr>
        <w:framePr w:w="368" w:wrap="auto" w:vAnchor="margin" w:hAnchor="text" w:x="7415" w:y="115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2AFF7AE5">
      <w:pPr>
        <w:framePr w:w="1543" w:wrap="auto" w:vAnchor="margin" w:hAnchor="text" w:x="8319" w:y="115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ученических</w:t>
      </w:r>
    </w:p>
    <w:p w14:paraId="5D22516D">
      <w:pPr>
        <w:framePr w:w="360" w:wrap="auto" w:vAnchor="margin" w:hAnchor="text" w:x="1702" w:y="11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6C45A481">
      <w:pPr>
        <w:framePr w:w="360" w:wrap="auto" w:vAnchor="margin" w:hAnchor="text" w:x="1702" w:y="11868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3D7E329D">
      <w:pPr>
        <w:framePr w:w="2985" w:wrap="auto" w:vAnchor="margin" w:hAnchor="text" w:x="6151" w:y="11868"/>
        <w:widowControl w:val="0"/>
        <w:autoSpaceDE w:val="0"/>
        <w:autoSpaceDN w:val="0"/>
        <w:spacing w:before="0" w:after="0" w:line="266" w:lineRule="exact"/>
        <w:ind w:left="1264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</w:t>
      </w:r>
    </w:p>
    <w:p w14:paraId="7250A55C">
      <w:pPr>
        <w:framePr w:w="2985" w:wrap="auto" w:vAnchor="margin" w:hAnchor="text" w:x="6151" w:y="11868"/>
        <w:widowControl w:val="0"/>
        <w:autoSpaceDE w:val="0"/>
        <w:autoSpaceDN w:val="0"/>
        <w:spacing w:before="25" w:after="0" w:line="266" w:lineRule="exact"/>
        <w:ind w:left="1264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13779610">
      <w:pPr>
        <w:framePr w:w="2985" w:wrap="auto" w:vAnchor="margin" w:hAnchor="text" w:x="6151" w:y="118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теплового</w:t>
      </w:r>
      <w:r>
        <w:rPr>
          <w:rFonts w:ascii="NGOABI+Times New Roman"/>
          <w:color w:val="000000"/>
          <w:spacing w:val="1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1B1FBD8C">
      <w:pPr>
        <w:framePr w:w="3219" w:wrap="auto" w:vAnchor="margin" w:hAnchor="text" w:x="3903" w:y="121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олимпиадных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</w:t>
      </w:r>
    </w:p>
    <w:p w14:paraId="18BE57DD">
      <w:pPr>
        <w:framePr w:w="592" w:wrap="auto" w:vAnchor="margin" w:hAnchor="text" w:x="9267" w:y="121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59D06789">
      <w:pPr>
        <w:framePr w:w="592" w:wrap="auto" w:vAnchor="margin" w:hAnchor="text" w:x="9267" w:y="12159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788B8080">
      <w:pPr>
        <w:framePr w:w="476" w:wrap="auto" w:vAnchor="margin" w:hAnchor="text" w:x="3903" w:y="12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</w:p>
    <w:p w14:paraId="552CEC4C">
      <w:pPr>
        <w:framePr w:w="1298" w:wrap="auto" w:vAnchor="margin" w:hAnchor="text" w:x="4618" w:y="12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уравнение</w:t>
      </w:r>
    </w:p>
    <w:p w14:paraId="4DAE4BBC">
      <w:pPr>
        <w:framePr w:w="3342" w:wrap="auto" w:vAnchor="margin" w:hAnchor="text" w:x="3903" w:y="12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баланса</w:t>
      </w:r>
    </w:p>
    <w:p w14:paraId="720685CD">
      <w:pPr>
        <w:framePr w:w="3342" w:wrap="auto" w:vAnchor="margin" w:hAnchor="text" w:x="3903" w:y="12711"/>
        <w:widowControl w:val="0"/>
        <w:autoSpaceDE w:val="0"/>
        <w:autoSpaceDN w:val="0"/>
        <w:spacing w:before="2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олимпиадных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</w:t>
      </w:r>
    </w:p>
    <w:p w14:paraId="5FA7B451">
      <w:pPr>
        <w:framePr w:w="3342" w:wrap="auto" w:vAnchor="margin" w:hAnchor="text" w:x="3903" w:y="127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расчѐт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тепловых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процессов</w:t>
      </w:r>
    </w:p>
    <w:p w14:paraId="66420771">
      <w:pPr>
        <w:framePr w:w="1721" w:wrap="auto" w:vAnchor="margin" w:hAnchor="text" w:x="7415" w:y="130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664A24EE">
      <w:pPr>
        <w:framePr w:w="1721" w:wrap="auto" w:vAnchor="margin" w:hAnchor="text" w:x="7415" w:y="130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61B14CAA">
      <w:pPr>
        <w:framePr w:w="360" w:wrap="auto" w:vAnchor="margin" w:hAnchor="text" w:x="1702" w:y="132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56ACFD96">
      <w:pPr>
        <w:framePr w:w="360" w:wrap="auto" w:vAnchor="margin" w:hAnchor="text" w:x="1702" w:y="13277"/>
        <w:widowControl w:val="0"/>
        <w:autoSpaceDE w:val="0"/>
        <w:autoSpaceDN w:val="0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7D9EC2C">
      <w:pPr>
        <w:framePr w:w="360" w:wrap="auto" w:vAnchor="margin" w:hAnchor="text" w:x="1822" w:y="13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040FDF5">
      <w:pPr>
        <w:framePr w:w="360" w:wrap="auto" w:vAnchor="margin" w:hAnchor="text" w:x="1822" w:y="13654"/>
        <w:widowControl w:val="0"/>
        <w:autoSpaceDE w:val="0"/>
        <w:autoSpaceDN w:val="0"/>
        <w:spacing w:before="3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260B9B0">
      <w:pPr>
        <w:framePr w:w="3462" w:wrap="auto" w:vAnchor="margin" w:hAnchor="text" w:x="3903" w:y="13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кристаллографии.</w:t>
      </w:r>
    </w:p>
    <w:p w14:paraId="58A22E63">
      <w:pPr>
        <w:framePr w:w="3462" w:wrap="auto" w:vAnchor="margin" w:hAnchor="text" w:x="3903" w:y="13654"/>
        <w:widowControl w:val="0"/>
        <w:autoSpaceDE w:val="0"/>
        <w:autoSpaceDN w:val="0"/>
        <w:spacing w:before="109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Испарение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конденсация.</w:t>
      </w:r>
    </w:p>
    <w:p w14:paraId="1A705005">
      <w:pPr>
        <w:framePr w:w="1721" w:wrap="auto" w:vAnchor="margin" w:hAnchor="text" w:x="7415" w:y="140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6099DE16">
      <w:pPr>
        <w:framePr w:w="1721" w:wrap="auto" w:vAnchor="margin" w:hAnchor="text" w:x="7415" w:y="140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0106722A">
      <w:pPr>
        <w:framePr w:w="1721" w:wrap="auto" w:vAnchor="margin" w:hAnchor="text" w:x="7415" w:y="14028"/>
        <w:widowControl w:val="0"/>
        <w:autoSpaceDE w:val="0"/>
        <w:autoSpaceDN w:val="0"/>
        <w:spacing w:before="2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043A32C6">
      <w:pPr>
        <w:framePr w:w="1721" w:wrap="auto" w:vAnchor="margin" w:hAnchor="text" w:x="7415" w:y="1402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50E005A6">
      <w:pPr>
        <w:framePr w:w="592" w:wrap="auto" w:vAnchor="margin" w:hAnchor="text" w:x="9267" w:y="140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3AE786D7">
      <w:pPr>
        <w:framePr w:w="592" w:wrap="auto" w:vAnchor="margin" w:hAnchor="text" w:x="9267" w:y="14028"/>
        <w:widowControl w:val="0"/>
        <w:autoSpaceDE w:val="0"/>
        <w:autoSpaceDN w:val="0"/>
        <w:spacing w:before="30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7199BB86">
      <w:pPr>
        <w:framePr w:w="360" w:wrap="auto" w:vAnchor="margin" w:hAnchor="text" w:x="1702" w:y="143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5F996FD">
      <w:pPr>
        <w:framePr w:w="2630" w:wrap="auto" w:vAnchor="margin" w:hAnchor="text" w:x="3903" w:y="14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Состав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атмосферы,</w:t>
      </w:r>
    </w:p>
    <w:p w14:paraId="007841B9">
      <w:pPr>
        <w:framePr w:w="2630" w:wrap="auto" w:vAnchor="margin" w:hAnchor="text" w:x="3903" w:y="145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наблюдение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перехода</w:t>
      </w:r>
    </w:p>
    <w:p w14:paraId="741B83E4">
      <w:pPr>
        <w:framePr w:w="2630" w:wrap="auto" w:vAnchor="margin" w:hAnchor="text" w:x="3903" w:y="14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ненасыщенных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паров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</w:p>
    <w:p w14:paraId="6F97D770">
      <w:pPr>
        <w:framePr w:w="2630" w:wrap="auto" w:vAnchor="margin" w:hAnchor="text" w:x="3903" w:y="14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насыщенные.</w:t>
      </w:r>
    </w:p>
    <w:p w14:paraId="6001C2BB">
      <w:pPr>
        <w:framePr w:w="360" w:wrap="auto" w:vAnchor="margin" w:hAnchor="text" w:x="1702" w:y="15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5DF9A36">
      <w:pPr>
        <w:framePr w:w="360" w:wrap="auto" w:vAnchor="margin" w:hAnchor="text" w:x="1822" w:y="15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AAB553D">
      <w:pPr>
        <w:framePr w:w="352" w:wrap="auto" w:vAnchor="margin" w:hAnchor="text" w:x="10836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</w:p>
    <w:p w14:paraId="50B186CC">
      <w:pPr>
        <w:framePr w:w="352" w:wrap="auto" w:vAnchor="margin" w:hAnchor="text" w:x="10948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</w:p>
    <w:p w14:paraId="4C5C1DB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7" o:spid="_x0000_s1043" o:spt="75" type="#_x0000_t75" style="position:absolute;left:0pt;margin-left:78pt;margin-top:130.6pt;height:656pt;width:490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FF4B62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DDF09C0">
      <w:pPr>
        <w:framePr w:w="5232" w:wrap="auto" w:vAnchor="margin" w:hAnchor="text" w:x="3903" w:y="9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Влажность</w:t>
      </w:r>
      <w:r>
        <w:rPr>
          <w:rFonts w:ascii="NGOABI+Times New Roman"/>
          <w:color w:val="000000"/>
          <w:spacing w:val="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воздуха</w:t>
      </w:r>
      <w:r>
        <w:rPr>
          <w:rFonts w:ascii="NGOABI+Times New Roman"/>
          <w:color w:val="000000"/>
          <w:spacing w:val="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7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разных</w:t>
      </w:r>
      <w:r>
        <w:rPr>
          <w:rFonts w:ascii="NGOABI+Times New Roman"/>
          <w:color w:val="000000"/>
          <w:spacing w:val="1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027696ED">
      <w:pPr>
        <w:framePr w:w="592" w:wrap="auto" w:vAnchor="margin" w:hAnchor="text" w:x="9267" w:y="9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1414B003">
      <w:pPr>
        <w:framePr w:w="592" w:wrap="auto" w:vAnchor="margin" w:hAnchor="text" w:x="9267" w:y="992"/>
        <w:widowControl w:val="0"/>
        <w:autoSpaceDE w:val="0"/>
        <w:autoSpaceDN w:val="0"/>
        <w:spacing w:before="59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557E4F03">
      <w:pPr>
        <w:framePr w:w="360" w:wrap="auto" w:vAnchor="margin" w:hAnchor="text" w:x="1702" w:y="12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9B10EF3">
      <w:pPr>
        <w:framePr w:w="360" w:wrap="auto" w:vAnchor="margin" w:hAnchor="text" w:x="1702" w:y="1268"/>
        <w:widowControl w:val="0"/>
        <w:autoSpaceDE w:val="0"/>
        <w:autoSpaceDN w:val="0"/>
        <w:spacing w:before="3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</w:t>
      </w:r>
    </w:p>
    <w:p w14:paraId="2AD0DD20">
      <w:pPr>
        <w:framePr w:w="360" w:wrap="auto" w:vAnchor="margin" w:hAnchor="text" w:x="1822" w:y="12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54FAC429">
      <w:pPr>
        <w:framePr w:w="5059" w:wrap="auto" w:vAnchor="margin" w:hAnchor="text" w:x="1822" w:y="1268"/>
        <w:widowControl w:val="0"/>
        <w:autoSpaceDE w:val="0"/>
        <w:autoSpaceDN w:val="0"/>
        <w:spacing w:before="0" w:after="0" w:line="266" w:lineRule="exact"/>
        <w:ind w:left="2081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континентах</w:t>
      </w:r>
    </w:p>
    <w:p w14:paraId="6EBC0BBC">
      <w:pPr>
        <w:framePr w:w="5059" w:wrap="auto" w:vAnchor="margin" w:hAnchor="text" w:x="1822" w:y="1268"/>
        <w:widowControl w:val="0"/>
        <w:autoSpaceDE w:val="0"/>
        <w:autoSpaceDN w:val="0"/>
        <w:spacing w:before="3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Электрические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явления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(8ч)</w:t>
      </w:r>
    </w:p>
    <w:p w14:paraId="2EE7DDA2">
      <w:pPr>
        <w:framePr w:w="5059" w:wrap="auto" w:vAnchor="margin" w:hAnchor="text" w:x="1822" w:y="1268"/>
        <w:widowControl w:val="0"/>
        <w:autoSpaceDE w:val="0"/>
        <w:autoSpaceDN w:val="0"/>
        <w:spacing w:before="20" w:after="0" w:line="266" w:lineRule="exact"/>
        <w:ind w:left="2081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Микромир.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Модели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атома,</w:t>
      </w:r>
    </w:p>
    <w:p w14:paraId="5EA096F7">
      <w:pPr>
        <w:framePr w:w="1692" w:wrap="auto" w:vAnchor="margin" w:hAnchor="text" w:x="7415" w:y="12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677EBD1B">
      <w:pPr>
        <w:framePr w:w="1721" w:wrap="auto" w:vAnchor="margin" w:hAnchor="text" w:x="7415" w:y="1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3DE3EDB2">
      <w:pPr>
        <w:framePr w:w="360" w:wrap="auto" w:vAnchor="margin" w:hAnchor="text" w:x="1702" w:y="21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611ED3E">
      <w:pPr>
        <w:framePr w:w="360" w:wrap="auto" w:vAnchor="margin" w:hAnchor="text" w:x="1702" w:y="2125"/>
        <w:widowControl w:val="0"/>
        <w:autoSpaceDE w:val="0"/>
        <w:autoSpaceDN w:val="0"/>
        <w:spacing w:before="3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EC2D97D">
      <w:pPr>
        <w:framePr w:w="360" w:wrap="auto" w:vAnchor="margin" w:hAnchor="text" w:x="1822" w:y="21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1B28D7C3">
      <w:pPr>
        <w:framePr w:w="5204" w:wrap="auto" w:vAnchor="margin" w:hAnchor="text" w:x="3903" w:y="21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существовавшие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начала</w:t>
      </w:r>
      <w:r>
        <w:rPr>
          <w:rFonts w:ascii="NGOABI+Times New Roman"/>
          <w:color w:val="000000"/>
          <w:spacing w:val="-1"/>
          <w:sz w:val="24"/>
        </w:rPr>
        <w:t xml:space="preserve"> XIX</w:t>
      </w:r>
      <w:r>
        <w:rPr>
          <w:rFonts w:ascii="NGOABI+Times New Roman"/>
          <w:color w:val="000000"/>
          <w:spacing w:val="20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257B64C0">
      <w:pPr>
        <w:framePr w:w="3298" w:wrap="auto" w:vAnchor="margin" w:hAnchor="text" w:x="3903" w:y="2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История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открытия</w:t>
      </w:r>
      <w:r>
        <w:rPr>
          <w:rFonts w:ascii="NGOABI+Times New Roman"/>
          <w:color w:val="000000"/>
          <w:spacing w:val="-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действия</w:t>
      </w:r>
    </w:p>
    <w:p w14:paraId="5E0512D1">
      <w:pPr>
        <w:framePr w:w="3298" w:wrap="auto" w:vAnchor="margin" w:hAnchor="text" w:x="3903" w:y="2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гальванического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элемента</w:t>
      </w:r>
    </w:p>
    <w:p w14:paraId="01AE4875">
      <w:pPr>
        <w:framePr w:w="1776" w:wrap="auto" w:vAnchor="margin" w:hAnchor="text" w:x="7415" w:y="2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Компьютерное</w:t>
      </w:r>
    </w:p>
    <w:p w14:paraId="599984DF">
      <w:pPr>
        <w:framePr w:w="1776" w:wrap="auto" w:vAnchor="margin" w:hAnchor="text" w:x="7415" w:y="2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03DD6C30">
      <w:pPr>
        <w:framePr w:w="360" w:wrap="auto" w:vAnchor="margin" w:hAnchor="text" w:x="1822" w:y="2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7968C736">
      <w:pPr>
        <w:framePr w:w="1104" w:wrap="auto" w:vAnchor="margin" w:hAnchor="text" w:x="3903" w:y="30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История</w:t>
      </w:r>
    </w:p>
    <w:p w14:paraId="5A190558">
      <w:pPr>
        <w:framePr w:w="1158" w:wrap="auto" w:vAnchor="margin" w:hAnchor="text" w:x="6267" w:y="30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создания</w:t>
      </w:r>
    </w:p>
    <w:p w14:paraId="1686A428">
      <w:pPr>
        <w:framePr w:w="1803" w:wrap="auto" w:vAnchor="margin" w:hAnchor="text" w:x="3903" w:y="33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электрофорной</w:t>
      </w:r>
    </w:p>
    <w:p w14:paraId="2B88779B">
      <w:pPr>
        <w:framePr w:w="1803" w:wrap="auto" w:vAnchor="margin" w:hAnchor="text" w:x="3903" w:y="33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машины</w:t>
      </w:r>
    </w:p>
    <w:p w14:paraId="47E987A4">
      <w:pPr>
        <w:framePr w:w="360" w:wrap="auto" w:vAnchor="margin" w:hAnchor="text" w:x="1702" w:y="36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2948F61">
      <w:pPr>
        <w:framePr w:w="360" w:wrap="auto" w:vAnchor="margin" w:hAnchor="text" w:x="1822" w:y="36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62C8343D">
      <w:pPr>
        <w:framePr w:w="5287" w:wrap="auto" w:vAnchor="margin" w:hAnchor="text" w:x="3903" w:y="3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Вольта.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Электрический</w:t>
      </w:r>
      <w:r>
        <w:rPr>
          <w:rFonts w:ascii="NGOABI+Times New Roman"/>
          <w:color w:val="000000"/>
          <w:spacing w:val="26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Компьютерное</w:t>
      </w:r>
    </w:p>
    <w:p w14:paraId="6F50D75A">
      <w:pPr>
        <w:framePr w:w="5287" w:wrap="auto" w:vAnchor="margin" w:hAnchor="text" w:x="3903" w:y="3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ток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электролитах.</w:t>
      </w:r>
      <w:r>
        <w:rPr>
          <w:rFonts w:ascii="NGOABI+Times New Roman"/>
          <w:color w:val="000000"/>
          <w:spacing w:val="144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188A23F6">
      <w:pPr>
        <w:framePr w:w="5287" w:wrap="auto" w:vAnchor="margin" w:hAnchor="text" w:x="3903" w:y="3995"/>
        <w:widowControl w:val="0"/>
        <w:autoSpaceDE w:val="0"/>
        <w:autoSpaceDN w:val="0"/>
        <w:spacing w:before="2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олимпиадных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17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28C82AB9">
      <w:pPr>
        <w:framePr w:w="360" w:wrap="auto" w:vAnchor="margin" w:hAnchor="text" w:x="1702" w:y="4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EDEFBAF">
      <w:pPr>
        <w:framePr w:w="360" w:wrap="auto" w:vAnchor="margin" w:hAnchor="text" w:x="1702" w:y="4271"/>
        <w:widowControl w:val="0"/>
        <w:autoSpaceDE w:val="0"/>
        <w:autoSpaceDN w:val="0"/>
        <w:spacing w:before="3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32EF414">
      <w:pPr>
        <w:framePr w:w="360" w:wrap="auto" w:vAnchor="margin" w:hAnchor="text" w:x="1822" w:y="4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2F997BCD">
      <w:pPr>
        <w:framePr w:w="360" w:wrap="auto" w:vAnchor="margin" w:hAnchor="text" w:x="1822" w:y="4271"/>
        <w:widowControl w:val="0"/>
        <w:autoSpaceDE w:val="0"/>
        <w:autoSpaceDN w:val="0"/>
        <w:spacing w:before="3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2C3A5BBF">
      <w:pPr>
        <w:framePr w:w="592" w:wrap="auto" w:vAnchor="margin" w:hAnchor="text" w:x="9267" w:y="45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6D7BF166">
      <w:pPr>
        <w:framePr w:w="592" w:wrap="auto" w:vAnchor="margin" w:hAnchor="text" w:x="9267" w:y="4561"/>
        <w:widowControl w:val="0"/>
        <w:autoSpaceDE w:val="0"/>
        <w:autoSpaceDN w:val="0"/>
        <w:spacing w:before="304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0E94FF2E">
      <w:pPr>
        <w:framePr w:w="3324" w:wrap="auto" w:vAnchor="margin" w:hAnchor="text" w:x="3903" w:y="48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законы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постоянного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тока</w:t>
      </w:r>
    </w:p>
    <w:p w14:paraId="01D6317F">
      <w:pPr>
        <w:framePr w:w="3324" w:wrap="auto" w:vAnchor="margin" w:hAnchor="text" w:x="3903" w:y="4838"/>
        <w:widowControl w:val="0"/>
        <w:autoSpaceDE w:val="0"/>
        <w:autoSpaceDN w:val="0"/>
        <w:spacing w:before="27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Наблюдение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зависимости</w:t>
      </w:r>
    </w:p>
    <w:p w14:paraId="4C73BC3A">
      <w:pPr>
        <w:framePr w:w="3324" w:wrap="auto" w:vAnchor="margin" w:hAnchor="text" w:x="3903" w:y="48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сопротивления</w:t>
      </w:r>
      <w:r>
        <w:rPr>
          <w:rFonts w:ascii="NGOABI+Times New Roman"/>
          <w:color w:val="000000"/>
          <w:spacing w:val="-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проводника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</w:t>
      </w:r>
    </w:p>
    <w:p w14:paraId="42E56312">
      <w:pPr>
        <w:framePr w:w="3324" w:wrap="auto" w:vAnchor="margin" w:hAnchor="text" w:x="3903" w:y="48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температуры.</w:t>
      </w:r>
    </w:p>
    <w:p w14:paraId="76813891">
      <w:pPr>
        <w:framePr w:w="1721" w:wrap="auto" w:vAnchor="margin" w:hAnchor="text" w:x="7415" w:y="48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0D0BE1BB">
      <w:pPr>
        <w:framePr w:w="1721" w:wrap="auto" w:vAnchor="margin" w:hAnchor="text" w:x="7415" w:y="4838"/>
        <w:widowControl w:val="0"/>
        <w:autoSpaceDE w:val="0"/>
        <w:autoSpaceDN w:val="0"/>
        <w:spacing w:before="27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6A3B43A0">
      <w:pPr>
        <w:framePr w:w="1721" w:wrap="auto" w:vAnchor="margin" w:hAnchor="text" w:x="7415" w:y="48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724E7CC5">
      <w:pPr>
        <w:framePr w:w="360" w:wrap="auto" w:vAnchor="margin" w:hAnchor="text" w:x="1702" w:y="5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C76B867">
      <w:pPr>
        <w:framePr w:w="360" w:wrap="auto" w:vAnchor="margin" w:hAnchor="text" w:x="1822" w:y="5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0759AAB3">
      <w:pPr>
        <w:framePr w:w="2407" w:wrap="auto" w:vAnchor="margin" w:hAnchor="text" w:x="3903" w:y="59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работа</w:t>
      </w:r>
    </w:p>
    <w:p w14:paraId="03037943">
      <w:pPr>
        <w:framePr w:w="2132" w:wrap="auto" w:vAnchor="margin" w:hAnchor="text" w:x="7415" w:y="59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55200085">
      <w:pPr>
        <w:framePr w:w="2837" w:wrap="auto" w:vAnchor="margin" w:hAnchor="text" w:x="3903" w:y="62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«Определение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стоимости</w:t>
      </w:r>
    </w:p>
    <w:p w14:paraId="78F3C99A">
      <w:pPr>
        <w:framePr w:w="2446" w:wrap="auto" w:vAnchor="margin" w:hAnchor="text" w:x="7415" w:y="62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лабораторных</w:t>
      </w:r>
      <w:r>
        <w:rPr>
          <w:rFonts w:ascii="NGOABI+Times New Roman"/>
          <w:color w:val="000000"/>
          <w:spacing w:val="12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</w:t>
      </w:r>
    </w:p>
    <w:p w14:paraId="00759DD0">
      <w:pPr>
        <w:framePr w:w="2004" w:wrap="auto" w:vAnchor="margin" w:hAnchor="text" w:x="3903" w:y="65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израсходованной</w:t>
      </w:r>
    </w:p>
    <w:p w14:paraId="540EFCFF">
      <w:pPr>
        <w:framePr w:w="2004" w:wrap="auto" w:vAnchor="margin" w:hAnchor="text" w:x="3903" w:y="65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электроэнергии</w:t>
      </w:r>
    </w:p>
    <w:p w14:paraId="450EFD70">
      <w:pPr>
        <w:framePr w:w="368" w:wrap="auto" w:vAnchor="margin" w:hAnchor="text" w:x="7415" w:y="65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7A846698">
      <w:pPr>
        <w:framePr w:w="1543" w:wrap="auto" w:vAnchor="margin" w:hAnchor="text" w:x="8319" w:y="65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ученических</w:t>
      </w:r>
    </w:p>
    <w:p w14:paraId="50B43FC1">
      <w:pPr>
        <w:framePr w:w="2443" w:wrap="auto" w:vAnchor="margin" w:hAnchor="text" w:x="7415" w:y="68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</w:t>
      </w:r>
      <w:r>
        <w:rPr>
          <w:rFonts w:ascii="NGOABI+Times New Roman"/>
          <w:color w:val="000000"/>
          <w:spacing w:val="29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(на</w:t>
      </w:r>
      <w:r>
        <w:rPr>
          <w:rFonts w:ascii="NGOABI+Times New Roman"/>
          <w:color w:val="000000"/>
          <w:spacing w:val="29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базе</w:t>
      </w:r>
    </w:p>
    <w:p w14:paraId="2A4334EC">
      <w:pPr>
        <w:framePr w:w="5894" w:wrap="auto" w:vAnchor="margin" w:hAnchor="text" w:x="3903" w:y="70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мощности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потребителя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268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комплектов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ОГЭ</w:t>
      </w:r>
    </w:p>
    <w:p w14:paraId="3FA4B6A8">
      <w:pPr>
        <w:framePr w:w="5894" w:wrap="auto" w:vAnchor="margin" w:hAnchor="text" w:x="3903" w:y="70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счѐтчику»</w:t>
      </w:r>
    </w:p>
    <w:p w14:paraId="4E2A35AC">
      <w:pPr>
        <w:framePr w:w="360" w:wrap="auto" w:vAnchor="margin" w:hAnchor="text" w:x="1702" w:y="73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46A8FA2">
      <w:pPr>
        <w:framePr w:w="360" w:wrap="auto" w:vAnchor="margin" w:hAnchor="text" w:x="1822" w:y="73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98A17FC">
      <w:pPr>
        <w:framePr w:w="360" w:wrap="auto" w:vAnchor="margin" w:hAnchor="text" w:x="1822" w:y="7353"/>
        <w:widowControl w:val="0"/>
        <w:autoSpaceDE w:val="0"/>
        <w:autoSpaceDN w:val="0"/>
        <w:spacing w:before="3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7868FE5">
      <w:pPr>
        <w:framePr w:w="5301" w:wrap="auto" w:vAnchor="margin" w:hAnchor="text" w:x="1822" w:y="7643"/>
        <w:widowControl w:val="0"/>
        <w:autoSpaceDE w:val="0"/>
        <w:autoSpaceDN w:val="0"/>
        <w:spacing w:before="0" w:after="0" w:line="266" w:lineRule="exact"/>
        <w:ind w:left="2081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Решение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олимпиадных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</w:t>
      </w:r>
    </w:p>
    <w:p w14:paraId="0EA0BE5A">
      <w:pPr>
        <w:framePr w:w="5301" w:wrap="auto" w:vAnchor="margin" w:hAnchor="text" w:x="1822" w:y="7643"/>
        <w:widowControl w:val="0"/>
        <w:autoSpaceDE w:val="0"/>
        <w:autoSpaceDN w:val="0"/>
        <w:spacing w:before="10" w:after="0" w:line="266" w:lineRule="exact"/>
        <w:ind w:left="2081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тепловое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тока</w:t>
      </w:r>
    </w:p>
    <w:p w14:paraId="54E2FDC4">
      <w:pPr>
        <w:framePr w:w="5301" w:wrap="auto" w:vAnchor="margin" w:hAnchor="text" w:x="1822" w:y="7643"/>
        <w:widowControl w:val="0"/>
        <w:autoSpaceDE w:val="0"/>
        <w:autoSpaceDN w:val="0"/>
        <w:spacing w:before="3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Электромагнитные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явления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(3ч)</w:t>
      </w:r>
    </w:p>
    <w:p w14:paraId="4A318AEF">
      <w:pPr>
        <w:framePr w:w="5301" w:wrap="auto" w:vAnchor="margin" w:hAnchor="text" w:x="1822" w:y="7643"/>
        <w:widowControl w:val="0"/>
        <w:autoSpaceDE w:val="0"/>
        <w:autoSpaceDN w:val="0"/>
        <w:spacing w:before="20" w:after="0" w:line="266" w:lineRule="exact"/>
        <w:ind w:left="2081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Электромагнитные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явления.</w:t>
      </w:r>
    </w:p>
    <w:p w14:paraId="524D7CA8">
      <w:pPr>
        <w:framePr w:w="1721" w:wrap="auto" w:vAnchor="margin" w:hAnchor="text" w:x="7415" w:y="7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17B4722B">
      <w:pPr>
        <w:framePr w:w="1721" w:wrap="auto" w:vAnchor="margin" w:hAnchor="text" w:x="7415" w:y="76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2F075D4F">
      <w:pPr>
        <w:framePr w:w="592" w:wrap="auto" w:vAnchor="margin" w:hAnchor="text" w:x="9267" w:y="7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2C8DE74C">
      <w:pPr>
        <w:framePr w:w="592" w:wrap="auto" w:vAnchor="margin" w:hAnchor="text" w:x="9267" w:y="7643"/>
        <w:widowControl w:val="0"/>
        <w:autoSpaceDE w:val="0"/>
        <w:autoSpaceDN w:val="0"/>
        <w:spacing w:before="59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50B29DF4">
      <w:pPr>
        <w:framePr w:w="592" w:wrap="auto" w:vAnchor="margin" w:hAnchor="text" w:x="9267" w:y="7643"/>
        <w:widowControl w:val="0"/>
        <w:autoSpaceDE w:val="0"/>
        <w:autoSpaceDN w:val="0"/>
        <w:spacing w:before="579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6AFDDAF0">
      <w:pPr>
        <w:framePr w:w="360" w:wrap="auto" w:vAnchor="margin" w:hAnchor="text" w:x="1702" w:y="7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34E3C54">
      <w:pPr>
        <w:framePr w:w="360" w:wrap="auto" w:vAnchor="margin" w:hAnchor="text" w:x="1702" w:y="7919"/>
        <w:widowControl w:val="0"/>
        <w:autoSpaceDE w:val="0"/>
        <w:autoSpaceDN w:val="0"/>
        <w:spacing w:before="3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</w:t>
      </w:r>
    </w:p>
    <w:p w14:paraId="4082CEBD">
      <w:pPr>
        <w:framePr w:w="1721" w:wrap="auto" w:vAnchor="margin" w:hAnchor="text" w:x="7415" w:y="85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699E18A9">
      <w:pPr>
        <w:framePr w:w="1721" w:wrap="auto" w:vAnchor="margin" w:hAnchor="text" w:x="7415" w:y="85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2BC1B709">
      <w:pPr>
        <w:framePr w:w="2654" w:wrap="auto" w:vAnchor="margin" w:hAnchor="text" w:x="3903" w:y="87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Электроизмерительные</w:t>
      </w:r>
    </w:p>
    <w:p w14:paraId="5315CB07">
      <w:pPr>
        <w:framePr w:w="2654" w:wrap="auto" w:vAnchor="margin" w:hAnchor="text" w:x="3903" w:y="87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приборы.</w:t>
      </w:r>
    </w:p>
    <w:p w14:paraId="1819BB9C">
      <w:pPr>
        <w:framePr w:w="360" w:wrap="auto" w:vAnchor="margin" w:hAnchor="text" w:x="1702" w:y="90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591F054">
      <w:pPr>
        <w:framePr w:w="360" w:wrap="auto" w:vAnchor="margin" w:hAnchor="text" w:x="1702" w:y="9052"/>
        <w:widowControl w:val="0"/>
        <w:autoSpaceDE w:val="0"/>
        <w:autoSpaceDN w:val="0"/>
        <w:spacing w:before="5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B399D10">
      <w:pPr>
        <w:framePr w:w="360" w:wrap="auto" w:vAnchor="margin" w:hAnchor="text" w:x="1822" w:y="90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CE399AD">
      <w:pPr>
        <w:framePr w:w="1419" w:wrap="auto" w:vAnchor="margin" w:hAnchor="text" w:x="3903" w:y="93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Магнитная</w:t>
      </w:r>
    </w:p>
    <w:p w14:paraId="74397D74">
      <w:pPr>
        <w:framePr w:w="1419" w:wrap="auto" w:vAnchor="margin" w:hAnchor="text" w:x="3903" w:y="93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Магнитные</w:t>
      </w:r>
    </w:p>
    <w:p w14:paraId="31A4984B">
      <w:pPr>
        <w:framePr w:w="1419" w:wrap="auto" w:vAnchor="margin" w:hAnchor="text" w:x="3903" w:y="93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бури</w:t>
      </w:r>
    </w:p>
    <w:p w14:paraId="27BA6906">
      <w:pPr>
        <w:framePr w:w="2982" w:wrap="auto" w:vAnchor="margin" w:hAnchor="text" w:x="6154" w:y="93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аномалия.</w:t>
      </w:r>
      <w:r>
        <w:rPr>
          <w:rFonts w:ascii="NGOABI+Times New Roman"/>
          <w:color w:val="000000"/>
          <w:spacing w:val="17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2CBA0BB0">
      <w:pPr>
        <w:framePr w:w="2982" w:wrap="auto" w:vAnchor="margin" w:hAnchor="text" w:x="6154" w:y="9345"/>
        <w:widowControl w:val="0"/>
        <w:autoSpaceDE w:val="0"/>
        <w:autoSpaceDN w:val="0"/>
        <w:spacing w:before="10" w:after="0" w:line="266" w:lineRule="exact"/>
        <w:ind w:left="1261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0E437CCE">
      <w:pPr>
        <w:framePr w:w="360" w:wrap="auto" w:vAnchor="margin" w:hAnchor="text" w:x="1822" w:y="98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73C1DC60">
      <w:pPr>
        <w:framePr w:w="360" w:wrap="auto" w:vAnchor="margin" w:hAnchor="text" w:x="1822" w:y="9897"/>
        <w:widowControl w:val="0"/>
        <w:autoSpaceDE w:val="0"/>
        <w:autoSpaceDN w:val="0"/>
        <w:spacing w:before="3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7F92BA6">
      <w:pPr>
        <w:framePr w:w="2226" w:wrap="auto" w:vAnchor="margin" w:hAnchor="text" w:x="3903" w:y="102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Разновидности</w:t>
      </w:r>
    </w:p>
    <w:p w14:paraId="7910AA82">
      <w:pPr>
        <w:framePr w:w="2226" w:wrap="auto" w:vAnchor="margin" w:hAnchor="text" w:x="3903" w:y="102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электродвигателей.</w:t>
      </w:r>
    </w:p>
    <w:p w14:paraId="157F0617">
      <w:pPr>
        <w:framePr w:w="360" w:wrap="auto" w:vAnchor="margin" w:hAnchor="text" w:x="1702" w:y="105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F4091A4">
      <w:pPr>
        <w:framePr w:w="360" w:wrap="auto" w:vAnchor="margin" w:hAnchor="text" w:x="1702" w:y="10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</w:t>
      </w:r>
    </w:p>
    <w:p w14:paraId="7E0A2DB4">
      <w:pPr>
        <w:framePr w:w="5190" w:wrap="auto" w:vAnchor="margin" w:hAnchor="text" w:x="1822" w:y="10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Оптические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явления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(7ч)</w:t>
      </w:r>
    </w:p>
    <w:p w14:paraId="2841E24C">
      <w:pPr>
        <w:framePr w:w="5190" w:wrap="auto" w:vAnchor="margin" w:hAnchor="text" w:x="1822" w:y="10927"/>
        <w:widowControl w:val="0"/>
        <w:autoSpaceDE w:val="0"/>
        <w:autoSpaceDN w:val="0"/>
        <w:spacing w:before="20" w:after="0" w:line="266" w:lineRule="exact"/>
        <w:ind w:left="2081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Источники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света: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тепловые,</w:t>
      </w:r>
    </w:p>
    <w:p w14:paraId="15154949">
      <w:pPr>
        <w:framePr w:w="5190" w:wrap="auto" w:vAnchor="margin" w:hAnchor="text" w:x="1822" w:y="10927"/>
        <w:widowControl w:val="0"/>
        <w:autoSpaceDE w:val="0"/>
        <w:autoSpaceDN w:val="0"/>
        <w:spacing w:before="11" w:after="0" w:line="266" w:lineRule="exact"/>
        <w:ind w:left="2081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люминесцентные</w:t>
      </w:r>
    </w:p>
    <w:p w14:paraId="513814AC">
      <w:pPr>
        <w:framePr w:w="1721" w:wrap="auto" w:vAnchor="margin" w:hAnchor="text" w:x="7415" w:y="112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0138AA7C">
      <w:pPr>
        <w:framePr w:w="1721" w:wrap="auto" w:vAnchor="margin" w:hAnchor="text" w:x="7415" w:y="1121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65B54B5E">
      <w:pPr>
        <w:framePr w:w="592" w:wrap="auto" w:vAnchor="margin" w:hAnchor="text" w:x="9267" w:y="112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2FBD875B">
      <w:pPr>
        <w:framePr w:w="592" w:wrap="auto" w:vAnchor="margin" w:hAnchor="text" w:x="9267" w:y="11212"/>
        <w:widowControl w:val="0"/>
        <w:autoSpaceDE w:val="0"/>
        <w:autoSpaceDN w:val="0"/>
        <w:spacing w:before="1314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3E1C805B">
      <w:pPr>
        <w:framePr w:w="360" w:wrap="auto" w:vAnchor="margin" w:hAnchor="text" w:x="1702" w:y="114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F678FE6">
      <w:pPr>
        <w:framePr w:w="360" w:wrap="auto" w:vAnchor="margin" w:hAnchor="text" w:x="1822" w:y="114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6A5B201D">
      <w:pPr>
        <w:framePr w:w="3490" w:wrap="auto" w:vAnchor="margin" w:hAnchor="text" w:x="3903" w:y="11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Многократное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изображение</w:t>
      </w:r>
    </w:p>
    <w:p w14:paraId="65BF1571">
      <w:pPr>
        <w:framePr w:w="3490" w:wrap="auto" w:vAnchor="margin" w:hAnchor="text" w:x="3903" w:y="11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предмета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нескольких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плоских</w:t>
      </w:r>
    </w:p>
    <w:p w14:paraId="13EF6150">
      <w:pPr>
        <w:framePr w:w="3490" w:wrap="auto" w:vAnchor="margin" w:hAnchor="text" w:x="3903" w:y="11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зеркалах.</w:t>
      </w:r>
    </w:p>
    <w:p w14:paraId="1DB304F7">
      <w:pPr>
        <w:framePr w:w="360" w:wrap="auto" w:vAnchor="margin" w:hAnchor="text" w:x="1702" w:y="12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D095756">
      <w:pPr>
        <w:framePr w:w="360" w:wrap="auto" w:vAnchor="margin" w:hAnchor="text" w:x="1822" w:y="12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3DC97260">
      <w:pPr>
        <w:framePr w:w="3158" w:wrap="auto" w:vAnchor="margin" w:hAnchor="text" w:x="3903" w:y="127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Изготовить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перископ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его</w:t>
      </w:r>
    </w:p>
    <w:p w14:paraId="737DD059">
      <w:pPr>
        <w:framePr w:w="1721" w:wrap="auto" w:vAnchor="margin" w:hAnchor="text" w:x="7415" w:y="127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73D5CC49">
      <w:pPr>
        <w:framePr w:w="1235" w:wrap="auto" w:vAnchor="margin" w:hAnchor="text" w:x="3903" w:y="130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помощью</w:t>
      </w:r>
    </w:p>
    <w:p w14:paraId="094C910B">
      <w:pPr>
        <w:framePr w:w="2852" w:wrap="auto" w:vAnchor="margin" w:hAnchor="text" w:x="6255" w:y="130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провести</w:t>
      </w:r>
      <w:r>
        <w:rPr>
          <w:rFonts w:ascii="NGOABI+Times New Roman"/>
          <w:color w:val="000000"/>
          <w:spacing w:val="1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74891754">
      <w:pPr>
        <w:framePr w:w="360" w:wrap="auto" w:vAnchor="margin" w:hAnchor="text" w:x="1702" w:y="133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A3EA432">
      <w:pPr>
        <w:framePr w:w="360" w:wrap="auto" w:vAnchor="margin" w:hAnchor="text" w:x="1702" w:y="13344"/>
        <w:widowControl w:val="0"/>
        <w:autoSpaceDE w:val="0"/>
        <w:autoSpaceDN w:val="0"/>
        <w:spacing w:before="3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323DA34">
      <w:pPr>
        <w:framePr w:w="360" w:wrap="auto" w:vAnchor="margin" w:hAnchor="text" w:x="1822" w:y="133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2297BDA3">
      <w:pPr>
        <w:framePr w:w="360" w:wrap="auto" w:vAnchor="margin" w:hAnchor="text" w:x="1822" w:y="13344"/>
        <w:widowControl w:val="0"/>
        <w:autoSpaceDE w:val="0"/>
        <w:autoSpaceDN w:val="0"/>
        <w:spacing w:before="3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0FBA81DF">
      <w:pPr>
        <w:framePr w:w="3236" w:wrap="auto" w:vAnchor="margin" w:hAnchor="text" w:x="3903" w:y="133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наблюдения</w:t>
      </w:r>
    </w:p>
    <w:p w14:paraId="1763F10C">
      <w:pPr>
        <w:framePr w:w="3236" w:wrap="auto" w:vAnchor="margin" w:hAnchor="text" w:x="3903" w:y="13344"/>
        <w:widowControl w:val="0"/>
        <w:autoSpaceDE w:val="0"/>
        <w:autoSpaceDN w:val="0"/>
        <w:spacing w:before="2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Практическое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использование</w:t>
      </w:r>
    </w:p>
    <w:p w14:paraId="1FA03E65">
      <w:pPr>
        <w:framePr w:w="3236" w:wrap="auto" w:vAnchor="margin" w:hAnchor="text" w:x="3903" w:y="133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вогнутых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зеркал</w:t>
      </w:r>
    </w:p>
    <w:p w14:paraId="38A4040F">
      <w:pPr>
        <w:framePr w:w="3236" w:wrap="auto" w:vAnchor="margin" w:hAnchor="text" w:x="3903" w:y="13344"/>
        <w:widowControl w:val="0"/>
        <w:autoSpaceDE w:val="0"/>
        <w:autoSpaceDN w:val="0"/>
        <w:spacing w:before="2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Зрительные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иллюзии,</w:t>
      </w:r>
    </w:p>
    <w:p w14:paraId="5A3A4132">
      <w:pPr>
        <w:framePr w:w="3236" w:wrap="auto" w:vAnchor="margin" w:hAnchor="text" w:x="3903" w:y="133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порождаемые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преломлением</w:t>
      </w:r>
    </w:p>
    <w:p w14:paraId="3517E849">
      <w:pPr>
        <w:framePr w:w="3236" w:wrap="auto" w:vAnchor="margin" w:hAnchor="text" w:x="3903" w:y="1334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света.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Миражи.</w:t>
      </w:r>
    </w:p>
    <w:p w14:paraId="105C9448">
      <w:pPr>
        <w:framePr w:w="1721" w:wrap="auto" w:vAnchor="margin" w:hAnchor="text" w:x="7415" w:y="136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5F95A27D">
      <w:pPr>
        <w:framePr w:w="1721" w:wrap="auto" w:vAnchor="margin" w:hAnchor="text" w:x="7415" w:y="136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3CC4A002">
      <w:pPr>
        <w:framePr w:w="1721" w:wrap="auto" w:vAnchor="margin" w:hAnchor="text" w:x="7415" w:y="13635"/>
        <w:widowControl w:val="0"/>
        <w:autoSpaceDE w:val="0"/>
        <w:autoSpaceDN w:val="0"/>
        <w:spacing w:before="2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37ACA37A">
      <w:pPr>
        <w:framePr w:w="1721" w:wrap="auto" w:vAnchor="margin" w:hAnchor="text" w:x="7415" w:y="136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0449E0DD">
      <w:pPr>
        <w:framePr w:w="592" w:wrap="auto" w:vAnchor="margin" w:hAnchor="text" w:x="9267" w:y="136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23E5EE6B">
      <w:pPr>
        <w:framePr w:w="592" w:wrap="auto" w:vAnchor="margin" w:hAnchor="text" w:x="9267" w:y="13635"/>
        <w:widowControl w:val="0"/>
        <w:autoSpaceDE w:val="0"/>
        <w:autoSpaceDN w:val="0"/>
        <w:spacing w:before="30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4047FEA5">
      <w:pPr>
        <w:framePr w:w="360" w:wrap="auto" w:vAnchor="margin" w:hAnchor="text" w:x="1702" w:y="147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DC2878B">
      <w:pPr>
        <w:framePr w:w="360" w:wrap="auto" w:vAnchor="margin" w:hAnchor="text" w:x="1702" w:y="14753"/>
        <w:widowControl w:val="0"/>
        <w:autoSpaceDE w:val="0"/>
        <w:autoSpaceDN w:val="0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18C34F20">
      <w:pPr>
        <w:framePr w:w="360" w:wrap="auto" w:vAnchor="margin" w:hAnchor="text" w:x="1822" w:y="147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7C802B06">
      <w:pPr>
        <w:framePr w:w="360" w:wrap="auto" w:vAnchor="margin" w:hAnchor="text" w:x="1822" w:y="14753"/>
        <w:widowControl w:val="0"/>
        <w:autoSpaceDE w:val="0"/>
        <w:autoSpaceDN w:val="0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663794D">
      <w:pPr>
        <w:framePr w:w="3423" w:wrap="auto" w:vAnchor="margin" w:hAnchor="text" w:x="3903" w:y="15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Развитие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волоконной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оптики</w:t>
      </w:r>
    </w:p>
    <w:p w14:paraId="18728F6E">
      <w:pPr>
        <w:framePr w:w="3423" w:wrap="auto" w:vAnchor="margin" w:hAnchor="text" w:x="3903" w:y="15130"/>
        <w:widowControl w:val="0"/>
        <w:autoSpaceDE w:val="0"/>
        <w:autoSpaceDN w:val="0"/>
        <w:spacing w:before="193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законов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света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</w:p>
    <w:p w14:paraId="67005ACC">
      <w:pPr>
        <w:framePr w:w="360" w:wrap="auto" w:vAnchor="margin" w:hAnchor="text" w:x="1702" w:y="155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5B7EBC2">
      <w:pPr>
        <w:framePr w:w="360" w:wrap="auto" w:vAnchor="margin" w:hAnchor="text" w:x="1822" w:y="155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66B8C63">
      <w:pPr>
        <w:framePr w:w="352" w:wrap="auto" w:vAnchor="margin" w:hAnchor="text" w:x="10836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</w:p>
    <w:p w14:paraId="2E379833">
      <w:pPr>
        <w:framePr w:w="352" w:wrap="auto" w:vAnchor="margin" w:hAnchor="text" w:x="10948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</w:p>
    <w:p w14:paraId="0DE2A2C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8" o:spid="_x0000_s1044" o:spt="75" type="#_x0000_t75" style="position:absolute;left:0pt;margin-left:78pt;margin-top:47.75pt;height:751.25pt;width:490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2878F6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2326FFD">
      <w:pPr>
        <w:framePr w:w="3135" w:wrap="auto" w:vAnchor="margin" w:hAnchor="text" w:x="1822" w:y="1076"/>
        <w:widowControl w:val="0"/>
        <w:autoSpaceDE w:val="0"/>
        <w:autoSpaceDN w:val="0"/>
        <w:spacing w:before="0" w:after="0" w:line="266" w:lineRule="exact"/>
        <w:ind w:left="2081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технике</w:t>
      </w:r>
    </w:p>
    <w:p w14:paraId="4AF43C9E">
      <w:pPr>
        <w:framePr w:w="3135" w:wrap="auto" w:vAnchor="margin" w:hAnchor="text" w:x="1822" w:y="1076"/>
        <w:widowControl w:val="0"/>
        <w:autoSpaceDE w:val="0"/>
        <w:autoSpaceDN w:val="0"/>
        <w:spacing w:before="114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Человек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природа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(4ч)</w:t>
      </w:r>
    </w:p>
    <w:p w14:paraId="6AB595D5">
      <w:pPr>
        <w:framePr w:w="360" w:wrap="auto" w:vAnchor="margin" w:hAnchor="text" w:x="1702" w:y="1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</w:t>
      </w:r>
    </w:p>
    <w:p w14:paraId="09C71009">
      <w:pPr>
        <w:framePr w:w="360" w:wrap="auto" w:vAnchor="margin" w:hAnchor="text" w:x="1702" w:y="1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6FE5A123">
      <w:pPr>
        <w:framePr w:w="360" w:wrap="auto" w:vAnchor="margin" w:hAnchor="text" w:x="1822" w:y="1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0943558">
      <w:pPr>
        <w:framePr w:w="3180" w:wrap="auto" w:vAnchor="margin" w:hAnchor="text" w:x="3903" w:y="1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Автоматика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нашей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жизни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/>
          <w:color w:val="000000"/>
          <w:spacing w:val="0"/>
          <w:sz w:val="24"/>
        </w:rPr>
        <w:t>.</w:t>
      </w:r>
    </w:p>
    <w:p w14:paraId="76786967">
      <w:pPr>
        <w:framePr w:w="1776" w:wrap="auto" w:vAnchor="margin" w:hAnchor="text" w:x="7415" w:y="1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Компьютерное</w:t>
      </w:r>
    </w:p>
    <w:p w14:paraId="4D6042A0">
      <w:pPr>
        <w:framePr w:w="1776" w:wrap="auto" w:vAnchor="margin" w:hAnchor="text" w:x="7415" w:y="17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1D02440B">
      <w:pPr>
        <w:framePr w:w="360" w:wrap="auto" w:vAnchor="margin" w:hAnchor="text" w:x="1702" w:y="2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5170848A">
      <w:pPr>
        <w:framePr w:w="360" w:wrap="auto" w:vAnchor="margin" w:hAnchor="text" w:x="1702" w:y="2118"/>
        <w:widowControl w:val="0"/>
        <w:autoSpaceDE w:val="0"/>
        <w:autoSpaceDN w:val="0"/>
        <w:spacing w:before="4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5F51D5C">
      <w:pPr>
        <w:framePr w:w="360" w:wrap="auto" w:vAnchor="margin" w:hAnchor="text" w:x="1822" w:y="2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BE140EE">
      <w:pPr>
        <w:framePr w:w="2371" w:wrap="auto" w:vAnchor="margin" w:hAnchor="text" w:x="3903" w:y="2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Радио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телевидение</w:t>
      </w:r>
    </w:p>
    <w:p w14:paraId="6DBA7272">
      <w:pPr>
        <w:framePr w:w="3428" w:wrap="auto" w:vAnchor="margin" w:hAnchor="text" w:x="3903" w:y="25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Альтернативные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источники</w:t>
      </w:r>
    </w:p>
    <w:p w14:paraId="0C07DE2D">
      <w:pPr>
        <w:framePr w:w="3428" w:wrap="auto" w:vAnchor="margin" w:hAnchor="text" w:x="3903" w:y="25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энергии.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Виды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электростанций</w:t>
      </w:r>
    </w:p>
    <w:p w14:paraId="0E3E0CF5">
      <w:pPr>
        <w:framePr w:w="360" w:wrap="auto" w:vAnchor="margin" w:hAnchor="text" w:x="1822" w:y="28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720859D0">
      <w:pPr>
        <w:framePr w:w="5565" w:wrap="auto" w:vAnchor="margin" w:hAnchor="text" w:x="1702" w:y="3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Календарно</w:t>
      </w:r>
      <w:r>
        <w:rPr>
          <w:rFonts w:ascii="Times New Roman"/>
          <w:b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тематическое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планирование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9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класс</w:t>
      </w:r>
    </w:p>
    <w:p w14:paraId="6C75FE6C">
      <w:pPr>
        <w:framePr w:w="5565" w:wrap="auto" w:vAnchor="margin" w:hAnchor="text" w:x="1702" w:y="3231"/>
        <w:widowControl w:val="0"/>
        <w:autoSpaceDE w:val="0"/>
        <w:autoSpaceDN w:val="0"/>
        <w:spacing w:before="20" w:after="0" w:line="266" w:lineRule="exact"/>
        <w:ind w:left="55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Дата</w:t>
      </w:r>
      <w:r>
        <w:rPr>
          <w:rFonts w:ascii="NGOABI+Times New Roman"/>
          <w:color w:val="000000"/>
          <w:spacing w:val="110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Тема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занятия</w:t>
      </w:r>
    </w:p>
    <w:p w14:paraId="5BE2B17A">
      <w:pPr>
        <w:framePr w:w="5565" w:wrap="auto" w:vAnchor="margin" w:hAnchor="text" w:x="1702" w:y="3231"/>
        <w:widowControl w:val="0"/>
        <w:autoSpaceDE w:val="0"/>
        <w:autoSpaceDN w:val="0"/>
        <w:spacing w:before="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п/п</w:t>
      </w:r>
      <w:r>
        <w:rPr>
          <w:rFonts w:ascii="NGOABI+Times New Roman"/>
          <w:color w:val="000000"/>
          <w:spacing w:val="16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проведения</w:t>
      </w:r>
    </w:p>
    <w:p w14:paraId="44F48E64">
      <w:pPr>
        <w:framePr w:w="469" w:wrap="auto" w:vAnchor="margin" w:hAnchor="text" w:x="1702" w:y="35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№</w:t>
      </w:r>
    </w:p>
    <w:p w14:paraId="4CE041ED">
      <w:pPr>
        <w:framePr w:w="1904" w:wrap="auto" w:vAnchor="margin" w:hAnchor="text" w:x="7410" w:y="3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Использование</w:t>
      </w:r>
    </w:p>
    <w:p w14:paraId="78FAB203">
      <w:pPr>
        <w:framePr w:w="1904" w:wrap="auto" w:vAnchor="margin" w:hAnchor="text" w:x="7410" w:y="3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оборудования</w:t>
      </w:r>
    </w:p>
    <w:p w14:paraId="453A338D">
      <w:pPr>
        <w:framePr w:w="1466" w:wrap="auto" w:vAnchor="margin" w:hAnchor="text" w:x="9847" w:y="35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примечание</w:t>
      </w:r>
    </w:p>
    <w:p w14:paraId="04A36FFB">
      <w:pPr>
        <w:framePr w:w="995" w:wrap="auto" w:vAnchor="margin" w:hAnchor="text" w:x="7410" w:y="4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центра</w:t>
      </w:r>
    </w:p>
    <w:p w14:paraId="55FEEA17">
      <w:pPr>
        <w:framePr w:w="1632" w:wrap="auto" w:vAnchor="margin" w:hAnchor="text" w:x="2256" w:y="4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План</w:t>
      </w:r>
      <w:r>
        <w:rPr>
          <w:rFonts w:ascii="Times New Roman"/>
          <w:b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Факт</w:t>
      </w:r>
    </w:p>
    <w:p w14:paraId="34B8287D">
      <w:pPr>
        <w:framePr w:w="2446" w:wrap="auto" w:vAnchor="margin" w:hAnchor="text" w:x="7410" w:y="4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естественнонаучной</w:t>
      </w:r>
    </w:p>
    <w:p w14:paraId="16A3D900">
      <w:pPr>
        <w:framePr w:w="2446" w:wrap="auto" w:vAnchor="margin" w:hAnchor="text" w:x="7410" w:y="4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технологической</w:t>
      </w:r>
    </w:p>
    <w:p w14:paraId="7D6168B1">
      <w:pPr>
        <w:framePr w:w="2446" w:wrap="auto" w:vAnchor="margin" w:hAnchor="text" w:x="7410" w:y="43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направленностей</w:t>
      </w:r>
    </w:p>
    <w:p w14:paraId="2F2076BD">
      <w:pPr>
        <w:framePr w:w="360" w:wrap="auto" w:vAnchor="margin" w:hAnchor="text" w:x="7410" w:y="5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«</w:t>
      </w:r>
    </w:p>
    <w:p w14:paraId="1A503A39">
      <w:pPr>
        <w:framePr w:w="1694" w:wrap="auto" w:vAnchor="margin" w:hAnchor="text" w:x="7530" w:y="5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Точка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роста»</w:t>
      </w:r>
    </w:p>
    <w:p w14:paraId="4A0E3E02">
      <w:pPr>
        <w:framePr w:w="360" w:wrap="auto" w:vAnchor="margin" w:hAnchor="text" w:x="1702" w:y="5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</w:t>
      </w:r>
    </w:p>
    <w:p w14:paraId="7F1A1790">
      <w:pPr>
        <w:framePr w:w="1841" w:wrap="auto" w:vAnchor="margin" w:hAnchor="text" w:x="1822" w:y="5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Введение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(1ч)</w:t>
      </w:r>
    </w:p>
    <w:p w14:paraId="58BA232B">
      <w:pPr>
        <w:framePr w:w="5282" w:wrap="auto" w:vAnchor="margin" w:hAnchor="text" w:x="3903" w:y="58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Вводное</w:t>
      </w:r>
      <w:r>
        <w:rPr>
          <w:rFonts w:ascii="NGOABI+Times New Roman"/>
          <w:color w:val="000000"/>
          <w:spacing w:val="24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занятие.</w:t>
      </w:r>
      <w:r>
        <w:rPr>
          <w:rFonts w:ascii="NGOABI+Times New Roman"/>
          <w:color w:val="000000"/>
          <w:spacing w:val="24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Цели</w:t>
      </w:r>
      <w:r>
        <w:rPr>
          <w:rFonts w:ascii="NGOABI+Times New Roman"/>
          <w:color w:val="000000"/>
          <w:spacing w:val="24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7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Компьютерное</w:t>
      </w:r>
    </w:p>
    <w:p w14:paraId="75298596">
      <w:pPr>
        <w:framePr w:w="1674" w:wrap="auto" w:vAnchor="margin" w:hAnchor="text" w:x="3903" w:y="61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задачи</w:t>
      </w:r>
    </w:p>
    <w:p w14:paraId="7912EFCD">
      <w:pPr>
        <w:framePr w:w="1674" w:wrap="auto" w:vAnchor="margin" w:hAnchor="text" w:x="3903" w:y="61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безопасности.</w:t>
      </w:r>
    </w:p>
    <w:p w14:paraId="1DADBF52">
      <w:pPr>
        <w:framePr w:w="870" w:wrap="auto" w:vAnchor="margin" w:hAnchor="text" w:x="5139" w:y="61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курса.</w:t>
      </w:r>
    </w:p>
    <w:p w14:paraId="79B48A16">
      <w:pPr>
        <w:framePr w:w="2805" w:wrap="auto" w:vAnchor="margin" w:hAnchor="text" w:x="6326" w:y="61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Техника</w:t>
      </w:r>
      <w:r>
        <w:rPr>
          <w:rFonts w:ascii="NGOABI+Times New Roman"/>
          <w:color w:val="000000"/>
          <w:spacing w:val="16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185C72D0">
      <w:pPr>
        <w:framePr w:w="2805" w:wrap="auto" w:vAnchor="margin" w:hAnchor="text" w:x="6326" w:y="6117"/>
        <w:widowControl w:val="0"/>
        <w:autoSpaceDE w:val="0"/>
        <w:autoSpaceDN w:val="0"/>
        <w:spacing w:before="591" w:after="0" w:line="266" w:lineRule="exact"/>
        <w:ind w:left="1084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49488B3A">
      <w:pPr>
        <w:framePr w:w="360" w:wrap="auto" w:vAnchor="margin" w:hAnchor="text" w:x="1702" w:y="63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60AA992">
      <w:pPr>
        <w:framePr w:w="360" w:wrap="auto" w:vAnchor="margin" w:hAnchor="text" w:x="1702" w:y="66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</w:t>
      </w:r>
    </w:p>
    <w:p w14:paraId="6BB42DDA">
      <w:pPr>
        <w:framePr w:w="2250" w:wrap="auto" w:vAnchor="margin" w:hAnchor="text" w:x="1822" w:y="66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Кинематика</w:t>
      </w:r>
      <w:r>
        <w:rPr>
          <w:rFonts w:ascii="Times New Roman"/>
          <w:b/>
          <w:color w:val="000000"/>
          <w:spacing w:val="0"/>
          <w:sz w:val="24"/>
        </w:rPr>
        <w:t xml:space="preserve"> (7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ч)</w:t>
      </w:r>
    </w:p>
    <w:p w14:paraId="17188A45">
      <w:pPr>
        <w:framePr w:w="2178" w:wrap="auto" w:vAnchor="margin" w:hAnchor="text" w:x="3903" w:y="69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описания</w:t>
      </w:r>
    </w:p>
    <w:p w14:paraId="2504CBD0">
      <w:pPr>
        <w:framePr w:w="592" w:wrap="auto" w:vAnchor="margin" w:hAnchor="text" w:x="9262" w:y="69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014E02AC">
      <w:pPr>
        <w:framePr w:w="592" w:wrap="auto" w:vAnchor="margin" w:hAnchor="text" w:x="9262" w:y="6974"/>
        <w:widowControl w:val="0"/>
        <w:autoSpaceDE w:val="0"/>
        <w:autoSpaceDN w:val="0"/>
        <w:spacing w:before="303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73111E2B">
      <w:pPr>
        <w:framePr w:w="360" w:wrap="auto" w:vAnchor="margin" w:hAnchor="text" w:x="1702" w:y="7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E0A02DA">
      <w:pPr>
        <w:framePr w:w="3263" w:wrap="auto" w:vAnchor="margin" w:hAnchor="text" w:x="3903" w:y="7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механического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движения</w:t>
      </w:r>
    </w:p>
    <w:p w14:paraId="41C2356C">
      <w:pPr>
        <w:framePr w:w="3263" w:wrap="auto" w:vAnchor="margin" w:hAnchor="text" w:x="3903" w:y="7250"/>
        <w:widowControl w:val="0"/>
        <w:autoSpaceDE w:val="0"/>
        <w:autoSpaceDN w:val="0"/>
        <w:spacing w:before="27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Прямолинейное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равномерное</w:t>
      </w:r>
    </w:p>
    <w:p w14:paraId="40D55F06">
      <w:pPr>
        <w:framePr w:w="1721" w:wrap="auto" w:vAnchor="margin" w:hAnchor="text" w:x="7410" w:y="7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37A9B428">
      <w:pPr>
        <w:framePr w:w="1721" w:wrap="auto" w:vAnchor="margin" w:hAnchor="text" w:x="7410" w:y="7250"/>
        <w:widowControl w:val="0"/>
        <w:autoSpaceDE w:val="0"/>
        <w:autoSpaceDN w:val="0"/>
        <w:spacing w:before="27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18E69717">
      <w:pPr>
        <w:framePr w:w="1241" w:wrap="auto" w:vAnchor="margin" w:hAnchor="text" w:x="3903" w:y="7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движение</w:t>
      </w:r>
    </w:p>
    <w:p w14:paraId="3B416FD0">
      <w:pPr>
        <w:framePr w:w="1241" w:wrap="auto" w:vAnchor="margin" w:hAnchor="text" w:x="3903" w:y="78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Смотря</w:t>
      </w:r>
    </w:p>
    <w:p w14:paraId="15FDC8A6">
      <w:pPr>
        <w:framePr w:w="489" w:wrap="auto" w:vAnchor="margin" w:hAnchor="text" w:x="5340" w:y="7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</w:p>
    <w:p w14:paraId="502D7E46">
      <w:pPr>
        <w:framePr w:w="3079" w:wrap="auto" w:vAnchor="margin" w:hAnchor="text" w:x="6024" w:y="7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плоскости?</w:t>
      </w:r>
      <w:r>
        <w:rPr>
          <w:rFonts w:ascii="NGOABI+Times New Roman"/>
          <w:color w:val="000000"/>
          <w:spacing w:val="17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797876B1">
      <w:pPr>
        <w:framePr w:w="360" w:wrap="auto" w:vAnchor="margin" w:hAnchor="text" w:x="1702" w:y="8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22A9B7DA">
      <w:pPr>
        <w:framePr w:w="360" w:wrap="auto" w:vAnchor="margin" w:hAnchor="text" w:x="1702" w:y="8371"/>
        <w:widowControl w:val="0"/>
        <w:autoSpaceDE w:val="0"/>
        <w:autoSpaceDN w:val="0"/>
        <w:spacing w:before="3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505D8F98">
      <w:pPr>
        <w:framePr w:w="3136" w:wrap="auto" w:vAnchor="margin" w:hAnchor="text" w:x="3903" w:y="8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1"/>
          <w:sz w:val="24"/>
        </w:rPr>
        <w:t>из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какой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точки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наблюдать</w:t>
      </w:r>
    </w:p>
    <w:p w14:paraId="0F0C371A">
      <w:pPr>
        <w:framePr w:w="3136" w:wrap="auto" w:vAnchor="margin" w:hAnchor="text" w:x="3903" w:y="8371"/>
        <w:widowControl w:val="0"/>
        <w:autoSpaceDE w:val="0"/>
        <w:autoSpaceDN w:val="0"/>
        <w:spacing w:before="2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Относительность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движения.</w:t>
      </w:r>
    </w:p>
    <w:p w14:paraId="351D027C">
      <w:pPr>
        <w:framePr w:w="3136" w:wrap="auto" w:vAnchor="margin" w:hAnchor="text" w:x="3903" w:y="8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Сложение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движений.</w:t>
      </w:r>
    </w:p>
    <w:p w14:paraId="1391B4CC">
      <w:pPr>
        <w:framePr w:w="1721" w:wrap="auto" w:vAnchor="margin" w:hAnchor="text" w:x="7410" w:y="86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2AF5F09E">
      <w:pPr>
        <w:framePr w:w="1721" w:wrap="auto" w:vAnchor="margin" w:hAnchor="text" w:x="7410" w:y="86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038C1985">
      <w:pPr>
        <w:framePr w:w="592" w:wrap="auto" w:vAnchor="margin" w:hAnchor="text" w:x="9262" w:y="86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4CE07F71">
      <w:pPr>
        <w:framePr w:w="2760" w:wrap="auto" w:vAnchor="margin" w:hAnchor="text" w:x="3903" w:y="92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Лабораторные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работы:</w:t>
      </w:r>
    </w:p>
    <w:p w14:paraId="62A1504E">
      <w:pPr>
        <w:framePr w:w="2132" w:wrap="auto" w:vAnchor="margin" w:hAnchor="text" w:x="7410" w:y="92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22434F25">
      <w:pPr>
        <w:framePr w:w="5953" w:wrap="auto" w:vAnchor="margin" w:hAnchor="text" w:x="3903" w:y="95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«Изучение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свободно</w:t>
      </w:r>
      <w:r>
        <w:rPr>
          <w:rFonts w:ascii="NGOABI+Times New Roman"/>
          <w:color w:val="000000"/>
          <w:spacing w:val="27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лабораторных</w:t>
      </w:r>
      <w:r>
        <w:rPr>
          <w:rFonts w:ascii="NGOABI+Times New Roman"/>
          <w:color w:val="000000"/>
          <w:spacing w:val="12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</w:t>
      </w:r>
    </w:p>
    <w:p w14:paraId="6A4C96F1">
      <w:pPr>
        <w:framePr w:w="5951" w:wrap="auto" w:vAnchor="margin" w:hAnchor="text" w:x="3903" w:y="97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падающего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тела»,</w:t>
      </w:r>
      <w:r>
        <w:rPr>
          <w:rFonts w:ascii="NGOABI+Times New Roman"/>
          <w:color w:val="000000"/>
          <w:spacing w:val="7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«Изучение</w:t>
      </w:r>
      <w:r>
        <w:rPr>
          <w:rFonts w:ascii="NGOABI+Times New Roman"/>
          <w:color w:val="000000"/>
          <w:spacing w:val="136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ученических</w:t>
      </w:r>
    </w:p>
    <w:p w14:paraId="3DD94861">
      <w:pPr>
        <w:framePr w:w="368" w:wrap="auto" w:vAnchor="margin" w:hAnchor="text" w:x="7410" w:y="97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6F61F0E3">
      <w:pPr>
        <w:framePr w:w="360" w:wrap="auto" w:vAnchor="margin" w:hAnchor="text" w:x="1702" w:y="100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3AE8556F">
      <w:pPr>
        <w:framePr w:w="4496" w:wrap="auto" w:vAnchor="margin" w:hAnchor="text" w:x="3903" w:y="100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окружности»</w:t>
      </w:r>
      <w:r>
        <w:rPr>
          <w:rFonts w:ascii="NGOABI+Times New Roman"/>
          <w:color w:val="000000"/>
          <w:spacing w:val="22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</w:t>
      </w:r>
    </w:p>
    <w:p w14:paraId="64BF5063">
      <w:pPr>
        <w:framePr w:w="3360" w:wrap="auto" w:vAnchor="margin" w:hAnchor="text" w:x="3903" w:y="10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Как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куда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полетела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вишневая</w:t>
      </w:r>
    </w:p>
    <w:p w14:paraId="4F702D10">
      <w:pPr>
        <w:framePr w:w="1721" w:wrap="auto" w:vAnchor="margin" w:hAnchor="text" w:x="7410" w:y="10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2BCF287E">
      <w:pPr>
        <w:framePr w:w="592" w:wrap="auto" w:vAnchor="margin" w:hAnchor="text" w:x="9262" w:y="10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25D32CB1">
      <w:pPr>
        <w:framePr w:w="3212" w:wrap="auto" w:vAnchor="margin" w:hAnchor="text" w:x="3903" w:y="10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косточка?</w:t>
      </w:r>
      <w:r>
        <w:rPr>
          <w:rFonts w:ascii="NGOABI+Times New Roman"/>
          <w:color w:val="000000"/>
          <w:spacing w:val="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Расчет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траектории</w:t>
      </w:r>
    </w:p>
    <w:p w14:paraId="461336FF">
      <w:pPr>
        <w:framePr w:w="3212" w:wrap="auto" w:vAnchor="margin" w:hAnchor="text" w:x="3903" w:y="10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персонажей</w:t>
      </w:r>
    </w:p>
    <w:p w14:paraId="36B72BB8">
      <w:pPr>
        <w:framePr w:w="1692" w:wrap="auto" w:vAnchor="margin" w:hAnchor="text" w:x="7410" w:y="10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66E7A1C0">
      <w:pPr>
        <w:framePr w:w="1231" w:wrap="auto" w:vAnchor="margin" w:hAnchor="text" w:x="3903" w:y="11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рассказов</w:t>
      </w:r>
    </w:p>
    <w:p w14:paraId="466DEBA8">
      <w:pPr>
        <w:framePr w:w="1012" w:wrap="auto" w:vAnchor="margin" w:hAnchor="text" w:x="5590" w:y="11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Р.Распэ</w:t>
      </w:r>
    </w:p>
    <w:p w14:paraId="7D75D64B">
      <w:pPr>
        <w:framePr w:w="360" w:wrap="auto" w:vAnchor="margin" w:hAnchor="text" w:x="7060" w:y="11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</w:t>
      </w:r>
    </w:p>
    <w:p w14:paraId="1EFD12B4">
      <w:pPr>
        <w:framePr w:w="360" w:wrap="auto" w:vAnchor="margin" w:hAnchor="text" w:x="1702" w:y="1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4A270A36">
      <w:pPr>
        <w:framePr w:w="360" w:wrap="auto" w:vAnchor="margin" w:hAnchor="text" w:x="1702" w:y="11451"/>
        <w:widowControl w:val="0"/>
        <w:autoSpaceDE w:val="0"/>
        <w:autoSpaceDN w:val="0"/>
        <w:spacing w:before="8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20A85D23">
      <w:pPr>
        <w:framePr w:w="3243" w:wrap="auto" w:vAnchor="margin" w:hAnchor="text" w:x="3903" w:y="1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Мюнхаузене</w:t>
      </w:r>
    </w:p>
    <w:p w14:paraId="5DBF133B">
      <w:pPr>
        <w:framePr w:w="3243" w:wrap="auto" w:vAnchor="margin" w:hAnchor="text" w:x="3903" w:y="11451"/>
        <w:widowControl w:val="0"/>
        <w:autoSpaceDE w:val="0"/>
        <w:autoSpaceDN w:val="0"/>
        <w:spacing w:before="2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Историческая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реконструкция</w:t>
      </w:r>
    </w:p>
    <w:p w14:paraId="15C7DF7C">
      <w:pPr>
        <w:framePr w:w="3243" w:wrap="auto" w:vAnchor="margin" w:hAnchor="text" w:x="3903" w:y="1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</w:t>
      </w:r>
    </w:p>
    <w:p w14:paraId="310DF873">
      <w:pPr>
        <w:framePr w:w="3243" w:wrap="auto" w:vAnchor="margin" w:hAnchor="text" w:x="3903" w:y="1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определению</w:t>
      </w:r>
    </w:p>
    <w:p w14:paraId="14905D73">
      <w:pPr>
        <w:framePr w:w="3243" w:wrap="auto" w:vAnchor="margin" w:hAnchor="text" w:x="3903" w:y="1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ускорения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/>
          <w:color w:val="000000"/>
          <w:spacing w:val="-2"/>
          <w:sz w:val="24"/>
        </w:rPr>
        <w:t>g.</w:t>
      </w:r>
    </w:p>
    <w:p w14:paraId="67501463">
      <w:pPr>
        <w:framePr w:w="3243" w:wrap="auto" w:vAnchor="margin" w:hAnchor="text" w:x="3903" w:y="11451"/>
        <w:widowControl w:val="0"/>
        <w:autoSpaceDE w:val="0"/>
        <w:autoSpaceDN w:val="0"/>
        <w:spacing w:before="27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Определение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скорости</w:t>
      </w:r>
    </w:p>
    <w:p w14:paraId="603BC7CD">
      <w:pPr>
        <w:framePr w:w="3243" w:wrap="auto" w:vAnchor="margin" w:hAnchor="text" w:x="3903" w:y="1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равномерного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</w:t>
      </w:r>
    </w:p>
    <w:p w14:paraId="61C6254A">
      <w:pPr>
        <w:framePr w:w="3243" w:wrap="auto" w:vAnchor="margin" w:hAnchor="text" w:x="3903" w:y="1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использовании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тренажера</w:t>
      </w:r>
    </w:p>
    <w:p w14:paraId="4FC6D42B">
      <w:pPr>
        <w:framePr w:w="3243" w:wrap="auto" w:vAnchor="margin" w:hAnchor="text" w:x="3903" w:y="1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«беговая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дорожка».</w:t>
      </w:r>
    </w:p>
    <w:p w14:paraId="2F103EB9">
      <w:pPr>
        <w:framePr w:w="2200" w:wrap="auto" w:vAnchor="margin" w:hAnchor="text" w:x="6931" w:y="11741"/>
        <w:widowControl w:val="0"/>
        <w:autoSpaceDE w:val="0"/>
        <w:autoSpaceDN w:val="0"/>
        <w:spacing w:before="0" w:after="0" w:line="266" w:lineRule="exact"/>
        <w:ind w:left="479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0FBD31BB">
      <w:pPr>
        <w:framePr w:w="2200" w:wrap="auto" w:vAnchor="margin" w:hAnchor="text" w:x="6931" w:y="117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16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46ED5272">
      <w:pPr>
        <w:framePr w:w="592" w:wrap="auto" w:vAnchor="margin" w:hAnchor="text" w:x="9262" w:y="11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116470D6">
      <w:pPr>
        <w:framePr w:w="592" w:wrap="auto" w:vAnchor="margin" w:hAnchor="text" w:x="9262" w:y="11741"/>
        <w:widowControl w:val="0"/>
        <w:autoSpaceDE w:val="0"/>
        <w:autoSpaceDN w:val="0"/>
        <w:spacing w:before="85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0E943DB6">
      <w:pPr>
        <w:framePr w:w="1070" w:wrap="auto" w:vAnchor="margin" w:hAnchor="text" w:x="5377" w:y="12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Галилея</w:t>
      </w:r>
    </w:p>
    <w:p w14:paraId="75878ADE">
      <w:pPr>
        <w:framePr w:w="1721" w:wrap="auto" w:vAnchor="margin" w:hAnchor="text" w:x="7410" w:y="12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7277CD43">
      <w:pPr>
        <w:framePr w:w="1721" w:wrap="auto" w:vAnchor="margin" w:hAnchor="text" w:x="7410" w:y="12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1069EFCF">
      <w:pPr>
        <w:framePr w:w="360" w:wrap="auto" w:vAnchor="margin" w:hAnchor="text" w:x="1702" w:y="13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091BE693">
      <w:pPr>
        <w:framePr w:w="360" w:wrap="auto" w:vAnchor="margin" w:hAnchor="text" w:x="1702" w:y="139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</w:t>
      </w:r>
    </w:p>
    <w:p w14:paraId="4A0CACA4">
      <w:pPr>
        <w:framePr w:w="1956" w:wrap="auto" w:vAnchor="margin" w:hAnchor="text" w:x="1822" w:y="139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Динамика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(8ч)</w:t>
      </w:r>
    </w:p>
    <w:p w14:paraId="7D188025">
      <w:pPr>
        <w:framePr w:w="5228" w:wrap="auto" w:vAnchor="margin" w:hAnchor="text" w:x="3903" w:y="14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воли,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сила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убеждения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или</w:t>
      </w:r>
      <w:r>
        <w:rPr>
          <w:rFonts w:ascii="NGOABI+Times New Roman"/>
          <w:color w:val="000000"/>
          <w:spacing w:val="20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09323756">
      <w:pPr>
        <w:framePr w:w="592" w:wrap="auto" w:vAnchor="margin" w:hAnchor="text" w:x="9262" w:y="14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2CD035EA">
      <w:pPr>
        <w:framePr w:w="360" w:wrap="auto" w:vAnchor="margin" w:hAnchor="text" w:x="1702" w:y="14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7E04FC48">
      <w:pPr>
        <w:framePr w:w="3191" w:wrap="auto" w:vAnchor="margin" w:hAnchor="text" w:x="3903" w:y="14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сила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физическая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величина?</w:t>
      </w:r>
    </w:p>
    <w:p w14:paraId="716B9321">
      <w:pPr>
        <w:framePr w:w="3191" w:wrap="auto" w:vAnchor="margin" w:hAnchor="text" w:x="3903" w:y="14547"/>
        <w:widowControl w:val="0"/>
        <w:autoSpaceDE w:val="0"/>
        <w:autoSpaceDN w:val="0"/>
        <w:spacing w:before="25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Лабораторная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работа:</w:t>
      </w:r>
    </w:p>
    <w:p w14:paraId="299341D3">
      <w:pPr>
        <w:framePr w:w="3191" w:wrap="auto" w:vAnchor="margin" w:hAnchor="text" w:x="3903" w:y="14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«Измерение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массы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тела»</w:t>
      </w:r>
    </w:p>
    <w:p w14:paraId="0B928946">
      <w:pPr>
        <w:framePr w:w="2446" w:wrap="auto" w:vAnchor="margin" w:hAnchor="text" w:x="7410" w:y="14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1F32863D">
      <w:pPr>
        <w:framePr w:w="2446" w:wrap="auto" w:vAnchor="margin" w:hAnchor="text" w:x="7410" w:y="14547"/>
        <w:widowControl w:val="0"/>
        <w:autoSpaceDE w:val="0"/>
        <w:autoSpaceDN w:val="0"/>
        <w:spacing w:before="2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6C16EED2">
      <w:pPr>
        <w:framePr w:w="2446" w:wrap="auto" w:vAnchor="margin" w:hAnchor="text" w:x="7410" w:y="14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лабораторных</w:t>
      </w:r>
      <w:r>
        <w:rPr>
          <w:rFonts w:ascii="NGOABI+Times New Roman"/>
          <w:color w:val="000000"/>
          <w:spacing w:val="12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</w:t>
      </w:r>
    </w:p>
    <w:p w14:paraId="0BB688F2">
      <w:pPr>
        <w:framePr w:w="360" w:wrap="auto" w:vAnchor="margin" w:hAnchor="text" w:x="1702" w:y="151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B9D96C3">
      <w:pPr>
        <w:framePr w:w="360" w:wrap="auto" w:vAnchor="margin" w:hAnchor="text" w:x="1702" w:y="15113"/>
        <w:widowControl w:val="0"/>
        <w:autoSpaceDE w:val="0"/>
        <w:autoSpaceDN w:val="0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A6D00D0">
      <w:pPr>
        <w:framePr w:w="360" w:wrap="auto" w:vAnchor="margin" w:hAnchor="text" w:x="1822" w:y="151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5ACA117">
      <w:pPr>
        <w:framePr w:w="360" w:wrap="auto" w:vAnchor="margin" w:hAnchor="text" w:x="1822" w:y="15113"/>
        <w:widowControl w:val="0"/>
        <w:autoSpaceDE w:val="0"/>
        <w:autoSpaceDN w:val="0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632DDEC">
      <w:pPr>
        <w:framePr w:w="368" w:wrap="auto" w:vAnchor="margin" w:hAnchor="text" w:x="7410" w:y="153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1F19ADD8">
      <w:pPr>
        <w:framePr w:w="1543" w:wrap="auto" w:vAnchor="margin" w:hAnchor="text" w:x="8315" w:y="153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ученических</w:t>
      </w:r>
    </w:p>
    <w:p w14:paraId="1960DC4D">
      <w:pPr>
        <w:framePr w:w="3335" w:wrap="auto" w:vAnchor="margin" w:hAnchor="text" w:x="3903" w:y="15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под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действием</w:t>
      </w:r>
    </w:p>
    <w:p w14:paraId="1E3EA5EF">
      <w:pPr>
        <w:framePr w:w="352" w:wrap="auto" w:vAnchor="margin" w:hAnchor="text" w:x="10836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</w:p>
    <w:p w14:paraId="5E5FAB50">
      <w:pPr>
        <w:framePr w:w="352" w:wrap="auto" w:vAnchor="margin" w:hAnchor="text" w:x="10948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</w:p>
    <w:p w14:paraId="51FC472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9" o:spid="_x0000_s1045" o:spt="75" type="#_x0000_t75" style="position:absolute;left:0pt;margin-left:78pt;margin-top:47.75pt;height:114.4pt;width:490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20" o:spid="_x0000_s1046" o:spt="75" type="#_x0000_t75" style="position:absolute;left:0pt;margin-left:78pt;margin-top:174pt;height:620.05pt;width:490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C2E1FC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FB45E9A">
      <w:pPr>
        <w:framePr w:w="1827" w:wrap="auto" w:vAnchor="margin" w:hAnchor="text" w:x="3903" w:y="10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нескольких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сил</w:t>
      </w:r>
    </w:p>
    <w:p w14:paraId="4FDE067A">
      <w:pPr>
        <w:framePr w:w="989" w:wrap="auto" w:vAnchor="margin" w:hAnchor="text" w:x="7410" w:y="10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</w:t>
      </w:r>
    </w:p>
    <w:p w14:paraId="41B9CE8F">
      <w:pPr>
        <w:framePr w:w="3337" w:wrap="auto" w:vAnchor="margin" w:hAnchor="text" w:x="3903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системы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связанных</w:t>
      </w:r>
    </w:p>
    <w:p w14:paraId="031DDAF4">
      <w:pPr>
        <w:framePr w:w="3337" w:wrap="auto" w:vAnchor="margin" w:hAnchor="text" w:x="3903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</w:t>
      </w:r>
    </w:p>
    <w:p w14:paraId="0F022C1A">
      <w:pPr>
        <w:framePr w:w="1721" w:wrap="auto" w:vAnchor="margin" w:hAnchor="text" w:x="741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67E3E864">
      <w:pPr>
        <w:framePr w:w="1721" w:wrap="auto" w:vAnchor="margin" w:hAnchor="text" w:x="741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59E8125C">
      <w:pPr>
        <w:framePr w:w="592" w:wrap="auto" w:vAnchor="margin" w:hAnchor="text" w:x="9262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7E723AC8">
      <w:pPr>
        <w:framePr w:w="360" w:wrap="auto" w:vAnchor="margin" w:hAnchor="text" w:x="1702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D07EF2D">
      <w:pPr>
        <w:framePr w:w="360" w:wrap="auto" w:vAnchor="margin" w:hAnchor="text" w:x="1822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309CABD">
      <w:pPr>
        <w:framePr w:w="2294" w:wrap="auto" w:vAnchor="margin" w:hAnchor="text" w:x="3903" w:y="2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Лабораторные</w:t>
      </w:r>
    </w:p>
    <w:p w14:paraId="571926CB">
      <w:pPr>
        <w:framePr w:w="2294" w:wrap="auto" w:vAnchor="margin" w:hAnchor="text" w:x="3903" w:y="20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работы: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«Изучение</w:t>
      </w:r>
    </w:p>
    <w:p w14:paraId="5D77581C">
      <w:pPr>
        <w:framePr w:w="3376" w:wrap="auto" w:vAnchor="margin" w:hAnchor="text" w:x="6480" w:y="2017"/>
        <w:widowControl w:val="0"/>
        <w:autoSpaceDE w:val="0"/>
        <w:autoSpaceDN w:val="0"/>
        <w:spacing w:before="0" w:after="0" w:line="266" w:lineRule="exact"/>
        <w:ind w:left="93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5214926F">
      <w:pPr>
        <w:framePr w:w="3376" w:wrap="auto" w:vAnchor="margin" w:hAnchor="text" w:x="6480" w:y="20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трения</w:t>
      </w:r>
      <w:r>
        <w:rPr>
          <w:rFonts w:ascii="NGOABI+Times New Roman"/>
          <w:color w:val="000000"/>
          <w:spacing w:val="17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лабораторных</w:t>
      </w:r>
      <w:r>
        <w:rPr>
          <w:rFonts w:ascii="NGOABI+Times New Roman"/>
          <w:color w:val="000000"/>
          <w:spacing w:val="12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</w:t>
      </w:r>
    </w:p>
    <w:p w14:paraId="036CB253">
      <w:pPr>
        <w:framePr w:w="1576" w:wrap="auto" w:vAnchor="margin" w:hAnchor="text" w:x="3903" w:y="2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скольжения»</w:t>
      </w:r>
    </w:p>
    <w:p w14:paraId="67F8413F">
      <w:pPr>
        <w:framePr w:w="368" w:wrap="auto" w:vAnchor="margin" w:hAnchor="text" w:x="7410" w:y="2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39BF5482">
      <w:pPr>
        <w:framePr w:w="1543" w:wrap="auto" w:vAnchor="margin" w:hAnchor="text" w:x="8315" w:y="2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ученических</w:t>
      </w:r>
    </w:p>
    <w:p w14:paraId="6EB9BE0B">
      <w:pPr>
        <w:framePr w:w="360" w:wrap="auto" w:vAnchor="margin" w:hAnchor="text" w:x="1702" w:y="28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94D8A89">
      <w:pPr>
        <w:framePr w:w="360" w:wrap="auto" w:vAnchor="margin" w:hAnchor="text" w:x="1702" w:y="2845"/>
        <w:widowControl w:val="0"/>
        <w:autoSpaceDE w:val="0"/>
        <w:autoSpaceDN w:val="0"/>
        <w:spacing w:before="3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1EEC6E8">
      <w:pPr>
        <w:framePr w:w="360" w:wrap="auto" w:vAnchor="margin" w:hAnchor="text" w:x="1822" w:y="28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1035916C">
      <w:pPr>
        <w:framePr w:w="360" w:wrap="auto" w:vAnchor="margin" w:hAnchor="text" w:x="1822" w:y="2845"/>
        <w:widowControl w:val="0"/>
        <w:autoSpaceDE w:val="0"/>
        <w:autoSpaceDN w:val="0"/>
        <w:spacing w:before="3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51FC6F34">
      <w:pPr>
        <w:framePr w:w="989" w:wrap="auto" w:vAnchor="margin" w:hAnchor="text" w:x="7410" w:y="28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</w:t>
      </w:r>
    </w:p>
    <w:p w14:paraId="0171FAE3">
      <w:pPr>
        <w:framePr w:w="2841" w:wrap="auto" w:vAnchor="margin" w:hAnchor="text" w:x="3903" w:y="3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Динамика</w:t>
      </w:r>
    </w:p>
    <w:p w14:paraId="590E7342">
      <w:pPr>
        <w:framePr w:w="2841" w:wrap="auto" w:vAnchor="margin" w:hAnchor="text" w:x="3903" w:y="3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по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окружности</w:t>
      </w:r>
    </w:p>
    <w:p w14:paraId="312EF339">
      <w:pPr>
        <w:framePr w:w="2841" w:wrap="auto" w:vAnchor="margin" w:hAnchor="text" w:x="3903" w:y="3138"/>
        <w:widowControl w:val="0"/>
        <w:autoSpaceDE w:val="0"/>
        <w:autoSpaceDN w:val="0"/>
        <w:spacing w:before="2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История</w:t>
      </w:r>
    </w:p>
    <w:p w14:paraId="1F67102C">
      <w:pPr>
        <w:framePr w:w="2841" w:wrap="auto" w:vAnchor="margin" w:hAnchor="text" w:x="3903" w:y="3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представлений</w:t>
      </w:r>
    </w:p>
    <w:p w14:paraId="38D03827">
      <w:pPr>
        <w:framePr w:w="3383" w:wrap="auto" w:vAnchor="margin" w:hAnchor="text" w:x="5748" w:y="3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равномерного</w:t>
      </w:r>
      <w:r>
        <w:rPr>
          <w:rFonts w:ascii="NGOABI+Times New Roman"/>
          <w:color w:val="000000"/>
          <w:spacing w:val="1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74F78C48">
      <w:pPr>
        <w:framePr w:w="3383" w:wrap="auto" w:vAnchor="margin" w:hAnchor="text" w:x="5748" w:y="3138"/>
        <w:widowControl w:val="0"/>
        <w:autoSpaceDE w:val="0"/>
        <w:autoSpaceDN w:val="0"/>
        <w:spacing w:before="10" w:after="0" w:line="266" w:lineRule="exact"/>
        <w:ind w:left="1662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797EF8EB">
      <w:pPr>
        <w:framePr w:w="592" w:wrap="auto" w:vAnchor="margin" w:hAnchor="text" w:x="9262" w:y="3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5FCC4867">
      <w:pPr>
        <w:framePr w:w="592" w:wrap="auto" w:vAnchor="margin" w:hAnchor="text" w:x="9262" w:y="3138"/>
        <w:widowControl w:val="0"/>
        <w:autoSpaceDE w:val="0"/>
        <w:autoSpaceDN w:val="0"/>
        <w:spacing w:before="301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05D4ECD0">
      <w:pPr>
        <w:framePr w:w="2857" w:wrap="auto" w:vAnchor="margin" w:hAnchor="text" w:x="6274" w:y="3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развития</w:t>
      </w:r>
      <w:r>
        <w:rPr>
          <w:rFonts w:ascii="NGOABI+Times New Roman"/>
          <w:color w:val="000000"/>
          <w:spacing w:val="16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017061C0">
      <w:pPr>
        <w:framePr w:w="2857" w:wrap="auto" w:vAnchor="margin" w:hAnchor="text" w:x="6274" w:y="3704"/>
        <w:widowControl w:val="0"/>
        <w:autoSpaceDE w:val="0"/>
        <w:autoSpaceDN w:val="0"/>
        <w:spacing w:before="10" w:after="0" w:line="266" w:lineRule="exact"/>
        <w:ind w:left="1136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0C607940">
      <w:pPr>
        <w:framePr w:w="360" w:wrap="auto" w:vAnchor="margin" w:hAnchor="text" w:x="3903" w:y="42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</w:t>
      </w:r>
    </w:p>
    <w:p w14:paraId="7E1F5EA2">
      <w:pPr>
        <w:framePr w:w="3030" w:wrap="auto" w:vAnchor="margin" w:hAnchor="text" w:x="3903" w:y="4256"/>
        <w:widowControl w:val="0"/>
        <w:autoSpaceDE w:val="0"/>
        <w:autoSpaceDN w:val="0"/>
        <w:spacing w:before="0" w:after="0" w:line="266" w:lineRule="exact"/>
        <w:ind w:left="566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Вселенной.</w:t>
      </w:r>
    </w:p>
    <w:p w14:paraId="61E982A7">
      <w:pPr>
        <w:framePr w:w="3030" w:wrap="auto" w:vAnchor="margin" w:hAnchor="text" w:x="3903" w:y="42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система.</w:t>
      </w:r>
    </w:p>
    <w:p w14:paraId="6C6F5C14">
      <w:pPr>
        <w:framePr w:w="3030" w:wrap="auto" w:vAnchor="margin" w:hAnchor="text" w:x="3903" w:y="4256"/>
        <w:widowControl w:val="0"/>
        <w:autoSpaceDE w:val="0"/>
        <w:autoSpaceDN w:val="0"/>
        <w:spacing w:before="2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Открытия</w:t>
      </w:r>
      <w:r>
        <w:rPr>
          <w:rFonts w:ascii="NGOABI+Times New Roman"/>
          <w:color w:val="000000"/>
          <w:spacing w:val="-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кончике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пера.</w:t>
      </w:r>
    </w:p>
    <w:p w14:paraId="40A0AFE8">
      <w:pPr>
        <w:framePr w:w="1341" w:wrap="auto" w:vAnchor="margin" w:hAnchor="text" w:x="6081" w:y="42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Солнечная</w:t>
      </w:r>
    </w:p>
    <w:p w14:paraId="537CABBF">
      <w:pPr>
        <w:framePr w:w="360" w:wrap="auto" w:vAnchor="margin" w:hAnchor="text" w:x="1702" w:y="4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CEA05BD">
      <w:pPr>
        <w:framePr w:w="360" w:wrap="auto" w:vAnchor="margin" w:hAnchor="text" w:x="1822" w:y="4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1EF19B37">
      <w:pPr>
        <w:framePr w:w="3488" w:wrap="auto" w:vAnchor="margin" w:hAnchor="text" w:x="5643" w:y="4823"/>
        <w:widowControl w:val="0"/>
        <w:autoSpaceDE w:val="0"/>
        <w:autoSpaceDN w:val="0"/>
        <w:spacing w:before="0" w:after="0" w:line="266" w:lineRule="exact"/>
        <w:ind w:left="1767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4E8C2F32">
      <w:pPr>
        <w:framePr w:w="3488" w:wrap="auto" w:vAnchor="margin" w:hAnchor="text" w:x="5643" w:y="4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искусственные</w:t>
      </w:r>
      <w:r>
        <w:rPr>
          <w:rFonts w:ascii="NGOABI+Times New Roman"/>
          <w:color w:val="000000"/>
          <w:spacing w:val="16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2C9A63C2">
      <w:pPr>
        <w:framePr w:w="592" w:wrap="auto" w:vAnchor="margin" w:hAnchor="text" w:x="9262" w:y="4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4F7A1DC3">
      <w:pPr>
        <w:framePr w:w="1202" w:wrap="auto" w:vAnchor="margin" w:hAnchor="text" w:x="3903" w:y="5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Первые</w:t>
      </w:r>
    </w:p>
    <w:p w14:paraId="1C8EC344">
      <w:pPr>
        <w:framePr w:w="1202" w:wrap="auto" w:vAnchor="margin" w:hAnchor="text" w:x="3903" w:y="5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спутники</w:t>
      </w:r>
    </w:p>
    <w:p w14:paraId="0B4E6838">
      <w:pPr>
        <w:framePr w:w="1202" w:wrap="auto" w:vAnchor="margin" w:hAnchor="text" w:x="3903" w:y="5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Земли.</w:t>
      </w:r>
    </w:p>
    <w:p w14:paraId="7ADA526F">
      <w:pPr>
        <w:framePr w:w="360" w:wrap="auto" w:vAnchor="margin" w:hAnchor="text" w:x="1702" w:y="5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17469F7">
      <w:pPr>
        <w:framePr w:w="360" w:wrap="auto" w:vAnchor="margin" w:hAnchor="text" w:x="1702" w:y="5651"/>
        <w:widowControl w:val="0"/>
        <w:autoSpaceDE w:val="0"/>
        <w:autoSpaceDN w:val="0"/>
        <w:spacing w:before="29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</w:t>
      </w:r>
    </w:p>
    <w:p w14:paraId="47998F52">
      <w:pPr>
        <w:framePr w:w="360" w:wrap="auto" w:vAnchor="margin" w:hAnchor="text" w:x="1702" w:y="5651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DF80CE3">
      <w:pPr>
        <w:framePr w:w="360" w:wrap="auto" w:vAnchor="margin" w:hAnchor="text" w:x="1822" w:y="5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117DB354">
      <w:pPr>
        <w:framePr w:w="4991" w:wrap="auto" w:vAnchor="margin" w:hAnchor="text" w:x="1822" w:y="59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Импульс.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Закон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сохранения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импульса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(3ч)</w:t>
      </w:r>
    </w:p>
    <w:p w14:paraId="583B705D">
      <w:pPr>
        <w:framePr w:w="4991" w:wrap="auto" w:vAnchor="margin" w:hAnchor="text" w:x="1822" w:y="5946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5120E233">
      <w:pPr>
        <w:framePr w:w="2590" w:wrap="auto" w:vAnchor="margin" w:hAnchor="text" w:x="3903" w:y="62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Как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вы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2"/>
          <w:sz w:val="24"/>
        </w:rPr>
        <w:t>яхту</w:t>
      </w:r>
      <w:r>
        <w:rPr>
          <w:rFonts w:ascii="NGOABI+Times New Roman"/>
          <w:color w:val="000000"/>
          <w:spacing w:val="-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назовете...</w:t>
      </w:r>
    </w:p>
    <w:p w14:paraId="0460BBD1">
      <w:pPr>
        <w:framePr w:w="1776" w:wrap="auto" w:vAnchor="margin" w:hAnchor="text" w:x="7410" w:y="62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Компьютерное</w:t>
      </w:r>
    </w:p>
    <w:p w14:paraId="3B911E08">
      <w:pPr>
        <w:framePr w:w="1776" w:wrap="auto" w:vAnchor="margin" w:hAnchor="text" w:x="7410" w:y="62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17857DDE">
      <w:pPr>
        <w:framePr w:w="1406" w:wrap="auto" w:vAnchor="margin" w:hAnchor="text" w:x="3903" w:y="6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Реактивное</w:t>
      </w:r>
    </w:p>
    <w:p w14:paraId="43D18C81">
      <w:pPr>
        <w:framePr w:w="1406" w:wrap="auto" w:vAnchor="margin" w:hAnchor="text" w:x="3903" w:y="66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природе.</w:t>
      </w:r>
    </w:p>
    <w:p w14:paraId="1113E4FA">
      <w:pPr>
        <w:framePr w:w="1240" w:wrap="auto" w:vAnchor="margin" w:hAnchor="text" w:x="5568" w:y="6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движение</w:t>
      </w:r>
    </w:p>
    <w:p w14:paraId="2AF8829B">
      <w:pPr>
        <w:framePr w:w="353" w:wrap="auto" w:vAnchor="margin" w:hAnchor="text" w:x="7064" w:y="6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</w:p>
    <w:p w14:paraId="4394655E">
      <w:pPr>
        <w:framePr w:w="360" w:wrap="auto" w:vAnchor="margin" w:hAnchor="text" w:x="1702" w:y="6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9739066">
      <w:pPr>
        <w:framePr w:w="360" w:wrap="auto" w:vAnchor="margin" w:hAnchor="text" w:x="1822" w:y="6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07EE2660">
      <w:pPr>
        <w:framePr w:w="5282" w:wrap="auto" w:vAnchor="margin" w:hAnchor="text" w:x="3903" w:y="72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Расследование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ДТП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помощью</w:t>
      </w:r>
      <w:r>
        <w:rPr>
          <w:rFonts w:ascii="NGOABI+Times New Roman"/>
          <w:color w:val="000000"/>
          <w:spacing w:val="18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Компьютерное</w:t>
      </w:r>
    </w:p>
    <w:p w14:paraId="6183F84A">
      <w:pPr>
        <w:framePr w:w="360" w:wrap="auto" w:vAnchor="margin" w:hAnchor="text" w:x="1702" w:y="75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A21A598">
      <w:pPr>
        <w:framePr w:w="360" w:wrap="auto" w:vAnchor="margin" w:hAnchor="text" w:x="1822" w:y="75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08A02135">
      <w:pPr>
        <w:framePr w:w="3175" w:wrap="auto" w:vAnchor="margin" w:hAnchor="text" w:x="3903" w:y="75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закона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сохранения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импульса</w:t>
      </w:r>
    </w:p>
    <w:p w14:paraId="4FB3DB49">
      <w:pPr>
        <w:framePr w:w="1667" w:wrap="auto" w:vAnchor="margin" w:hAnchor="text" w:x="7410" w:y="75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533108F3">
      <w:pPr>
        <w:framePr w:w="360" w:wrap="auto" w:vAnchor="margin" w:hAnchor="text" w:x="1702" w:y="7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</w:t>
      </w:r>
    </w:p>
    <w:p w14:paraId="44127D72">
      <w:pPr>
        <w:framePr w:w="1761" w:wrap="auto" w:vAnchor="margin" w:hAnchor="text" w:x="1822" w:y="7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Статика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(2ч)</w:t>
      </w:r>
    </w:p>
    <w:p w14:paraId="1DF96818">
      <w:pPr>
        <w:framePr w:w="2679" w:wrap="auto" w:vAnchor="margin" w:hAnchor="text" w:x="3903" w:y="8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Лабораторная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работа:</w:t>
      </w:r>
    </w:p>
    <w:p w14:paraId="23279637">
      <w:pPr>
        <w:framePr w:w="2132" w:wrap="auto" w:vAnchor="margin" w:hAnchor="text" w:x="7410" w:y="8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22F3906D">
      <w:pPr>
        <w:framePr w:w="3114" w:wrap="auto" w:vAnchor="margin" w:hAnchor="text" w:x="3903" w:y="8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«Определение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центров</w:t>
      </w:r>
      <w:r>
        <w:rPr>
          <w:rFonts w:ascii="NGOABI+Times New Roman"/>
          <w:color w:val="000000"/>
          <w:spacing w:val="-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масс</w:t>
      </w:r>
    </w:p>
    <w:p w14:paraId="1A11A068">
      <w:pPr>
        <w:framePr w:w="2446" w:wrap="auto" w:vAnchor="margin" w:hAnchor="text" w:x="7410" w:y="8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лабораторных</w:t>
      </w:r>
      <w:r>
        <w:rPr>
          <w:rFonts w:ascii="NGOABI+Times New Roman"/>
          <w:color w:val="000000"/>
          <w:spacing w:val="12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</w:t>
      </w:r>
    </w:p>
    <w:p w14:paraId="6C408848">
      <w:pPr>
        <w:framePr w:w="3296" w:wrap="auto" w:vAnchor="margin" w:hAnchor="text" w:x="3903" w:y="86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различных</w:t>
      </w:r>
      <w:r>
        <w:rPr>
          <w:rFonts w:ascii="NGOABI+Times New Roman"/>
          <w:color w:val="000000"/>
          <w:spacing w:val="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тел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(три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способа)»</w:t>
      </w:r>
    </w:p>
    <w:p w14:paraId="7EDAF9BD">
      <w:pPr>
        <w:framePr w:w="368" w:wrap="auto" w:vAnchor="margin" w:hAnchor="text" w:x="7410" w:y="86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5D472BD5">
      <w:pPr>
        <w:framePr w:w="1543" w:wrap="auto" w:vAnchor="margin" w:hAnchor="text" w:x="8315" w:y="86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ученических</w:t>
      </w:r>
    </w:p>
    <w:p w14:paraId="3F59937A">
      <w:pPr>
        <w:framePr w:w="360" w:wrap="auto" w:vAnchor="margin" w:hAnchor="text" w:x="1702" w:y="89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0857048">
      <w:pPr>
        <w:framePr w:w="360" w:wrap="auto" w:vAnchor="margin" w:hAnchor="text" w:x="1822" w:y="89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E6DB8E4">
      <w:pPr>
        <w:framePr w:w="989" w:wrap="auto" w:vAnchor="margin" w:hAnchor="text" w:x="7410" w:y="89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</w:t>
      </w:r>
    </w:p>
    <w:p w14:paraId="4B35F298">
      <w:pPr>
        <w:framePr w:w="1519" w:wrap="auto" w:vAnchor="margin" w:hAnchor="text" w:x="3903" w:y="92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Применение</w:t>
      </w:r>
    </w:p>
    <w:p w14:paraId="36E8B668">
      <w:pPr>
        <w:framePr w:w="2867" w:wrap="auto" w:vAnchor="margin" w:hAnchor="text" w:x="6319" w:y="92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простых</w:t>
      </w:r>
      <w:r>
        <w:rPr>
          <w:rFonts w:ascii="NGOABI+Times New Roman"/>
          <w:color w:val="000000"/>
          <w:spacing w:val="1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Компьютерное</w:t>
      </w:r>
    </w:p>
    <w:p w14:paraId="3F4D1860">
      <w:pPr>
        <w:framePr w:w="5173" w:wrap="auto" w:vAnchor="margin" w:hAnchor="text" w:x="3903" w:y="95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механизмов</w:t>
      </w:r>
      <w:r>
        <w:rPr>
          <w:rFonts w:ascii="NGOABI+Times New Roman"/>
          <w:color w:val="000000"/>
          <w:spacing w:val="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  <w:r>
        <w:rPr>
          <w:rFonts w:ascii="NGOABI+Times New Roman"/>
          <w:color w:val="000000"/>
          <w:spacing w:val="6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строительстве:</w:t>
      </w:r>
      <w:r>
        <w:rPr>
          <w:rFonts w:ascii="NGOABI+Times New Roman"/>
          <w:color w:val="000000"/>
          <w:spacing w:val="1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</w:t>
      </w:r>
      <w:r>
        <w:rPr>
          <w:rFonts w:ascii="NGOABI+Times New Roman"/>
          <w:color w:val="000000"/>
          <w:spacing w:val="169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2E54094D">
      <w:pPr>
        <w:framePr w:w="1501" w:wrap="auto" w:vAnchor="margin" w:hAnchor="text" w:x="3903" w:y="97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землянки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до</w:t>
      </w:r>
    </w:p>
    <w:p w14:paraId="45A50CCB">
      <w:pPr>
        <w:framePr w:w="1501" w:wrap="auto" w:vAnchor="margin" w:hAnchor="text" w:x="3903" w:y="97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небоскреба</w:t>
      </w:r>
    </w:p>
    <w:p w14:paraId="320FFA5B">
      <w:pPr>
        <w:framePr w:w="360" w:wrap="auto" w:vAnchor="margin" w:hAnchor="text" w:x="1702" w:y="100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F45585E">
      <w:pPr>
        <w:framePr w:w="360" w:wrap="auto" w:vAnchor="margin" w:hAnchor="text" w:x="1822" w:y="100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97BD827">
      <w:pPr>
        <w:framePr w:w="360" w:wrap="auto" w:vAnchor="margin" w:hAnchor="text" w:x="1702" w:y="103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</w:t>
      </w:r>
    </w:p>
    <w:p w14:paraId="1558CCC2">
      <w:pPr>
        <w:framePr w:w="4590" w:wrap="auto" w:vAnchor="margin" w:hAnchor="text" w:x="1822" w:y="103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Механические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колебания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волны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(3ч)</w:t>
      </w:r>
    </w:p>
    <w:p w14:paraId="3C2FFAC6">
      <w:pPr>
        <w:framePr w:w="4590" w:wrap="auto" w:vAnchor="margin" w:hAnchor="text" w:x="1822" w:y="10360"/>
        <w:widowControl w:val="0"/>
        <w:autoSpaceDE w:val="0"/>
        <w:autoSpaceDN w:val="0"/>
        <w:spacing w:before="20" w:after="0" w:line="266" w:lineRule="exact"/>
        <w:ind w:left="2081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Виды</w:t>
      </w:r>
      <w:r>
        <w:rPr>
          <w:rFonts w:ascii="NGOABI+Times New Roman"/>
          <w:color w:val="000000"/>
          <w:spacing w:val="355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маятников</w:t>
      </w:r>
    </w:p>
    <w:p w14:paraId="3C2E49FD">
      <w:pPr>
        <w:framePr w:w="368" w:wrap="auto" w:vAnchor="margin" w:hAnchor="text" w:x="6386" w:y="10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23ABD08D">
      <w:pPr>
        <w:framePr w:w="2201" w:wrap="auto" w:vAnchor="margin" w:hAnchor="text" w:x="6930" w:y="10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-1"/>
          <w:sz w:val="24"/>
        </w:rPr>
        <w:t>их</w:t>
      </w:r>
      <w:r>
        <w:rPr>
          <w:rFonts w:ascii="NGOABI+Times New Roman"/>
          <w:color w:val="000000"/>
          <w:spacing w:val="17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71078A19">
      <w:pPr>
        <w:framePr w:w="2201" w:wrap="auto" w:vAnchor="margin" w:hAnchor="text" w:x="6930" w:y="10646"/>
        <w:widowControl w:val="0"/>
        <w:autoSpaceDE w:val="0"/>
        <w:autoSpaceDN w:val="0"/>
        <w:spacing w:before="10" w:after="0" w:line="266" w:lineRule="exact"/>
        <w:ind w:left="48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2C050FA5">
      <w:pPr>
        <w:framePr w:w="592" w:wrap="auto" w:vAnchor="margin" w:hAnchor="text" w:x="9262" w:y="10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13992754">
      <w:pPr>
        <w:framePr w:w="360" w:wrap="auto" w:vAnchor="margin" w:hAnchor="text" w:x="1702" w:y="10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1B60DCF">
      <w:pPr>
        <w:framePr w:w="360" w:wrap="auto" w:vAnchor="margin" w:hAnchor="text" w:x="1702" w:y="10922"/>
        <w:widowControl w:val="0"/>
        <w:autoSpaceDE w:val="0"/>
        <w:autoSpaceDN w:val="0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3CA3659">
      <w:pPr>
        <w:framePr w:w="360" w:wrap="auto" w:vAnchor="margin" w:hAnchor="text" w:x="1822" w:y="10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02B188C">
      <w:pPr>
        <w:framePr w:w="1318" w:wrap="auto" w:vAnchor="margin" w:hAnchor="text" w:x="3903" w:y="10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колебаний</w:t>
      </w:r>
    </w:p>
    <w:p w14:paraId="59CEA06A">
      <w:pPr>
        <w:framePr w:w="360" w:wrap="auto" w:vAnchor="margin" w:hAnchor="text" w:x="1822" w:y="11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6EB9488">
      <w:pPr>
        <w:framePr w:w="2483" w:wrap="auto" w:vAnchor="margin" w:hAnchor="text" w:x="3903" w:y="11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Что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переносит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волна?</w:t>
      </w:r>
    </w:p>
    <w:p w14:paraId="010B0ADA">
      <w:pPr>
        <w:framePr w:w="1812" w:wrap="auto" w:vAnchor="margin" w:hAnchor="text" w:x="3903" w:y="11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Колебательные</w:t>
      </w:r>
    </w:p>
    <w:p w14:paraId="2606EA7F">
      <w:pPr>
        <w:framePr w:w="1106" w:wrap="auto" w:vAnchor="margin" w:hAnchor="text" w:x="5837" w:y="11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системы</w:t>
      </w:r>
    </w:p>
    <w:p w14:paraId="55B618C5">
      <w:pPr>
        <w:framePr w:w="353" w:wrap="auto" w:vAnchor="margin" w:hAnchor="text" w:x="7062" w:y="11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</w:t>
      </w:r>
    </w:p>
    <w:p w14:paraId="3CA92744">
      <w:pPr>
        <w:framePr w:w="360" w:wrap="auto" w:vAnchor="margin" w:hAnchor="text" w:x="1702" w:y="12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1185B04">
      <w:pPr>
        <w:framePr w:w="360" w:wrap="auto" w:vAnchor="margin" w:hAnchor="text" w:x="1822" w:y="12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755940F">
      <w:pPr>
        <w:framePr w:w="2147" w:wrap="auto" w:vAnchor="margin" w:hAnchor="text" w:x="3903" w:y="12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природе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технике</w:t>
      </w:r>
    </w:p>
    <w:p w14:paraId="07BBAA2F">
      <w:pPr>
        <w:framePr w:w="360" w:wrap="auto" w:vAnchor="margin" w:hAnchor="text" w:x="1702" w:y="12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</w:t>
      </w:r>
    </w:p>
    <w:p w14:paraId="4E2E77F7">
      <w:pPr>
        <w:framePr w:w="5140" w:wrap="auto" w:vAnchor="margin" w:hAnchor="text" w:x="1822" w:y="12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Электромагнитные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колебания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волны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(2ч)</w:t>
      </w:r>
    </w:p>
    <w:p w14:paraId="22AE6636">
      <w:pPr>
        <w:framePr w:w="3268" w:wrap="auto" w:vAnchor="margin" w:hAnchor="text" w:x="3903" w:y="12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Экспериментальная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проверка</w:t>
      </w:r>
    </w:p>
    <w:p w14:paraId="502D127A">
      <w:pPr>
        <w:framePr w:w="3268" w:wrap="auto" w:vAnchor="margin" w:hAnchor="text" w:x="3903" w:y="126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свойств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ЭМ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волн.</w:t>
      </w:r>
    </w:p>
    <w:p w14:paraId="591EF4B4">
      <w:pPr>
        <w:framePr w:w="3268" w:wrap="auto" w:vAnchor="margin" w:hAnchor="text" w:x="3903" w:y="12699"/>
        <w:widowControl w:val="0"/>
        <w:autoSpaceDE w:val="0"/>
        <w:autoSpaceDN w:val="0"/>
        <w:spacing w:before="2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Исследование</w:t>
      </w:r>
    </w:p>
    <w:p w14:paraId="17AA4206">
      <w:pPr>
        <w:framePr w:w="3268" w:wrap="auto" w:vAnchor="margin" w:hAnchor="text" w:x="3903" w:y="126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электромагнитного</w:t>
      </w:r>
    </w:p>
    <w:p w14:paraId="7527D0E1">
      <w:pPr>
        <w:framePr w:w="3268" w:wrap="auto" w:vAnchor="margin" w:hAnchor="text" w:x="3903" w:y="126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излучения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СВЧ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печи</w:t>
      </w:r>
    </w:p>
    <w:p w14:paraId="277B891C">
      <w:pPr>
        <w:framePr w:w="1776" w:wrap="auto" w:vAnchor="margin" w:hAnchor="text" w:x="7410" w:y="12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Компьютерное</w:t>
      </w:r>
    </w:p>
    <w:p w14:paraId="5E3B6580">
      <w:pPr>
        <w:framePr w:w="1776" w:wrap="auto" w:vAnchor="margin" w:hAnchor="text" w:x="7410" w:y="126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3FE51F0F">
      <w:pPr>
        <w:framePr w:w="1776" w:wrap="auto" w:vAnchor="margin" w:hAnchor="text" w:x="7410" w:y="12699"/>
        <w:widowControl w:val="0"/>
        <w:autoSpaceDE w:val="0"/>
        <w:autoSpaceDN w:val="0"/>
        <w:spacing w:before="2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Компьютерное</w:t>
      </w:r>
    </w:p>
    <w:p w14:paraId="098D57A1">
      <w:pPr>
        <w:framePr w:w="1776" w:wrap="auto" w:vAnchor="margin" w:hAnchor="text" w:x="7410" w:y="126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36517946">
      <w:pPr>
        <w:framePr w:w="360" w:wrap="auto" w:vAnchor="margin" w:hAnchor="text" w:x="1702" w:y="12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DD936BE">
      <w:pPr>
        <w:framePr w:w="360" w:wrap="auto" w:vAnchor="margin" w:hAnchor="text" w:x="1822" w:y="12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34956C75">
      <w:pPr>
        <w:framePr w:w="360" w:wrap="auto" w:vAnchor="margin" w:hAnchor="text" w:x="1702" w:y="13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71AA1CD">
      <w:pPr>
        <w:framePr w:w="360" w:wrap="auto" w:vAnchor="margin" w:hAnchor="text" w:x="1822" w:y="13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7F815FA3">
      <w:pPr>
        <w:framePr w:w="360" w:wrap="auto" w:vAnchor="margin" w:hAnchor="text" w:x="1702" w:y="141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</w:t>
      </w:r>
    </w:p>
    <w:p w14:paraId="28CF9CE7">
      <w:pPr>
        <w:framePr w:w="1675" w:wrap="auto" w:vAnchor="margin" w:hAnchor="text" w:x="1822" w:y="141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Оптика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(4ч)</w:t>
      </w:r>
    </w:p>
    <w:p w14:paraId="0A96510C">
      <w:pPr>
        <w:framePr w:w="300" w:wrap="auto" w:vAnchor="margin" w:hAnchor="text" w:x="3903" w:y="144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/>
          <w:color w:val="000000"/>
          <w:spacing w:val="0"/>
          <w:sz w:val="24"/>
        </w:rPr>
        <w:t>.</w:t>
      </w:r>
    </w:p>
    <w:p w14:paraId="236E624D">
      <w:pPr>
        <w:framePr w:w="2462" w:wrap="auto" w:vAnchor="margin" w:hAnchor="text" w:x="4023" w:y="144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Изготовление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модели</w:t>
      </w:r>
    </w:p>
    <w:p w14:paraId="7A695194">
      <w:pPr>
        <w:framePr w:w="1776" w:wrap="auto" w:vAnchor="margin" w:hAnchor="text" w:x="7410" w:y="144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Компьютерное</w:t>
      </w:r>
    </w:p>
    <w:p w14:paraId="6562B48A">
      <w:pPr>
        <w:framePr w:w="1776" w:wrap="auto" w:vAnchor="margin" w:hAnchor="text" w:x="7410" w:y="144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70873A39">
      <w:pPr>
        <w:framePr w:w="1776" w:wrap="auto" w:vAnchor="margin" w:hAnchor="text" w:x="7410" w:y="14400"/>
        <w:widowControl w:val="0"/>
        <w:autoSpaceDE w:val="0"/>
        <w:autoSpaceDN w:val="0"/>
        <w:spacing w:before="25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48D63D49">
      <w:pPr>
        <w:framePr w:w="1776" w:wrap="auto" w:vAnchor="margin" w:hAnchor="text" w:x="7410" w:y="144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46976DBE">
      <w:pPr>
        <w:framePr w:w="360" w:wrap="auto" w:vAnchor="margin" w:hAnchor="text" w:x="1702" w:y="146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91A945C">
      <w:pPr>
        <w:framePr w:w="360" w:wrap="auto" w:vAnchor="margin" w:hAnchor="text" w:x="1822" w:y="146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74C945D7">
      <w:pPr>
        <w:framePr w:w="1698" w:wrap="auto" w:vAnchor="margin" w:hAnchor="text" w:x="3903" w:y="146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калейдоскопа.</w:t>
      </w:r>
    </w:p>
    <w:p w14:paraId="268E4745">
      <w:pPr>
        <w:framePr w:w="3268" w:wrap="auto" w:vAnchor="margin" w:hAnchor="text" w:x="3903" w:y="14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Экспериментальная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проверка</w:t>
      </w:r>
    </w:p>
    <w:p w14:paraId="345A4CC2">
      <w:pPr>
        <w:framePr w:w="3268" w:wrap="auto" w:vAnchor="margin" w:hAnchor="text" w:x="3903" w:y="1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закона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отражения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-1"/>
          <w:sz w:val="24"/>
        </w:rPr>
        <w:t>света.</w:t>
      </w:r>
    </w:p>
    <w:p w14:paraId="46EBC49C">
      <w:pPr>
        <w:framePr w:w="3268" w:wrap="auto" w:vAnchor="margin" w:hAnchor="text" w:x="3903" w:y="14967"/>
        <w:widowControl w:val="0"/>
        <w:autoSpaceDE w:val="0"/>
        <w:autoSpaceDN w:val="0"/>
        <w:spacing w:before="25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Лабораторная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работа:</w:t>
      </w:r>
    </w:p>
    <w:p w14:paraId="51B03DF8">
      <w:pPr>
        <w:framePr w:w="592" w:wrap="auto" w:vAnchor="margin" w:hAnchor="text" w:x="9262" w:y="14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7CF366F9">
      <w:pPr>
        <w:framePr w:w="360" w:wrap="auto" w:vAnchor="margin" w:hAnchor="text" w:x="1702" w:y="1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9D1DEC4">
      <w:pPr>
        <w:framePr w:w="360" w:wrap="auto" w:vAnchor="margin" w:hAnchor="text" w:x="1702" w:y="15243"/>
        <w:widowControl w:val="0"/>
        <w:autoSpaceDE w:val="0"/>
        <w:autoSpaceDN w:val="0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7B5D065">
      <w:pPr>
        <w:framePr w:w="360" w:wrap="auto" w:vAnchor="margin" w:hAnchor="text" w:x="1822" w:y="1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058D665C">
      <w:pPr>
        <w:framePr w:w="360" w:wrap="auto" w:vAnchor="margin" w:hAnchor="text" w:x="1822" w:y="15243"/>
        <w:widowControl w:val="0"/>
        <w:autoSpaceDE w:val="0"/>
        <w:autoSpaceDN w:val="0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21FEA046">
      <w:pPr>
        <w:framePr w:w="2132" w:wrap="auto" w:vAnchor="margin" w:hAnchor="text" w:x="7410" w:y="155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62877EAE">
      <w:pPr>
        <w:framePr w:w="352" w:wrap="auto" w:vAnchor="margin" w:hAnchor="text" w:x="10836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</w:p>
    <w:p w14:paraId="7F8E81A9">
      <w:pPr>
        <w:framePr w:w="352" w:wrap="auto" w:vAnchor="margin" w:hAnchor="text" w:x="10948" w:y="1599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</w:p>
    <w:p w14:paraId="7480BB5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1" o:spid="_x0000_s1047" o:spt="75" type="#_x0000_t75" style="position:absolute;left:0pt;margin-left:78pt;margin-top:47.75pt;height:744.45pt;width:490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27C47E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50F9528">
      <w:pPr>
        <w:framePr w:w="2650" w:wrap="auto" w:vAnchor="margin" w:hAnchor="text" w:x="3903" w:y="9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«Измерение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показателя</w:t>
      </w:r>
    </w:p>
    <w:p w14:paraId="0E94D5D0">
      <w:pPr>
        <w:framePr w:w="2446" w:wrap="auto" w:vAnchor="margin" w:hAnchor="text" w:x="7410" w:y="9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лабораторных</w:t>
      </w:r>
      <w:r>
        <w:rPr>
          <w:rFonts w:ascii="NGOABI+Times New Roman"/>
          <w:color w:val="000000"/>
          <w:spacing w:val="124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работ</w:t>
      </w:r>
    </w:p>
    <w:p w14:paraId="7660C2AB">
      <w:pPr>
        <w:framePr w:w="2281" w:wrap="auto" w:vAnchor="margin" w:hAnchor="text" w:x="3903" w:y="12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преломления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воды»</w:t>
      </w:r>
    </w:p>
    <w:p w14:paraId="19C754CD">
      <w:pPr>
        <w:framePr w:w="368" w:wrap="auto" w:vAnchor="margin" w:hAnchor="text" w:x="7410" w:y="12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355FA751">
      <w:pPr>
        <w:framePr w:w="1543" w:wrap="auto" w:vAnchor="margin" w:hAnchor="text" w:x="8315" w:y="12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ученических</w:t>
      </w:r>
    </w:p>
    <w:p w14:paraId="7D7083D5">
      <w:pPr>
        <w:framePr w:w="989" w:wrap="auto" w:vAnchor="margin" w:hAnchor="text" w:x="7410" w:y="15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опытов</w:t>
      </w:r>
    </w:p>
    <w:p w14:paraId="25AE99C2">
      <w:pPr>
        <w:framePr w:w="3280" w:wrap="auto" w:vAnchor="margin" w:hAnchor="text" w:x="3903" w:y="1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Как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отличаются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показатели</w:t>
      </w:r>
    </w:p>
    <w:p w14:paraId="28B15E82">
      <w:pPr>
        <w:framePr w:w="3280" w:wrap="auto" w:vAnchor="margin" w:hAnchor="text" w:x="3903" w:y="1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преломления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цветного</w:t>
      </w:r>
      <w:r>
        <w:rPr>
          <w:rFonts w:ascii="NGOABI+Times New Roman"/>
          <w:color w:val="000000"/>
          <w:spacing w:val="-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стекла</w:t>
      </w:r>
    </w:p>
    <w:p w14:paraId="7018AEA7">
      <w:pPr>
        <w:framePr w:w="1721" w:wrap="auto" w:vAnchor="margin" w:hAnchor="text" w:x="7410" w:y="1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49349A59">
      <w:pPr>
        <w:framePr w:w="1721" w:wrap="auto" w:vAnchor="margin" w:hAnchor="text" w:x="7410" w:y="1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демонстраций</w:t>
      </w:r>
    </w:p>
    <w:p w14:paraId="01ABA32C">
      <w:pPr>
        <w:framePr w:w="592" w:wrap="auto" w:vAnchor="margin" w:hAnchor="text" w:x="9262" w:y="1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для</w:t>
      </w:r>
    </w:p>
    <w:p w14:paraId="42009957">
      <w:pPr>
        <w:framePr w:w="360" w:wrap="auto" w:vAnchor="margin" w:hAnchor="text" w:x="1702" w:y="2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113CFA17">
      <w:pPr>
        <w:framePr w:w="360" w:wrap="auto" w:vAnchor="margin" w:hAnchor="text" w:x="1822" w:y="2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2C327F2">
      <w:pPr>
        <w:framePr w:w="360" w:wrap="auto" w:vAnchor="margin" w:hAnchor="text" w:x="1702" w:y="2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</w:t>
      </w:r>
    </w:p>
    <w:p w14:paraId="1080A7C0">
      <w:pPr>
        <w:framePr w:w="4204" w:wrap="auto" w:vAnchor="margin" w:hAnchor="text" w:x="1822" w:y="2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Физика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атома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атомного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ядра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(4ч)</w:t>
      </w:r>
    </w:p>
    <w:p w14:paraId="0805FE38">
      <w:pPr>
        <w:framePr w:w="1527" w:wrap="auto" w:vAnchor="margin" w:hAnchor="text" w:x="3903" w:y="2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Поглощение</w:t>
      </w:r>
    </w:p>
    <w:p w14:paraId="37E0C664">
      <w:pPr>
        <w:framePr w:w="1527" w:wrap="auto" w:vAnchor="margin" w:hAnchor="text" w:x="3903" w:y="2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света</w:t>
      </w:r>
    </w:p>
    <w:p w14:paraId="79E3A5AC">
      <w:pPr>
        <w:framePr w:w="368" w:wrap="auto" w:vAnchor="margin" w:hAnchor="text" w:x="5532" w:y="2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</w:t>
      </w:r>
    </w:p>
    <w:p w14:paraId="67B57534">
      <w:pPr>
        <w:framePr w:w="3181" w:wrap="auto" w:vAnchor="margin" w:hAnchor="text" w:x="6005" w:y="2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испускание</w:t>
      </w:r>
      <w:r>
        <w:rPr>
          <w:rFonts w:ascii="NGOABI+Times New Roman"/>
          <w:color w:val="000000"/>
          <w:spacing w:val="173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Компьютерное</w:t>
      </w:r>
    </w:p>
    <w:p w14:paraId="4BD7C185">
      <w:pPr>
        <w:framePr w:w="3181" w:wrap="auto" w:vAnchor="margin" w:hAnchor="text" w:x="6005" w:y="2694"/>
        <w:widowControl w:val="0"/>
        <w:autoSpaceDE w:val="0"/>
        <w:autoSpaceDN w:val="0"/>
        <w:spacing w:before="10" w:after="0" w:line="266" w:lineRule="exact"/>
        <w:ind w:left="1406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0F6D18C8">
      <w:pPr>
        <w:framePr w:w="360" w:wrap="auto" w:vAnchor="margin" w:hAnchor="text" w:x="1702" w:y="3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E94E397">
      <w:pPr>
        <w:framePr w:w="360" w:wrap="auto" w:vAnchor="margin" w:hAnchor="text" w:x="1702" w:y="3246"/>
        <w:widowControl w:val="0"/>
        <w:autoSpaceDE w:val="0"/>
        <w:autoSpaceDN w:val="0"/>
        <w:spacing w:before="3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6141811C">
      <w:pPr>
        <w:framePr w:w="360" w:wrap="auto" w:vAnchor="margin" w:hAnchor="text" w:x="1822" w:y="3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96894F2">
      <w:pPr>
        <w:framePr w:w="360" w:wrap="auto" w:vAnchor="margin" w:hAnchor="text" w:x="1822" w:y="3246"/>
        <w:widowControl w:val="0"/>
        <w:autoSpaceDE w:val="0"/>
        <w:autoSpaceDN w:val="0"/>
        <w:spacing w:before="3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27DB138">
      <w:pPr>
        <w:framePr w:w="5282" w:wrap="auto" w:vAnchor="margin" w:hAnchor="text" w:x="3903" w:y="3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атомами.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Оптические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спектры.</w:t>
      </w:r>
      <w:r>
        <w:rPr>
          <w:rFonts w:ascii="NGOABI+Times New Roman"/>
          <w:color w:val="000000"/>
          <w:spacing w:val="27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Компьютерное</w:t>
      </w:r>
    </w:p>
    <w:p w14:paraId="2749671E">
      <w:pPr>
        <w:framePr w:w="5282" w:wrap="auto" w:vAnchor="margin" w:hAnchor="text" w:x="3903" w:y="3246"/>
        <w:widowControl w:val="0"/>
        <w:autoSpaceDE w:val="0"/>
        <w:autoSpaceDN w:val="0"/>
        <w:spacing w:before="10" w:after="0" w:line="266" w:lineRule="exact"/>
        <w:ind w:left="3507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оборудование</w:t>
      </w:r>
    </w:p>
    <w:p w14:paraId="1430F744">
      <w:pPr>
        <w:framePr w:w="3515" w:wrap="auto" w:vAnchor="margin" w:hAnchor="text" w:x="3903" w:y="36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Измерение</w:t>
      </w:r>
      <w:r>
        <w:rPr>
          <w:rFonts w:ascii="NGOABI+Times New Roman"/>
          <w:color w:val="000000"/>
          <w:spacing w:val="23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КПД</w:t>
      </w:r>
      <w:r>
        <w:rPr>
          <w:rFonts w:ascii="NGOABI+Times New Roman"/>
          <w:color w:val="000000"/>
          <w:spacing w:val="23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солнечной</w:t>
      </w:r>
    </w:p>
    <w:p w14:paraId="47C8CEAB">
      <w:pPr>
        <w:framePr w:w="3515" w:wrap="auto" w:vAnchor="margin" w:hAnchor="text" w:x="3903" w:y="36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батареи</w:t>
      </w:r>
    </w:p>
    <w:p w14:paraId="73B40228">
      <w:pPr>
        <w:framePr w:w="2756" w:wrap="auto" w:vAnchor="margin" w:hAnchor="text" w:x="3903" w:y="4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Влияние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радиоактивных</w:t>
      </w:r>
    </w:p>
    <w:p w14:paraId="11DB6E99">
      <w:pPr>
        <w:framePr w:w="360" w:wrap="auto" w:vAnchor="margin" w:hAnchor="text" w:x="1702" w:y="4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1FA12290">
      <w:pPr>
        <w:framePr w:w="360" w:wrap="auto" w:vAnchor="margin" w:hAnchor="text" w:x="1702" w:y="4631"/>
        <w:widowControl w:val="0"/>
        <w:autoSpaceDE w:val="0"/>
        <w:autoSpaceDN w:val="0"/>
        <w:spacing w:before="4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4B17A96A">
      <w:pPr>
        <w:framePr w:w="360" w:wrap="auto" w:vAnchor="margin" w:hAnchor="text" w:x="1822" w:y="4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C4F8B10">
      <w:pPr>
        <w:framePr w:w="360" w:wrap="auto" w:vAnchor="margin" w:hAnchor="text" w:x="1822" w:y="4631"/>
        <w:widowControl w:val="0"/>
        <w:autoSpaceDE w:val="0"/>
        <w:autoSpaceDN w:val="0"/>
        <w:spacing w:before="4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760ABF6A">
      <w:pPr>
        <w:framePr w:w="3516" w:wrap="auto" w:vAnchor="margin" w:hAnchor="text" w:x="3903" w:y="4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излучений</w:t>
      </w:r>
      <w:r>
        <w:rPr>
          <w:rFonts w:ascii="NGOABI+Times New Roman"/>
          <w:color w:val="000000"/>
          <w:spacing w:val="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1"/>
          <w:sz w:val="24"/>
        </w:rPr>
        <w:t>на</w:t>
      </w:r>
      <w:r>
        <w:rPr>
          <w:rFonts w:ascii="NGOABI+Times New Roman"/>
          <w:color w:val="000000"/>
          <w:spacing w:val="-2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живые</w:t>
      </w:r>
      <w:r>
        <w:rPr>
          <w:rFonts w:ascii="NGOABI+Times New Roman"/>
          <w:color w:val="000000"/>
          <w:spacing w:val="-1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организмы</w:t>
      </w:r>
    </w:p>
    <w:p w14:paraId="65AE4F10">
      <w:pPr>
        <w:framePr w:w="2950" w:wrap="auto" w:vAnchor="margin" w:hAnchor="text" w:x="3903" w:y="50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Способы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защиты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от</w:t>
      </w:r>
    </w:p>
    <w:p w14:paraId="6DE6203E">
      <w:pPr>
        <w:framePr w:w="2950" w:wrap="auto" w:vAnchor="margin" w:hAnchor="text" w:x="3903" w:y="50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NGOABI+Times New Roman"/>
          <w:color w:val="000000"/>
          <w:spacing w:val="0"/>
          <w:sz w:val="24"/>
        </w:rPr>
      </w:pPr>
      <w:r>
        <w:rPr>
          <w:rFonts w:ascii="NGOABI+Times New Roman" w:hAnsi="NGOABI+Times New Roman" w:cs="NGOABI+Times New Roman"/>
          <w:color w:val="000000"/>
          <w:spacing w:val="0"/>
          <w:sz w:val="24"/>
        </w:rPr>
        <w:t>радиоактивных</w:t>
      </w:r>
      <w:r>
        <w:rPr>
          <w:rFonts w:ascii="NGOABI+Times New Roman"/>
          <w:color w:val="000000"/>
          <w:spacing w:val="0"/>
          <w:sz w:val="24"/>
        </w:rPr>
        <w:t xml:space="preserve"> </w:t>
      </w:r>
      <w:r>
        <w:rPr>
          <w:rFonts w:ascii="NGOABI+Times New Roman" w:hAnsi="NGOABI+Times New Roman" w:cs="NGOABI+Times New Roman"/>
          <w:color w:val="000000"/>
          <w:spacing w:val="0"/>
          <w:sz w:val="24"/>
        </w:rPr>
        <w:t>излучений</w:t>
      </w:r>
    </w:p>
    <w:p w14:paraId="4EAC076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4" o:spid="_x0000_s1050" o:spt="75" type="#_x0000_t75" style="position:absolute;left:0pt;margin-left:70.6pt;margin-top:344.1pt;height:97.3pt;width:484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22" o:spid="_x0000_s1048" o:spt="75" type="#_x0000_t75" style="position:absolute;left:0pt;margin-left:78pt;margin-top:47.75pt;height:240.25pt;width:490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23" o:spid="_x0000_s1049" o:spt="75" type="#_x0000_t75" style="position:absolute;left:0pt;margin-left:82.65pt;margin-top:636.2pt;height:84.8pt;width:47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3618B3AE-0CE6-4D2C-9736-8CD1778237C8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7B41650-D925-4095-8E3A-008333787B7F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74D49C7C-08C7-4712-971C-C6972A3BE87C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84B3641B-9266-47C5-B5F7-806D9BEB2431}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44720978-8BE1-4E50-9E0A-24D511E7F6C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E1644D5-C406-489B-B26E-D47C543E87BF}"/>
  </w:font>
  <w:font w:name="NGOABI+Times New Roman">
    <w:panose1 w:val="02020603050405020304"/>
    <w:charset w:val="01"/>
    <w:family w:val="roman"/>
    <w:pitch w:val="default"/>
    <w:sig w:usb0="E0002EFF" w:usb1="C000785B" w:usb2="00000009" w:usb3="00000000" w:csb0="400001FF" w:csb1="FFFF0000"/>
    <w:embedRegular r:id="rId7" w:fontKey="{3006D7C5-3476-4475-B979-72277D38606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attachedTemplate r:id="rId1"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B06B85"/>
    <w:rsid w:val="00BA5B2D"/>
    <w:rsid w:val="02810E53"/>
    <w:rsid w:val="05BD2131"/>
    <w:rsid w:val="4F0508EC"/>
    <w:rsid w:val="56863BC7"/>
    <w:rsid w:val="5BE1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</w:latentStyles>
  <w:style w:type="paragraph" w:default="1" w:styleId="1">
    <w:name w:val="Normal"/>
    <w:link w:val="2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table" w:customStyle="1" w:styleId="6">
    <w:name w:val="Сетка таблицы1"/>
    <w:basedOn w:val="3"/>
    <w:qFormat/>
    <w:uiPriority w:val="59"/>
    <w:pPr>
      <w:widowControl/>
      <w:autoSpaceDE/>
      <w:autoSpaceDN/>
    </w:pPr>
    <w:rPr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88;&#1072;&#1073;&#1086;&#1095;&#1080;&#1081;%20&#1089;&#1090;&#1086;&#1083;\Normal.wp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50"/>
    <customShpInfo spid="_x0000_s1048"/>
    <customShpInfo spid="_x0000_s1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19</Pages>
  <Words>4878</Words>
  <Characters>33240</Characters>
  <Lines>1588</Lines>
  <Paragraphs>1588</Paragraphs>
  <TotalTime>42</TotalTime>
  <ScaleCrop>false</ScaleCrop>
  <LinksUpToDate>false</LinksUpToDate>
  <CharactersWithSpaces>36430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2024-04-26T15:27:00Z</dcterms:created>
  <dc:creator>doc2pdf</dc:creator>
  <cp:lastModifiedBy>Елена</cp:lastModifiedBy>
  <dcterms:modified xsi:type="dcterms:W3CDTF">2025-02-18T08:32:04Z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F09D410A1AC6494F8601F124EFF2637E_12</vt:lpwstr>
  </property>
</Properties>
</file>